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tblpY="1032"/>
        <w:tblW w:w="9209" w:type="dxa"/>
        <w:tblLook w:val="04A0" w:firstRow="1" w:lastRow="0" w:firstColumn="1" w:lastColumn="0" w:noHBand="0" w:noVBand="1"/>
      </w:tblPr>
      <w:tblGrid>
        <w:gridCol w:w="1783"/>
        <w:gridCol w:w="2881"/>
        <w:gridCol w:w="1961"/>
        <w:gridCol w:w="2584"/>
      </w:tblGrid>
      <w:tr w:rsidR="00AC5B07" w:rsidRPr="00C77848" w14:paraId="21EBD259" w14:textId="77777777" w:rsidTr="79A84C40">
        <w:trPr>
          <w:trHeight w:val="567"/>
        </w:trPr>
        <w:tc>
          <w:tcPr>
            <w:tcW w:w="1783" w:type="dxa"/>
            <w:shd w:val="clear" w:color="auto" w:fill="D9D9D9" w:themeFill="background1" w:themeFillShade="D9"/>
            <w:vAlign w:val="center"/>
          </w:tcPr>
          <w:p w14:paraId="1A557D91" w14:textId="77777777" w:rsidR="00AC5B07" w:rsidRPr="00AC5B07" w:rsidRDefault="00AC5B07" w:rsidP="00BD06F3">
            <w:pPr>
              <w:rPr>
                <w:rFonts w:ascii="Arial Black" w:hAnsi="Arial Black"/>
                <w:sz w:val="20"/>
              </w:rPr>
            </w:pPr>
            <w:bookmarkStart w:id="0" w:name="_Hlk157077414"/>
            <w:r w:rsidRPr="00AC5B07">
              <w:rPr>
                <w:rFonts w:ascii="Arial Black" w:hAnsi="Arial Black"/>
                <w:sz w:val="20"/>
              </w:rPr>
              <w:t>PROJECT</w:t>
            </w:r>
          </w:p>
        </w:tc>
        <w:tc>
          <w:tcPr>
            <w:tcW w:w="7426" w:type="dxa"/>
            <w:gridSpan w:val="3"/>
            <w:vAlign w:val="center"/>
          </w:tcPr>
          <w:p w14:paraId="5CBEE1DD" w14:textId="3540F030" w:rsidR="00AC5B07" w:rsidRPr="001254AD" w:rsidRDefault="000021EE" w:rsidP="79A84C40">
            <w:pPr>
              <w:pStyle w:val="NoSpacing"/>
              <w:rPr>
                <w:b/>
                <w:bCs/>
                <w:sz w:val="24"/>
                <w:szCs w:val="24"/>
                <w:lang w:val="en-US"/>
              </w:rPr>
            </w:pPr>
            <w:r w:rsidRPr="79A84C40">
              <w:rPr>
                <w:b/>
                <w:bCs/>
                <w:sz w:val="24"/>
                <w:szCs w:val="24"/>
                <w:lang w:val="en-US"/>
              </w:rPr>
              <w:t xml:space="preserve">Implementation of the </w:t>
            </w:r>
            <w:r w:rsidR="00935800" w:rsidRPr="79A84C40">
              <w:rPr>
                <w:b/>
                <w:bCs/>
                <w:sz w:val="24"/>
                <w:szCs w:val="24"/>
                <w:lang w:val="en-US"/>
              </w:rPr>
              <w:t xml:space="preserve">My Journey </w:t>
            </w:r>
            <w:r w:rsidR="00B47500">
              <w:rPr>
                <w:b/>
                <w:bCs/>
                <w:sz w:val="24"/>
                <w:szCs w:val="24"/>
                <w:lang w:val="en-US"/>
              </w:rPr>
              <w:t xml:space="preserve">Adolescent and Young </w:t>
            </w:r>
            <w:proofErr w:type="gramStart"/>
            <w:r w:rsidR="00B47500">
              <w:rPr>
                <w:b/>
                <w:bCs/>
                <w:sz w:val="24"/>
                <w:szCs w:val="24"/>
                <w:lang w:val="en-US"/>
              </w:rPr>
              <w:t xml:space="preserve">People </w:t>
            </w:r>
            <w:r w:rsidR="00935800" w:rsidRPr="79A84C40">
              <w:rPr>
                <w:b/>
                <w:bCs/>
                <w:sz w:val="24"/>
                <w:szCs w:val="24"/>
                <w:lang w:val="en-US"/>
              </w:rPr>
              <w:t xml:space="preserve"> Programme</w:t>
            </w:r>
            <w:proofErr w:type="gramEnd"/>
            <w:r w:rsidR="00EB23A7" w:rsidRPr="79A84C40">
              <w:rPr>
                <w:b/>
                <w:bCs/>
                <w:sz w:val="24"/>
                <w:szCs w:val="24"/>
                <w:lang w:val="en-US"/>
              </w:rPr>
              <w:t xml:space="preserve"> </w:t>
            </w:r>
          </w:p>
        </w:tc>
      </w:tr>
      <w:tr w:rsidR="00BD06F3" w:rsidRPr="00C77848" w14:paraId="53667B2E" w14:textId="77777777" w:rsidTr="79A84C40">
        <w:trPr>
          <w:trHeight w:val="567"/>
        </w:trPr>
        <w:tc>
          <w:tcPr>
            <w:tcW w:w="1783" w:type="dxa"/>
            <w:shd w:val="clear" w:color="auto" w:fill="D9D9D9" w:themeFill="background1" w:themeFillShade="D9"/>
            <w:vAlign w:val="center"/>
          </w:tcPr>
          <w:p w14:paraId="6EF16BDB" w14:textId="77777777" w:rsidR="00AC5B07" w:rsidRPr="00C353A6" w:rsidRDefault="00AC5B07" w:rsidP="00BD06F3">
            <w:pPr>
              <w:rPr>
                <w:rFonts w:ascii="Arial Black" w:hAnsi="Arial Black"/>
                <w:sz w:val="20"/>
                <w:highlight w:val="yellow"/>
              </w:rPr>
            </w:pPr>
            <w:r w:rsidRPr="001E211B">
              <w:rPr>
                <w:rFonts w:ascii="Arial Black" w:hAnsi="Arial Black"/>
                <w:sz w:val="20"/>
              </w:rPr>
              <w:t>REFERENCE</w:t>
            </w:r>
          </w:p>
        </w:tc>
        <w:tc>
          <w:tcPr>
            <w:tcW w:w="2881" w:type="dxa"/>
            <w:vAlign w:val="center"/>
          </w:tcPr>
          <w:p w14:paraId="3EC3B45C" w14:textId="77777777" w:rsidR="00AC5B07" w:rsidRPr="00C353A6" w:rsidRDefault="00935800" w:rsidP="00BD06F3">
            <w:pPr>
              <w:rPr>
                <w:sz w:val="24"/>
                <w:highlight w:val="yellow"/>
              </w:rPr>
            </w:pPr>
            <w:r w:rsidRPr="00935800">
              <w:t>RFA-NACOSA-01-2025</w:t>
            </w:r>
          </w:p>
        </w:tc>
        <w:tc>
          <w:tcPr>
            <w:tcW w:w="1961" w:type="dxa"/>
            <w:shd w:val="clear" w:color="auto" w:fill="D9D9D9" w:themeFill="background1" w:themeFillShade="D9"/>
            <w:vAlign w:val="center"/>
          </w:tcPr>
          <w:p w14:paraId="74EAF460" w14:textId="77777777" w:rsidR="00AC5B07" w:rsidRPr="00F67D0A" w:rsidRDefault="00162679" w:rsidP="00BD06F3">
            <w:r>
              <w:rPr>
                <w:rFonts w:ascii="Arial Black" w:hAnsi="Arial Black"/>
                <w:sz w:val="20"/>
              </w:rPr>
              <w:t xml:space="preserve">CLOSING </w:t>
            </w:r>
            <w:r w:rsidR="00AC5B07" w:rsidRPr="00F67D0A">
              <w:rPr>
                <w:rFonts w:ascii="Arial Black" w:hAnsi="Arial Black"/>
                <w:sz w:val="20"/>
              </w:rPr>
              <w:t>DATE</w:t>
            </w:r>
          </w:p>
        </w:tc>
        <w:tc>
          <w:tcPr>
            <w:tcW w:w="2584" w:type="dxa"/>
            <w:vAlign w:val="center"/>
          </w:tcPr>
          <w:p w14:paraId="74AE0799" w14:textId="4908F964" w:rsidR="00AC5B07" w:rsidRPr="00AC5B07" w:rsidRDefault="0053632F" w:rsidP="00BD06F3">
            <w:pPr>
              <w:rPr>
                <w:sz w:val="24"/>
              </w:rPr>
            </w:pPr>
            <w:r>
              <w:rPr>
                <w:sz w:val="24"/>
              </w:rPr>
              <w:t>5</w:t>
            </w:r>
            <w:r w:rsidR="003A421A">
              <w:rPr>
                <w:sz w:val="24"/>
              </w:rPr>
              <w:t xml:space="preserve"> September </w:t>
            </w:r>
            <w:r w:rsidR="00935800">
              <w:rPr>
                <w:sz w:val="24"/>
              </w:rPr>
              <w:t>2025</w:t>
            </w:r>
          </w:p>
        </w:tc>
      </w:tr>
      <w:tr w:rsidR="00380AAA" w:rsidRPr="00C77848" w14:paraId="4C3CE410" w14:textId="77777777" w:rsidTr="79A84C40">
        <w:trPr>
          <w:trHeight w:val="567"/>
        </w:trPr>
        <w:tc>
          <w:tcPr>
            <w:tcW w:w="9209" w:type="dxa"/>
            <w:gridSpan w:val="4"/>
            <w:shd w:val="clear" w:color="auto" w:fill="D9D9D9" w:themeFill="background1" w:themeFillShade="D9"/>
            <w:vAlign w:val="center"/>
          </w:tcPr>
          <w:p w14:paraId="1D9084A1" w14:textId="77777777" w:rsidR="00380AAA" w:rsidRPr="00AC5B07" w:rsidRDefault="00380AAA" w:rsidP="00BD06F3">
            <w:pPr>
              <w:rPr>
                <w:sz w:val="24"/>
              </w:rPr>
            </w:pPr>
            <w:r>
              <w:rPr>
                <w:rFonts w:ascii="Arial Black" w:hAnsi="Arial Black"/>
                <w:sz w:val="20"/>
              </w:rPr>
              <w:t>INTRUCTIONS</w:t>
            </w:r>
          </w:p>
        </w:tc>
      </w:tr>
      <w:tr w:rsidR="00380AAA" w:rsidRPr="00C77848" w14:paraId="43287A97" w14:textId="77777777" w:rsidTr="79A84C40">
        <w:trPr>
          <w:trHeight w:val="567"/>
        </w:trPr>
        <w:tc>
          <w:tcPr>
            <w:tcW w:w="9209" w:type="dxa"/>
            <w:gridSpan w:val="4"/>
            <w:vAlign w:val="center"/>
          </w:tcPr>
          <w:p w14:paraId="57060FE7" w14:textId="0554DFB0" w:rsidR="00380AAA" w:rsidRDefault="00380AAA" w:rsidP="00380AAA">
            <w:pPr>
              <w:spacing w:before="80" w:after="160"/>
              <w:rPr>
                <w:noProof/>
              </w:rPr>
            </w:pPr>
            <w:r w:rsidRPr="00380AAA">
              <w:t xml:space="preserve">Bids must be submitted by email to: </w:t>
            </w:r>
            <w:hyperlink r:id="rId11" w:history="1">
              <w:r w:rsidR="00062C6E" w:rsidRPr="00FF31AA">
                <w:rPr>
                  <w:rStyle w:val="Hyperlink"/>
                  <w:rFonts w:cstheme="minorHAnsi"/>
                </w:rPr>
                <w:t>RFASubmissions@nacosa.org.za</w:t>
              </w:r>
            </w:hyperlink>
            <w:r w:rsidR="00062C6E">
              <w:t xml:space="preserve"> </w:t>
            </w:r>
            <w:r w:rsidRPr="00380AAA">
              <w:t xml:space="preserve">using the reference number </w:t>
            </w:r>
            <w:r w:rsidRPr="00380AAA">
              <w:rPr>
                <w:noProof/>
              </w:rPr>
              <w:t>in the email subject line.</w:t>
            </w:r>
            <w:r w:rsidR="00261F6A">
              <w:rPr>
                <w:noProof/>
              </w:rPr>
              <w:t xml:space="preserve"> Supporting documents must be uploaded to WeTransfer as per the instructions in the Terms of Reference.</w:t>
            </w:r>
          </w:p>
          <w:p w14:paraId="1E9D05CF" w14:textId="6C6CAEA1" w:rsidR="00380AAA" w:rsidRDefault="00380AAA" w:rsidP="00380AAA">
            <w:pPr>
              <w:spacing w:after="160"/>
              <w:rPr>
                <w:noProof/>
              </w:rPr>
            </w:pPr>
            <w:r w:rsidRPr="00553C81">
              <w:rPr>
                <w:b/>
                <w:noProof/>
              </w:rPr>
              <w:t>No telephonic queries will be entertained by any NACOSA staff member</w:t>
            </w:r>
            <w:r w:rsidRPr="00380AAA">
              <w:rPr>
                <w:noProof/>
              </w:rPr>
              <w:t xml:space="preserve">. Written questions may be emailed to </w:t>
            </w:r>
            <w:hyperlink r:id="rId12" w:history="1">
              <w:r w:rsidR="00062C6E" w:rsidRPr="00931734">
                <w:rPr>
                  <w:rStyle w:val="Hyperlink"/>
                  <w:rFonts w:cstheme="minorHAnsi"/>
                  <w:noProof/>
                </w:rPr>
                <w:t>RFAQueries@nacosa.org.za</w:t>
              </w:r>
            </w:hyperlink>
            <w:r w:rsidR="00062C6E">
              <w:rPr>
                <w:rStyle w:val="Hyperlink"/>
                <w:rFonts w:cstheme="minorHAnsi"/>
                <w:noProof/>
              </w:rPr>
              <w:t xml:space="preserve"> </w:t>
            </w:r>
            <w:r w:rsidR="00062C6E">
              <w:t xml:space="preserve">  </w:t>
            </w:r>
            <w:r w:rsidRPr="00380AAA">
              <w:rPr>
                <w:noProof/>
              </w:rPr>
              <w:t xml:space="preserve"> with the tender reference in the subject line. </w:t>
            </w:r>
          </w:p>
          <w:p w14:paraId="08F49777" w14:textId="014A882E" w:rsidR="00380AAA" w:rsidRDefault="00380AAA" w:rsidP="00380AAA">
            <w:pPr>
              <w:spacing w:after="160"/>
              <w:rPr>
                <w:noProof/>
              </w:rPr>
            </w:pPr>
            <w:r w:rsidRPr="00380AAA">
              <w:rPr>
                <w:noProof/>
              </w:rPr>
              <w:t xml:space="preserve">The system automatically allocates questions to the relevant person based on the reference number. Without a reference number, your question may not be answered. </w:t>
            </w:r>
          </w:p>
          <w:p w14:paraId="2A636BBA" w14:textId="0DE4ADC3" w:rsidR="00380AAA" w:rsidRPr="00380AAA" w:rsidRDefault="00380AAA" w:rsidP="00380AAA">
            <w:pPr>
              <w:spacing w:after="160"/>
              <w:rPr>
                <w:noProof/>
              </w:rPr>
            </w:pPr>
            <w:r w:rsidRPr="00793870">
              <w:rPr>
                <w:rFonts w:cstheme="minorHAnsi"/>
                <w:b/>
              </w:rPr>
              <w:t xml:space="preserve">THE </w:t>
            </w:r>
            <w:r>
              <w:rPr>
                <w:rFonts w:cstheme="minorHAnsi"/>
                <w:b/>
              </w:rPr>
              <w:t>FOLLOWING</w:t>
            </w:r>
            <w:r w:rsidRPr="00793870">
              <w:rPr>
                <w:rFonts w:cstheme="minorHAnsi"/>
                <w:b/>
              </w:rPr>
              <w:t xml:space="preserve"> </w:t>
            </w:r>
            <w:r>
              <w:rPr>
                <w:rFonts w:cstheme="minorHAnsi"/>
                <w:b/>
              </w:rPr>
              <w:t xml:space="preserve">INVITATION TO </w:t>
            </w:r>
            <w:r w:rsidR="000021EE">
              <w:rPr>
                <w:rFonts w:cstheme="minorHAnsi"/>
                <w:b/>
              </w:rPr>
              <w:t>APPLY</w:t>
            </w:r>
            <w:r>
              <w:rPr>
                <w:rFonts w:cstheme="minorHAnsi"/>
                <w:b/>
              </w:rPr>
              <w:t xml:space="preserve"> </w:t>
            </w:r>
            <w:r w:rsidR="0006049F">
              <w:rPr>
                <w:rFonts w:cstheme="minorHAnsi"/>
                <w:b/>
              </w:rPr>
              <w:t>FORM</w:t>
            </w:r>
            <w:r w:rsidRPr="00793870">
              <w:rPr>
                <w:rFonts w:cstheme="minorHAnsi"/>
                <w:b/>
              </w:rPr>
              <w:t xml:space="preserve"> MUST BE </w:t>
            </w:r>
            <w:r w:rsidR="0006049F">
              <w:rPr>
                <w:rFonts w:cstheme="minorHAnsi"/>
                <w:b/>
              </w:rPr>
              <w:t>COMPLETED</w:t>
            </w:r>
            <w:r w:rsidR="00ED4BE7">
              <w:rPr>
                <w:rFonts w:cstheme="minorHAnsi"/>
                <w:b/>
              </w:rPr>
              <w:t xml:space="preserve"> AND SIGNED</w:t>
            </w:r>
            <w:r w:rsidRPr="00793870">
              <w:rPr>
                <w:rFonts w:cstheme="minorHAnsi"/>
                <w:b/>
              </w:rPr>
              <w:t xml:space="preserve">. FAILURE TO DO SO MAY RESULT IN YOUR </w:t>
            </w:r>
            <w:r w:rsidR="000021EE">
              <w:rPr>
                <w:rFonts w:cstheme="minorHAnsi"/>
                <w:b/>
              </w:rPr>
              <w:t>APPLICATION</w:t>
            </w:r>
            <w:r w:rsidRPr="00793870">
              <w:rPr>
                <w:rFonts w:cstheme="minorHAnsi"/>
                <w:b/>
              </w:rPr>
              <w:t xml:space="preserve"> BEING DISQUALIFIED.</w:t>
            </w:r>
          </w:p>
        </w:tc>
      </w:tr>
    </w:tbl>
    <w:bookmarkEnd w:id="0"/>
    <w:p w14:paraId="02F3B94B" w14:textId="5E07C20B" w:rsidR="00571B85" w:rsidRDefault="000021EE" w:rsidP="00ED4BE7">
      <w:pPr>
        <w:spacing w:after="120"/>
      </w:pPr>
      <w:r>
        <w:rPr>
          <w:rFonts w:ascii="Arial Black" w:hAnsi="Arial Black"/>
          <w:b/>
          <w:noProof/>
          <w:color w:val="003082"/>
          <w:sz w:val="44"/>
          <w:szCs w:val="36"/>
          <w:lang w:val="en-ZA" w:eastAsia="en-ZA"/>
        </w:rPr>
        <w:t>APPLICATION</w:t>
      </w:r>
      <w:r w:rsidR="00571B85" w:rsidRPr="00AC5B07">
        <w:rPr>
          <w:rFonts w:ascii="Arial Black" w:hAnsi="Arial Black"/>
          <w:b/>
          <w:noProof/>
          <w:color w:val="003082"/>
          <w:sz w:val="44"/>
          <w:szCs w:val="36"/>
          <w:lang w:val="en-ZA" w:eastAsia="en-ZA"/>
        </w:rPr>
        <w:t xml:space="preserve"> FORM</w:t>
      </w:r>
    </w:p>
    <w:tbl>
      <w:tblPr>
        <w:tblStyle w:val="TableGrid"/>
        <w:tblpPr w:leftFromText="180" w:rightFromText="180" w:vertAnchor="page" w:horzAnchor="margin" w:tblpY="8072"/>
        <w:tblW w:w="9209" w:type="dxa"/>
        <w:tblLayout w:type="fixed"/>
        <w:tblLook w:val="04A0" w:firstRow="1" w:lastRow="0" w:firstColumn="1" w:lastColumn="0" w:noHBand="0" w:noVBand="1"/>
      </w:tblPr>
      <w:tblGrid>
        <w:gridCol w:w="2689"/>
        <w:gridCol w:w="2835"/>
        <w:gridCol w:w="567"/>
        <w:gridCol w:w="708"/>
        <w:gridCol w:w="2410"/>
      </w:tblGrid>
      <w:tr w:rsidR="00A64BAF" w:rsidRPr="00C77848" w14:paraId="46F08CF4" w14:textId="77777777" w:rsidTr="000021EE">
        <w:trPr>
          <w:trHeight w:val="680"/>
        </w:trPr>
        <w:tc>
          <w:tcPr>
            <w:tcW w:w="9209" w:type="dxa"/>
            <w:gridSpan w:val="5"/>
            <w:shd w:val="clear" w:color="auto" w:fill="D9D9D9" w:themeFill="background1" w:themeFillShade="D9"/>
            <w:vAlign w:val="center"/>
          </w:tcPr>
          <w:p w14:paraId="5B181BD4" w14:textId="77777777" w:rsidR="00A64BAF" w:rsidRPr="00553C81" w:rsidRDefault="00A64BAF" w:rsidP="00A64BAF">
            <w:pPr>
              <w:jc w:val="center"/>
              <w:rPr>
                <w:rFonts w:ascii="Arial Black" w:hAnsi="Arial Black"/>
                <w:color w:val="003082" w:themeColor="text2"/>
                <w:sz w:val="32"/>
              </w:rPr>
            </w:pPr>
            <w:r w:rsidRPr="00571B85">
              <w:rPr>
                <w:rFonts w:ascii="Arial Black" w:hAnsi="Arial Black"/>
                <w:color w:val="003082" w:themeColor="text2"/>
                <w:sz w:val="32"/>
              </w:rPr>
              <w:t xml:space="preserve">INVITATION TO </w:t>
            </w:r>
            <w:r w:rsidR="00935800">
              <w:rPr>
                <w:rFonts w:ascii="Arial Black" w:hAnsi="Arial Black"/>
                <w:color w:val="003082" w:themeColor="text2"/>
                <w:sz w:val="32"/>
              </w:rPr>
              <w:t>APPLY</w:t>
            </w:r>
          </w:p>
        </w:tc>
      </w:tr>
      <w:tr w:rsidR="00A64BAF" w:rsidRPr="00C77848" w14:paraId="755A7975" w14:textId="77777777" w:rsidTr="005C05CD">
        <w:trPr>
          <w:trHeight w:val="567"/>
        </w:trPr>
        <w:tc>
          <w:tcPr>
            <w:tcW w:w="2689" w:type="dxa"/>
            <w:shd w:val="clear" w:color="auto" w:fill="F2F2F2" w:themeFill="background1" w:themeFillShade="F2"/>
            <w:vAlign w:val="center"/>
          </w:tcPr>
          <w:p w14:paraId="155C3D91" w14:textId="77777777" w:rsidR="00A64BAF" w:rsidRPr="003F0125" w:rsidRDefault="00A64BAF" w:rsidP="00A64BAF">
            <w:pPr>
              <w:rPr>
                <w:rFonts w:ascii="Arial Black" w:hAnsi="Arial Black"/>
                <w:sz w:val="20"/>
              </w:rPr>
            </w:pPr>
            <w:r w:rsidRPr="003F0125">
              <w:rPr>
                <w:rFonts w:ascii="Arial Black" w:hAnsi="Arial Black"/>
                <w:sz w:val="20"/>
              </w:rPr>
              <w:t xml:space="preserve">NAME OF </w:t>
            </w:r>
            <w:r w:rsidR="00935800">
              <w:rPr>
                <w:rFonts w:ascii="Arial Black" w:hAnsi="Arial Black"/>
                <w:sz w:val="20"/>
              </w:rPr>
              <w:t>APPLICANT</w:t>
            </w:r>
          </w:p>
        </w:tc>
        <w:tc>
          <w:tcPr>
            <w:tcW w:w="6520" w:type="dxa"/>
            <w:gridSpan w:val="4"/>
            <w:vAlign w:val="center"/>
          </w:tcPr>
          <w:p w14:paraId="0EB29DC0" w14:textId="77777777" w:rsidR="00A64BAF" w:rsidRPr="00553C81" w:rsidRDefault="00A64BAF" w:rsidP="00A64BAF"/>
        </w:tc>
      </w:tr>
      <w:tr w:rsidR="003F0125" w:rsidRPr="00C77848" w14:paraId="629F4EE1" w14:textId="77777777" w:rsidTr="005C05CD">
        <w:trPr>
          <w:trHeight w:val="567"/>
        </w:trPr>
        <w:tc>
          <w:tcPr>
            <w:tcW w:w="2689" w:type="dxa"/>
            <w:shd w:val="clear" w:color="auto" w:fill="F2F2F2" w:themeFill="background1" w:themeFillShade="F2"/>
            <w:vAlign w:val="center"/>
          </w:tcPr>
          <w:p w14:paraId="2AF26BE0" w14:textId="77777777" w:rsidR="003F0125" w:rsidRPr="003F0125" w:rsidRDefault="003F0125" w:rsidP="00A64BAF">
            <w:pPr>
              <w:rPr>
                <w:rFonts w:ascii="Arial Black" w:hAnsi="Arial Black"/>
                <w:sz w:val="20"/>
              </w:rPr>
            </w:pPr>
            <w:r w:rsidRPr="003F0125">
              <w:rPr>
                <w:rFonts w:ascii="Arial Black" w:hAnsi="Arial Black"/>
                <w:sz w:val="20"/>
              </w:rPr>
              <w:t>REGISTRATION NUMBER</w:t>
            </w:r>
          </w:p>
        </w:tc>
        <w:tc>
          <w:tcPr>
            <w:tcW w:w="6520" w:type="dxa"/>
            <w:gridSpan w:val="4"/>
            <w:vAlign w:val="center"/>
          </w:tcPr>
          <w:p w14:paraId="31213948" w14:textId="77777777" w:rsidR="003F0125" w:rsidRPr="00553C81" w:rsidRDefault="003F0125" w:rsidP="00A64BAF"/>
        </w:tc>
      </w:tr>
      <w:tr w:rsidR="00A64BAF" w:rsidRPr="00C77848" w14:paraId="51BFE535" w14:textId="77777777" w:rsidTr="005C05CD">
        <w:trPr>
          <w:trHeight w:val="567"/>
        </w:trPr>
        <w:tc>
          <w:tcPr>
            <w:tcW w:w="2689" w:type="dxa"/>
            <w:shd w:val="clear" w:color="auto" w:fill="F2F2F2" w:themeFill="background1" w:themeFillShade="F2"/>
            <w:vAlign w:val="center"/>
          </w:tcPr>
          <w:p w14:paraId="14A1F1C5" w14:textId="77777777" w:rsidR="00A64BAF" w:rsidRPr="003F0125" w:rsidRDefault="00A64BAF" w:rsidP="00A64BAF">
            <w:pPr>
              <w:rPr>
                <w:rFonts w:ascii="Arial Black" w:hAnsi="Arial Black"/>
                <w:sz w:val="20"/>
              </w:rPr>
            </w:pPr>
            <w:r w:rsidRPr="003F0125">
              <w:rPr>
                <w:rFonts w:ascii="Arial Black" w:hAnsi="Arial Black" w:cstheme="minorHAnsi"/>
                <w:b/>
                <w:sz w:val="20"/>
              </w:rPr>
              <w:t>POSTAL ADDRESS</w:t>
            </w:r>
          </w:p>
        </w:tc>
        <w:tc>
          <w:tcPr>
            <w:tcW w:w="6520" w:type="dxa"/>
            <w:gridSpan w:val="4"/>
            <w:vAlign w:val="center"/>
          </w:tcPr>
          <w:p w14:paraId="23C4D8DA" w14:textId="77777777" w:rsidR="00A64BAF" w:rsidRPr="00553C81" w:rsidRDefault="00A64BAF" w:rsidP="00A64BAF"/>
        </w:tc>
      </w:tr>
      <w:tr w:rsidR="00A64BAF" w:rsidRPr="00C77848" w14:paraId="4E3B944C" w14:textId="77777777" w:rsidTr="005C05CD">
        <w:trPr>
          <w:trHeight w:val="567"/>
        </w:trPr>
        <w:tc>
          <w:tcPr>
            <w:tcW w:w="2689" w:type="dxa"/>
            <w:shd w:val="clear" w:color="auto" w:fill="F2F2F2" w:themeFill="background1" w:themeFillShade="F2"/>
            <w:vAlign w:val="center"/>
          </w:tcPr>
          <w:p w14:paraId="49C8FD11" w14:textId="77777777" w:rsidR="00A64BAF" w:rsidRPr="003F0125" w:rsidRDefault="00A64BAF" w:rsidP="00A64BAF">
            <w:pPr>
              <w:rPr>
                <w:rFonts w:ascii="Arial Black" w:hAnsi="Arial Black" w:cstheme="minorHAnsi"/>
                <w:b/>
                <w:sz w:val="20"/>
              </w:rPr>
            </w:pPr>
            <w:r w:rsidRPr="003F0125">
              <w:rPr>
                <w:rFonts w:ascii="Arial Black" w:hAnsi="Arial Black" w:cstheme="minorHAnsi"/>
                <w:b/>
                <w:sz w:val="20"/>
              </w:rPr>
              <w:t>STREET ADDRESS</w:t>
            </w:r>
          </w:p>
        </w:tc>
        <w:tc>
          <w:tcPr>
            <w:tcW w:w="6520" w:type="dxa"/>
            <w:gridSpan w:val="4"/>
            <w:vAlign w:val="center"/>
          </w:tcPr>
          <w:p w14:paraId="3EA154B6" w14:textId="77777777" w:rsidR="00A64BAF" w:rsidRPr="00553C81" w:rsidRDefault="00A64BAF" w:rsidP="00A64BAF"/>
        </w:tc>
      </w:tr>
      <w:tr w:rsidR="000021EE" w:rsidRPr="00C77848" w14:paraId="21040B61" w14:textId="77777777" w:rsidTr="005C05CD">
        <w:trPr>
          <w:trHeight w:val="567"/>
        </w:trPr>
        <w:tc>
          <w:tcPr>
            <w:tcW w:w="2689" w:type="dxa"/>
            <w:shd w:val="clear" w:color="auto" w:fill="F2F2F2" w:themeFill="background1" w:themeFillShade="F2"/>
            <w:vAlign w:val="center"/>
          </w:tcPr>
          <w:p w14:paraId="5EB4FAB4" w14:textId="77777777" w:rsidR="00A64BAF" w:rsidRPr="003F0125" w:rsidRDefault="00A64BAF" w:rsidP="00A64BAF">
            <w:pPr>
              <w:rPr>
                <w:rFonts w:ascii="Arial Black" w:hAnsi="Arial Black"/>
                <w:sz w:val="20"/>
              </w:rPr>
            </w:pPr>
            <w:r w:rsidRPr="003F0125">
              <w:rPr>
                <w:rFonts w:ascii="Arial Black" w:hAnsi="Arial Black"/>
                <w:sz w:val="20"/>
              </w:rPr>
              <w:t xml:space="preserve">PHONE </w:t>
            </w:r>
          </w:p>
        </w:tc>
        <w:tc>
          <w:tcPr>
            <w:tcW w:w="2835" w:type="dxa"/>
            <w:vAlign w:val="center"/>
          </w:tcPr>
          <w:p w14:paraId="6002B616" w14:textId="77777777" w:rsidR="00A64BAF" w:rsidRPr="00553C81" w:rsidRDefault="00A64BAF" w:rsidP="00A64BAF"/>
        </w:tc>
        <w:tc>
          <w:tcPr>
            <w:tcW w:w="1275" w:type="dxa"/>
            <w:gridSpan w:val="2"/>
            <w:shd w:val="clear" w:color="auto" w:fill="F2F2F2" w:themeFill="background1" w:themeFillShade="F2"/>
            <w:vAlign w:val="center"/>
          </w:tcPr>
          <w:p w14:paraId="63105D01" w14:textId="77777777" w:rsidR="00A64BAF" w:rsidRPr="0085673B" w:rsidRDefault="00A64BAF" w:rsidP="00A64BAF">
            <w:pPr>
              <w:rPr>
                <w:rFonts w:ascii="Arial Black" w:hAnsi="Arial Black"/>
                <w:sz w:val="20"/>
                <w:szCs w:val="20"/>
              </w:rPr>
            </w:pPr>
            <w:r w:rsidRPr="0085673B">
              <w:rPr>
                <w:rFonts w:ascii="Arial Black" w:hAnsi="Arial Black"/>
                <w:sz w:val="20"/>
                <w:szCs w:val="20"/>
              </w:rPr>
              <w:t xml:space="preserve">CELL </w:t>
            </w:r>
          </w:p>
        </w:tc>
        <w:tc>
          <w:tcPr>
            <w:tcW w:w="2410" w:type="dxa"/>
            <w:vAlign w:val="center"/>
          </w:tcPr>
          <w:p w14:paraId="05CCE89A" w14:textId="77777777" w:rsidR="00A64BAF" w:rsidRPr="00553C81" w:rsidRDefault="00A64BAF" w:rsidP="00A64BAF"/>
        </w:tc>
      </w:tr>
      <w:tr w:rsidR="000021EE" w:rsidRPr="00C77848" w14:paraId="0B476F0B" w14:textId="77777777" w:rsidTr="005C05CD">
        <w:trPr>
          <w:trHeight w:val="567"/>
        </w:trPr>
        <w:tc>
          <w:tcPr>
            <w:tcW w:w="2689" w:type="dxa"/>
            <w:shd w:val="clear" w:color="auto" w:fill="F2F2F2" w:themeFill="background1" w:themeFillShade="F2"/>
            <w:vAlign w:val="center"/>
          </w:tcPr>
          <w:p w14:paraId="33353AE4" w14:textId="77777777" w:rsidR="000021EE" w:rsidRPr="003F0125" w:rsidRDefault="000021EE" w:rsidP="00A64BAF">
            <w:pPr>
              <w:rPr>
                <w:rFonts w:ascii="Arial Black" w:hAnsi="Arial Black"/>
                <w:sz w:val="20"/>
              </w:rPr>
            </w:pPr>
            <w:r w:rsidRPr="003F0125">
              <w:rPr>
                <w:rFonts w:ascii="Arial Black" w:hAnsi="Arial Black" w:cstheme="minorHAnsi"/>
                <w:b/>
                <w:sz w:val="20"/>
              </w:rPr>
              <w:t xml:space="preserve">EMAIL </w:t>
            </w:r>
          </w:p>
        </w:tc>
        <w:tc>
          <w:tcPr>
            <w:tcW w:w="6520" w:type="dxa"/>
            <w:gridSpan w:val="4"/>
            <w:vAlign w:val="center"/>
          </w:tcPr>
          <w:p w14:paraId="146BEBF2" w14:textId="77777777" w:rsidR="000021EE" w:rsidRPr="00553C81" w:rsidRDefault="000021EE" w:rsidP="00A64BAF"/>
        </w:tc>
      </w:tr>
      <w:tr w:rsidR="00261F6A" w:rsidRPr="00C77848" w14:paraId="40D7CB42" w14:textId="77777777" w:rsidTr="005C05CD">
        <w:trPr>
          <w:trHeight w:val="567"/>
        </w:trPr>
        <w:tc>
          <w:tcPr>
            <w:tcW w:w="2689" w:type="dxa"/>
            <w:shd w:val="clear" w:color="auto" w:fill="F2F2F2" w:themeFill="background1" w:themeFillShade="F2"/>
            <w:vAlign w:val="center"/>
          </w:tcPr>
          <w:p w14:paraId="63109AC4" w14:textId="7F31E3EB" w:rsidR="000021EE" w:rsidRPr="003F0125" w:rsidRDefault="000021EE" w:rsidP="00A64BAF">
            <w:pPr>
              <w:rPr>
                <w:rFonts w:ascii="Arial Black" w:hAnsi="Arial Black" w:cstheme="minorHAnsi"/>
                <w:b/>
                <w:sz w:val="20"/>
              </w:rPr>
            </w:pPr>
            <w:r>
              <w:rPr>
                <w:rFonts w:ascii="Arial Black" w:hAnsi="Arial Black" w:cstheme="minorHAnsi"/>
                <w:b/>
                <w:sz w:val="20"/>
              </w:rPr>
              <w:t>TAX COMPLIANCE PIN</w:t>
            </w:r>
          </w:p>
        </w:tc>
        <w:tc>
          <w:tcPr>
            <w:tcW w:w="2835" w:type="dxa"/>
            <w:vAlign w:val="center"/>
          </w:tcPr>
          <w:p w14:paraId="0F0E3709" w14:textId="77777777" w:rsidR="000021EE" w:rsidRPr="00553C81" w:rsidRDefault="000021EE" w:rsidP="00A64BAF"/>
        </w:tc>
        <w:tc>
          <w:tcPr>
            <w:tcW w:w="1275" w:type="dxa"/>
            <w:gridSpan w:val="2"/>
            <w:shd w:val="clear" w:color="auto" w:fill="F2F2F2" w:themeFill="background1" w:themeFillShade="F2"/>
            <w:vAlign w:val="center"/>
          </w:tcPr>
          <w:p w14:paraId="2F6201FA" w14:textId="04251395" w:rsidR="000021EE" w:rsidRPr="0085673B" w:rsidRDefault="000021EE" w:rsidP="00A64BAF">
            <w:pPr>
              <w:rPr>
                <w:rFonts w:ascii="Arial Black" w:hAnsi="Arial Black" w:cstheme="minorHAnsi"/>
                <w:b/>
                <w:sz w:val="20"/>
                <w:szCs w:val="20"/>
              </w:rPr>
            </w:pPr>
            <w:r w:rsidRPr="0085673B">
              <w:rPr>
                <w:rFonts w:ascii="Arial Black" w:hAnsi="Arial Black" w:cstheme="minorHAnsi"/>
                <w:b/>
                <w:sz w:val="20"/>
                <w:szCs w:val="20"/>
              </w:rPr>
              <w:t>VAT NUMBER</w:t>
            </w:r>
          </w:p>
        </w:tc>
        <w:tc>
          <w:tcPr>
            <w:tcW w:w="2410" w:type="dxa"/>
            <w:vAlign w:val="center"/>
          </w:tcPr>
          <w:p w14:paraId="5DF2A604" w14:textId="77777777" w:rsidR="000021EE" w:rsidRPr="00553C81" w:rsidRDefault="000021EE" w:rsidP="00A64BAF"/>
        </w:tc>
      </w:tr>
      <w:tr w:rsidR="008B2CB8" w:rsidRPr="00C77848" w14:paraId="25DC1D8C" w14:textId="77777777" w:rsidTr="005C05CD">
        <w:trPr>
          <w:trHeight w:val="567"/>
        </w:trPr>
        <w:tc>
          <w:tcPr>
            <w:tcW w:w="2689" w:type="dxa"/>
            <w:shd w:val="clear" w:color="auto" w:fill="F2F2F2" w:themeFill="background1" w:themeFillShade="F2"/>
            <w:vAlign w:val="center"/>
          </w:tcPr>
          <w:p w14:paraId="381F580B" w14:textId="08A90615" w:rsidR="008B2CB8" w:rsidRDefault="008B2CB8" w:rsidP="005C05CD">
            <w:pPr>
              <w:rPr>
                <w:rFonts w:ascii="Arial Black" w:hAnsi="Arial Black" w:cstheme="minorHAnsi"/>
                <w:b/>
                <w:sz w:val="20"/>
              </w:rPr>
            </w:pPr>
            <w:r>
              <w:rPr>
                <w:rFonts w:ascii="Arial Black" w:hAnsi="Arial Black" w:cstheme="minorHAnsi"/>
                <w:b/>
                <w:sz w:val="20"/>
                <w:szCs w:val="20"/>
              </w:rPr>
              <w:t xml:space="preserve">B-BBEE </w:t>
            </w:r>
            <w:r w:rsidR="004B182A">
              <w:rPr>
                <w:rFonts w:ascii="Arial Black" w:hAnsi="Arial Black" w:cstheme="minorHAnsi"/>
                <w:b/>
                <w:sz w:val="20"/>
                <w:szCs w:val="20"/>
              </w:rPr>
              <w:t>COMPLIANCE</w:t>
            </w:r>
            <w:r>
              <w:rPr>
                <w:rFonts w:ascii="Arial Black" w:hAnsi="Arial Black" w:cstheme="minorHAnsi"/>
                <w:b/>
                <w:sz w:val="20"/>
                <w:szCs w:val="20"/>
              </w:rPr>
              <w:t xml:space="preserve"> </w:t>
            </w:r>
          </w:p>
        </w:tc>
        <w:tc>
          <w:tcPr>
            <w:tcW w:w="3402" w:type="dxa"/>
            <w:gridSpan w:val="2"/>
            <w:vAlign w:val="center"/>
          </w:tcPr>
          <w:p w14:paraId="25816A0D" w14:textId="7041DA05" w:rsidR="008B2CB8" w:rsidRPr="00553C81" w:rsidRDefault="008B2CB8" w:rsidP="00261F6A">
            <w:pPr>
              <w:jc w:val="center"/>
            </w:pPr>
            <w:r>
              <w:t xml:space="preserve">VERIFICATION CERTIFICATE  </w:t>
            </w:r>
            <w:sdt>
              <w:sdtPr>
                <w:rPr>
                  <w:rFonts w:cstheme="minorHAnsi"/>
                  <w:sz w:val="28"/>
                </w:rPr>
                <w:id w:val="855228046"/>
                <w14:checkbox>
                  <w14:checked w14:val="0"/>
                  <w14:checkedState w14:val="2612" w14:font="MS Gothic"/>
                  <w14:uncheckedState w14:val="2610" w14:font="MS Gothic"/>
                </w14:checkbox>
              </w:sdtPr>
              <w:sdtEndPr/>
              <w:sdtContent>
                <w:r w:rsidRPr="00261F6A">
                  <w:rPr>
                    <w:rFonts w:ascii="Segoe UI Symbol" w:eastAsia="MS Gothic" w:hAnsi="Segoe UI Symbol" w:cs="Segoe UI Symbol"/>
                    <w:sz w:val="28"/>
                  </w:rPr>
                  <w:t>☐</w:t>
                </w:r>
              </w:sdtContent>
            </w:sdt>
          </w:p>
        </w:tc>
        <w:tc>
          <w:tcPr>
            <w:tcW w:w="3118" w:type="dxa"/>
            <w:gridSpan w:val="2"/>
            <w:vAlign w:val="center"/>
          </w:tcPr>
          <w:p w14:paraId="32028604" w14:textId="3F7D686F" w:rsidR="008B2CB8" w:rsidRPr="00553C81" w:rsidRDefault="008B2CB8" w:rsidP="00261F6A">
            <w:pPr>
              <w:jc w:val="center"/>
            </w:pPr>
            <w:r w:rsidRPr="000021EE">
              <w:t>SWORN AFFIDAVIT</w:t>
            </w:r>
            <w:r>
              <w:t xml:space="preserve"> </w:t>
            </w:r>
            <w:r>
              <w:rPr>
                <w:rFonts w:ascii="Arial Black" w:hAnsi="Arial Black" w:cstheme="minorHAnsi"/>
                <w:b/>
                <w:sz w:val="20"/>
                <w:szCs w:val="20"/>
              </w:rPr>
              <w:t xml:space="preserve"> </w:t>
            </w:r>
            <w:sdt>
              <w:sdtPr>
                <w:rPr>
                  <w:rFonts w:cstheme="minorHAnsi"/>
                  <w:sz w:val="28"/>
                  <w:szCs w:val="20"/>
                </w:rPr>
                <w:id w:val="-1677027433"/>
                <w14:checkbox>
                  <w14:checked w14:val="0"/>
                  <w14:checkedState w14:val="2612" w14:font="MS Gothic"/>
                  <w14:uncheckedState w14:val="2610" w14:font="MS Gothic"/>
                </w14:checkbox>
              </w:sdtPr>
              <w:sdtEndPr/>
              <w:sdtContent>
                <w:r w:rsidRPr="00261F6A">
                  <w:rPr>
                    <w:rFonts w:ascii="Segoe UI Symbol" w:eastAsia="MS Gothic" w:hAnsi="Segoe UI Symbol" w:cs="Segoe UI Symbol"/>
                    <w:sz w:val="28"/>
                    <w:szCs w:val="20"/>
                  </w:rPr>
                  <w:t>☐</w:t>
                </w:r>
              </w:sdtContent>
            </w:sdt>
          </w:p>
        </w:tc>
      </w:tr>
      <w:tr w:rsidR="00316506" w:rsidRPr="00C77848" w14:paraId="6D9BAA17" w14:textId="77777777" w:rsidTr="005C05CD">
        <w:trPr>
          <w:trHeight w:val="567"/>
        </w:trPr>
        <w:tc>
          <w:tcPr>
            <w:tcW w:w="2689" w:type="dxa"/>
            <w:shd w:val="clear" w:color="auto" w:fill="F2F2F2" w:themeFill="background1" w:themeFillShade="F2"/>
            <w:vAlign w:val="center"/>
          </w:tcPr>
          <w:p w14:paraId="4633E6DA" w14:textId="23C71523" w:rsidR="00316506" w:rsidRDefault="00316506" w:rsidP="000021EE">
            <w:pPr>
              <w:rPr>
                <w:rFonts w:ascii="Arial Black" w:hAnsi="Arial Black" w:cstheme="minorHAnsi"/>
                <w:b/>
                <w:sz w:val="20"/>
                <w:szCs w:val="20"/>
              </w:rPr>
            </w:pPr>
            <w:r>
              <w:rPr>
                <w:rFonts w:ascii="Arial Black" w:hAnsi="Arial Black" w:cstheme="minorHAnsi"/>
                <w:b/>
                <w:sz w:val="20"/>
                <w:szCs w:val="20"/>
              </w:rPr>
              <w:t>SUB-DISTRICT</w:t>
            </w:r>
            <w:r w:rsidR="002C04BA">
              <w:rPr>
                <w:rFonts w:ascii="Arial Black" w:hAnsi="Arial Black" w:cstheme="minorHAnsi"/>
                <w:b/>
                <w:sz w:val="20"/>
                <w:szCs w:val="20"/>
              </w:rPr>
              <w:t>/</w:t>
            </w:r>
            <w:r>
              <w:rPr>
                <w:rFonts w:ascii="Arial Black" w:hAnsi="Arial Black" w:cstheme="minorHAnsi"/>
                <w:b/>
                <w:sz w:val="20"/>
                <w:szCs w:val="20"/>
              </w:rPr>
              <w:t xml:space="preserve">S </w:t>
            </w:r>
            <w:r w:rsidR="00A34048">
              <w:rPr>
                <w:rFonts w:ascii="Arial Black" w:hAnsi="Arial Black" w:cstheme="minorHAnsi"/>
                <w:b/>
                <w:sz w:val="20"/>
                <w:szCs w:val="20"/>
              </w:rPr>
              <w:t>APPLIED FOR</w:t>
            </w:r>
          </w:p>
        </w:tc>
        <w:tc>
          <w:tcPr>
            <w:tcW w:w="6520" w:type="dxa"/>
            <w:gridSpan w:val="4"/>
            <w:vAlign w:val="center"/>
          </w:tcPr>
          <w:p w14:paraId="3CD5B55E" w14:textId="77777777" w:rsidR="00316506" w:rsidRPr="000021EE" w:rsidRDefault="00316506" w:rsidP="00316506"/>
        </w:tc>
      </w:tr>
    </w:tbl>
    <w:p w14:paraId="4E7BC174" w14:textId="77777777" w:rsidR="00A64BAF" w:rsidRDefault="00A64BAF" w:rsidP="001254AD">
      <w:pPr>
        <w:spacing w:after="0"/>
      </w:pPr>
    </w:p>
    <w:p w14:paraId="17E1F015" w14:textId="2D1AB8FB" w:rsidR="0085673B" w:rsidRDefault="0085673B"/>
    <w:p w14:paraId="753741AF" w14:textId="552AA743" w:rsidR="001254AD" w:rsidRDefault="001254AD"/>
    <w:p w14:paraId="6E2760AB" w14:textId="77777777" w:rsidR="005C05CD" w:rsidRDefault="005C05CD" w:rsidP="005C05CD">
      <w:pPr>
        <w:pStyle w:val="Heading2"/>
        <w:spacing w:before="0"/>
        <w:rPr>
          <w:rFonts w:ascii="Arial Black" w:hAnsi="Arial Black"/>
        </w:rPr>
      </w:pPr>
    </w:p>
    <w:p w14:paraId="4E82F82F" w14:textId="0058EA76" w:rsidR="005C05CD" w:rsidRPr="001254AD" w:rsidRDefault="005C05CD" w:rsidP="005C05CD">
      <w:pPr>
        <w:pStyle w:val="Heading2"/>
        <w:spacing w:before="0"/>
        <w:rPr>
          <w:rFonts w:ascii="Arial Black" w:hAnsi="Arial Black"/>
        </w:rPr>
      </w:pPr>
      <w:r w:rsidRPr="001254AD">
        <w:rPr>
          <w:rFonts w:ascii="Arial Black" w:hAnsi="Arial Black"/>
        </w:rPr>
        <w:lastRenderedPageBreak/>
        <w:t>CONTENTS</w:t>
      </w:r>
    </w:p>
    <w:p w14:paraId="1177F174" w14:textId="5B1A79A0" w:rsidR="005C05CD" w:rsidRDefault="005C05CD" w:rsidP="005C05CD">
      <w:pPr>
        <w:pStyle w:val="TOC1"/>
        <w:rPr>
          <w:rFonts w:eastAsiaTheme="minorEastAsia" w:cstheme="minorBidi"/>
          <w:b w:val="0"/>
          <w:bCs w:val="0"/>
          <w:caps w:val="0"/>
          <w:noProof/>
          <w:sz w:val="22"/>
          <w:szCs w:val="22"/>
          <w:lang w:val="en-ZA" w:eastAsia="en-ZA"/>
        </w:rPr>
      </w:pPr>
      <w:r w:rsidRPr="0006049F">
        <w:rPr>
          <w:smallCaps/>
          <w:color w:val="595959" w:themeColor="text1" w:themeTint="A6"/>
          <w:sz w:val="22"/>
          <w:szCs w:val="22"/>
          <w:lang w:val="en-GB"/>
        </w:rPr>
        <w:fldChar w:fldCharType="begin"/>
      </w:r>
      <w:r w:rsidRPr="001254AD">
        <w:rPr>
          <w:smallCaps/>
          <w:color w:val="595959" w:themeColor="text1" w:themeTint="A6"/>
          <w:sz w:val="22"/>
          <w:szCs w:val="22"/>
          <w:lang w:val="en-GB"/>
        </w:rPr>
        <w:instrText xml:space="preserve"> TOC \o "1-1" </w:instrText>
      </w:r>
      <w:r w:rsidRPr="0006049F">
        <w:rPr>
          <w:smallCaps/>
          <w:color w:val="595959" w:themeColor="text1" w:themeTint="A6"/>
          <w:sz w:val="22"/>
          <w:szCs w:val="22"/>
          <w:lang w:val="en-GB"/>
        </w:rPr>
        <w:fldChar w:fldCharType="separate"/>
      </w:r>
      <w:r>
        <w:rPr>
          <w:noProof/>
        </w:rPr>
        <w:t>1.</w:t>
      </w:r>
      <w:r>
        <w:rPr>
          <w:rFonts w:eastAsiaTheme="minorEastAsia" w:cstheme="minorBidi"/>
          <w:b w:val="0"/>
          <w:bCs w:val="0"/>
          <w:caps w:val="0"/>
          <w:noProof/>
          <w:sz w:val="22"/>
          <w:szCs w:val="22"/>
          <w:lang w:val="en-ZA" w:eastAsia="en-ZA"/>
        </w:rPr>
        <w:tab/>
      </w:r>
      <w:r>
        <w:rPr>
          <w:noProof/>
        </w:rPr>
        <w:t>conflicts of interest</w:t>
      </w:r>
      <w:r>
        <w:rPr>
          <w:noProof/>
        </w:rPr>
        <w:tab/>
      </w:r>
      <w:r>
        <w:rPr>
          <w:noProof/>
        </w:rPr>
        <w:fldChar w:fldCharType="begin"/>
      </w:r>
      <w:r>
        <w:rPr>
          <w:noProof/>
        </w:rPr>
        <w:instrText xml:space="preserve"> PAGEREF _Toc205301116 \h </w:instrText>
      </w:r>
      <w:r>
        <w:rPr>
          <w:noProof/>
        </w:rPr>
      </w:r>
      <w:r>
        <w:rPr>
          <w:noProof/>
        </w:rPr>
        <w:fldChar w:fldCharType="separate"/>
      </w:r>
      <w:r w:rsidR="00107F71">
        <w:rPr>
          <w:noProof/>
        </w:rPr>
        <w:t>2</w:t>
      </w:r>
      <w:r>
        <w:rPr>
          <w:noProof/>
        </w:rPr>
        <w:fldChar w:fldCharType="end"/>
      </w:r>
    </w:p>
    <w:p w14:paraId="4176A277" w14:textId="4828073B" w:rsidR="005C05CD" w:rsidRDefault="005C05CD" w:rsidP="005C05CD">
      <w:pPr>
        <w:pStyle w:val="TOC1"/>
        <w:rPr>
          <w:rFonts w:eastAsiaTheme="minorEastAsia" w:cstheme="minorBidi"/>
          <w:b w:val="0"/>
          <w:bCs w:val="0"/>
          <w:caps w:val="0"/>
          <w:noProof/>
          <w:sz w:val="22"/>
          <w:szCs w:val="22"/>
          <w:lang w:val="en-ZA" w:eastAsia="en-ZA"/>
        </w:rPr>
      </w:pPr>
      <w:r>
        <w:rPr>
          <w:noProof/>
        </w:rPr>
        <w:t>2.</w:t>
      </w:r>
      <w:r>
        <w:rPr>
          <w:rFonts w:eastAsiaTheme="minorEastAsia" w:cstheme="minorBidi"/>
          <w:b w:val="0"/>
          <w:bCs w:val="0"/>
          <w:caps w:val="0"/>
          <w:noProof/>
          <w:sz w:val="22"/>
          <w:szCs w:val="22"/>
          <w:lang w:val="en-ZA" w:eastAsia="en-ZA"/>
        </w:rPr>
        <w:tab/>
      </w:r>
      <w:r>
        <w:rPr>
          <w:noProof/>
        </w:rPr>
        <w:t>DECLARATION</w:t>
      </w:r>
      <w:r>
        <w:rPr>
          <w:noProof/>
        </w:rPr>
        <w:tab/>
      </w:r>
      <w:r>
        <w:rPr>
          <w:noProof/>
        </w:rPr>
        <w:fldChar w:fldCharType="begin"/>
      </w:r>
      <w:r>
        <w:rPr>
          <w:noProof/>
        </w:rPr>
        <w:instrText xml:space="preserve"> PAGEREF _Toc205301117 \h </w:instrText>
      </w:r>
      <w:r>
        <w:rPr>
          <w:noProof/>
        </w:rPr>
      </w:r>
      <w:r>
        <w:rPr>
          <w:noProof/>
        </w:rPr>
        <w:fldChar w:fldCharType="separate"/>
      </w:r>
      <w:r w:rsidR="00107F71">
        <w:rPr>
          <w:noProof/>
        </w:rPr>
        <w:t>3</w:t>
      </w:r>
      <w:r>
        <w:rPr>
          <w:noProof/>
        </w:rPr>
        <w:fldChar w:fldCharType="end"/>
      </w:r>
    </w:p>
    <w:p w14:paraId="7F439953" w14:textId="18B75104" w:rsidR="005C05CD" w:rsidRDefault="005C05CD" w:rsidP="005C05CD">
      <w:pPr>
        <w:pStyle w:val="TOC1"/>
        <w:rPr>
          <w:rFonts w:eastAsiaTheme="minorEastAsia" w:cstheme="minorBidi"/>
          <w:b w:val="0"/>
          <w:bCs w:val="0"/>
          <w:caps w:val="0"/>
          <w:noProof/>
          <w:sz w:val="22"/>
          <w:szCs w:val="22"/>
          <w:lang w:val="en-ZA" w:eastAsia="en-ZA"/>
        </w:rPr>
      </w:pPr>
      <w:r>
        <w:rPr>
          <w:noProof/>
        </w:rPr>
        <w:t>3.</w:t>
      </w:r>
      <w:r>
        <w:rPr>
          <w:rFonts w:eastAsiaTheme="minorEastAsia" w:cstheme="minorBidi"/>
          <w:b w:val="0"/>
          <w:bCs w:val="0"/>
          <w:caps w:val="0"/>
          <w:noProof/>
          <w:sz w:val="22"/>
          <w:szCs w:val="22"/>
          <w:lang w:val="en-ZA" w:eastAsia="en-ZA"/>
        </w:rPr>
        <w:tab/>
      </w:r>
      <w:r>
        <w:rPr>
          <w:noProof/>
        </w:rPr>
        <w:t>B-BBEE LEVEL</w:t>
      </w:r>
      <w:r>
        <w:rPr>
          <w:noProof/>
        </w:rPr>
        <w:tab/>
      </w:r>
      <w:r>
        <w:rPr>
          <w:noProof/>
        </w:rPr>
        <w:fldChar w:fldCharType="begin"/>
      </w:r>
      <w:r>
        <w:rPr>
          <w:noProof/>
        </w:rPr>
        <w:instrText xml:space="preserve"> PAGEREF _Toc205301118 \h </w:instrText>
      </w:r>
      <w:r>
        <w:rPr>
          <w:noProof/>
        </w:rPr>
      </w:r>
      <w:r>
        <w:rPr>
          <w:noProof/>
        </w:rPr>
        <w:fldChar w:fldCharType="separate"/>
      </w:r>
      <w:r w:rsidR="00107F71">
        <w:rPr>
          <w:noProof/>
        </w:rPr>
        <w:t>3</w:t>
      </w:r>
      <w:r>
        <w:rPr>
          <w:noProof/>
        </w:rPr>
        <w:fldChar w:fldCharType="end"/>
      </w:r>
    </w:p>
    <w:p w14:paraId="5F5E0D25" w14:textId="198988C9" w:rsidR="005C05CD" w:rsidRDefault="005C05CD" w:rsidP="005C05CD">
      <w:pPr>
        <w:pStyle w:val="TOC1"/>
        <w:rPr>
          <w:rFonts w:eastAsiaTheme="minorEastAsia" w:cstheme="minorBidi"/>
          <w:b w:val="0"/>
          <w:bCs w:val="0"/>
          <w:caps w:val="0"/>
          <w:noProof/>
          <w:sz w:val="22"/>
          <w:szCs w:val="22"/>
          <w:lang w:val="en-ZA" w:eastAsia="en-ZA"/>
        </w:rPr>
      </w:pPr>
      <w:r>
        <w:rPr>
          <w:noProof/>
        </w:rPr>
        <w:t>4.</w:t>
      </w:r>
      <w:r>
        <w:rPr>
          <w:rFonts w:eastAsiaTheme="minorEastAsia" w:cstheme="minorBidi"/>
          <w:b w:val="0"/>
          <w:bCs w:val="0"/>
          <w:caps w:val="0"/>
          <w:noProof/>
          <w:sz w:val="22"/>
          <w:szCs w:val="22"/>
          <w:lang w:val="en-ZA" w:eastAsia="en-ZA"/>
        </w:rPr>
        <w:tab/>
      </w:r>
      <w:r>
        <w:rPr>
          <w:noProof/>
        </w:rPr>
        <w:t>LEGAL ENTITY &amp; compliance</w:t>
      </w:r>
      <w:r>
        <w:rPr>
          <w:noProof/>
        </w:rPr>
        <w:tab/>
      </w:r>
      <w:r>
        <w:rPr>
          <w:noProof/>
        </w:rPr>
        <w:fldChar w:fldCharType="begin"/>
      </w:r>
      <w:r>
        <w:rPr>
          <w:noProof/>
        </w:rPr>
        <w:instrText xml:space="preserve"> PAGEREF _Toc205301119 \h </w:instrText>
      </w:r>
      <w:r>
        <w:rPr>
          <w:noProof/>
        </w:rPr>
      </w:r>
      <w:r>
        <w:rPr>
          <w:noProof/>
        </w:rPr>
        <w:fldChar w:fldCharType="separate"/>
      </w:r>
      <w:r w:rsidR="00107F71">
        <w:rPr>
          <w:noProof/>
        </w:rPr>
        <w:t>3</w:t>
      </w:r>
      <w:r>
        <w:rPr>
          <w:noProof/>
        </w:rPr>
        <w:fldChar w:fldCharType="end"/>
      </w:r>
    </w:p>
    <w:p w14:paraId="362B385B" w14:textId="65F58C82" w:rsidR="005C05CD" w:rsidRDefault="005C05CD" w:rsidP="005C05CD">
      <w:pPr>
        <w:pStyle w:val="TOC1"/>
        <w:rPr>
          <w:rFonts w:eastAsiaTheme="minorEastAsia" w:cstheme="minorBidi"/>
          <w:b w:val="0"/>
          <w:bCs w:val="0"/>
          <w:caps w:val="0"/>
          <w:noProof/>
          <w:sz w:val="22"/>
          <w:szCs w:val="22"/>
          <w:lang w:val="en-ZA" w:eastAsia="en-ZA"/>
        </w:rPr>
      </w:pPr>
      <w:r>
        <w:rPr>
          <w:noProof/>
        </w:rPr>
        <w:t>5.</w:t>
      </w:r>
      <w:r>
        <w:rPr>
          <w:rFonts w:eastAsiaTheme="minorEastAsia" w:cstheme="minorBidi"/>
          <w:b w:val="0"/>
          <w:bCs w:val="0"/>
          <w:caps w:val="0"/>
          <w:noProof/>
          <w:sz w:val="22"/>
          <w:szCs w:val="22"/>
          <w:lang w:val="en-ZA" w:eastAsia="en-ZA"/>
        </w:rPr>
        <w:tab/>
      </w:r>
      <w:r>
        <w:rPr>
          <w:noProof/>
        </w:rPr>
        <w:t>TAX COMPLIANCE</w:t>
      </w:r>
      <w:r>
        <w:rPr>
          <w:noProof/>
        </w:rPr>
        <w:tab/>
      </w:r>
      <w:r>
        <w:rPr>
          <w:noProof/>
        </w:rPr>
        <w:fldChar w:fldCharType="begin"/>
      </w:r>
      <w:r>
        <w:rPr>
          <w:noProof/>
        </w:rPr>
        <w:instrText xml:space="preserve"> PAGEREF _Toc205301120 \h </w:instrText>
      </w:r>
      <w:r>
        <w:rPr>
          <w:noProof/>
        </w:rPr>
      </w:r>
      <w:r>
        <w:rPr>
          <w:noProof/>
        </w:rPr>
        <w:fldChar w:fldCharType="separate"/>
      </w:r>
      <w:r w:rsidR="00107F71">
        <w:rPr>
          <w:noProof/>
        </w:rPr>
        <w:t>3</w:t>
      </w:r>
      <w:r>
        <w:rPr>
          <w:noProof/>
        </w:rPr>
        <w:fldChar w:fldCharType="end"/>
      </w:r>
    </w:p>
    <w:p w14:paraId="331DD4D3" w14:textId="12476927" w:rsidR="005C05CD" w:rsidRDefault="005C05CD" w:rsidP="005C05CD">
      <w:pPr>
        <w:pStyle w:val="TOC1"/>
        <w:rPr>
          <w:rFonts w:eastAsiaTheme="minorEastAsia" w:cstheme="minorBidi"/>
          <w:b w:val="0"/>
          <w:bCs w:val="0"/>
          <w:caps w:val="0"/>
          <w:noProof/>
          <w:sz w:val="22"/>
          <w:szCs w:val="22"/>
          <w:lang w:val="en-ZA" w:eastAsia="en-ZA"/>
        </w:rPr>
      </w:pPr>
      <w:r>
        <w:rPr>
          <w:noProof/>
        </w:rPr>
        <w:t>6.</w:t>
      </w:r>
      <w:r>
        <w:rPr>
          <w:rFonts w:eastAsiaTheme="minorEastAsia" w:cstheme="minorBidi"/>
          <w:b w:val="0"/>
          <w:bCs w:val="0"/>
          <w:caps w:val="0"/>
          <w:noProof/>
          <w:sz w:val="22"/>
          <w:szCs w:val="22"/>
          <w:lang w:val="en-ZA" w:eastAsia="en-ZA"/>
        </w:rPr>
        <w:tab/>
      </w:r>
      <w:r>
        <w:rPr>
          <w:noProof/>
        </w:rPr>
        <w:t>annual financial statements</w:t>
      </w:r>
      <w:r>
        <w:rPr>
          <w:noProof/>
        </w:rPr>
        <w:tab/>
      </w:r>
      <w:r>
        <w:rPr>
          <w:noProof/>
        </w:rPr>
        <w:fldChar w:fldCharType="begin"/>
      </w:r>
      <w:r>
        <w:rPr>
          <w:noProof/>
        </w:rPr>
        <w:instrText xml:space="preserve"> PAGEREF _Toc205301121 \h </w:instrText>
      </w:r>
      <w:r>
        <w:rPr>
          <w:noProof/>
        </w:rPr>
      </w:r>
      <w:r>
        <w:rPr>
          <w:noProof/>
        </w:rPr>
        <w:fldChar w:fldCharType="separate"/>
      </w:r>
      <w:r w:rsidR="00107F71">
        <w:rPr>
          <w:noProof/>
        </w:rPr>
        <w:t>4</w:t>
      </w:r>
      <w:r>
        <w:rPr>
          <w:noProof/>
        </w:rPr>
        <w:fldChar w:fldCharType="end"/>
      </w:r>
    </w:p>
    <w:p w14:paraId="1A7A6D5C" w14:textId="1D819FF1" w:rsidR="005C05CD" w:rsidRDefault="005C05CD" w:rsidP="005C05CD">
      <w:pPr>
        <w:pStyle w:val="TOC1"/>
        <w:rPr>
          <w:rFonts w:eastAsiaTheme="minorEastAsia" w:cstheme="minorBidi"/>
          <w:b w:val="0"/>
          <w:bCs w:val="0"/>
          <w:caps w:val="0"/>
          <w:noProof/>
          <w:sz w:val="22"/>
          <w:szCs w:val="22"/>
          <w:lang w:val="en-ZA" w:eastAsia="en-ZA"/>
        </w:rPr>
      </w:pPr>
      <w:r>
        <w:rPr>
          <w:noProof/>
        </w:rPr>
        <w:t>7.</w:t>
      </w:r>
      <w:r>
        <w:rPr>
          <w:rFonts w:eastAsiaTheme="minorEastAsia" w:cstheme="minorBidi"/>
          <w:b w:val="0"/>
          <w:bCs w:val="0"/>
          <w:caps w:val="0"/>
          <w:noProof/>
          <w:sz w:val="22"/>
          <w:szCs w:val="22"/>
          <w:lang w:val="en-ZA" w:eastAsia="en-ZA"/>
        </w:rPr>
        <w:tab/>
      </w:r>
      <w:r>
        <w:rPr>
          <w:noProof/>
        </w:rPr>
        <w:t>FINANCIAL MANAGEMENT</w:t>
      </w:r>
      <w:r>
        <w:rPr>
          <w:noProof/>
        </w:rPr>
        <w:tab/>
      </w:r>
      <w:r>
        <w:rPr>
          <w:noProof/>
        </w:rPr>
        <w:fldChar w:fldCharType="begin"/>
      </w:r>
      <w:r>
        <w:rPr>
          <w:noProof/>
        </w:rPr>
        <w:instrText xml:space="preserve"> PAGEREF _Toc205301122 \h </w:instrText>
      </w:r>
      <w:r>
        <w:rPr>
          <w:noProof/>
        </w:rPr>
      </w:r>
      <w:r>
        <w:rPr>
          <w:noProof/>
        </w:rPr>
        <w:fldChar w:fldCharType="separate"/>
      </w:r>
      <w:r w:rsidR="00107F71">
        <w:rPr>
          <w:noProof/>
        </w:rPr>
        <w:t>4</w:t>
      </w:r>
      <w:r>
        <w:rPr>
          <w:noProof/>
        </w:rPr>
        <w:fldChar w:fldCharType="end"/>
      </w:r>
    </w:p>
    <w:p w14:paraId="65C21991" w14:textId="38F8A237" w:rsidR="005C05CD" w:rsidRDefault="005C05CD" w:rsidP="005C05CD">
      <w:pPr>
        <w:pStyle w:val="TOC1"/>
        <w:rPr>
          <w:rFonts w:eastAsiaTheme="minorEastAsia" w:cstheme="minorBidi"/>
          <w:b w:val="0"/>
          <w:bCs w:val="0"/>
          <w:caps w:val="0"/>
          <w:noProof/>
          <w:sz w:val="22"/>
          <w:szCs w:val="22"/>
          <w:lang w:val="en-ZA" w:eastAsia="en-ZA"/>
        </w:rPr>
      </w:pPr>
      <w:r>
        <w:rPr>
          <w:noProof/>
        </w:rPr>
        <w:t>8.</w:t>
      </w:r>
      <w:r>
        <w:rPr>
          <w:rFonts w:eastAsiaTheme="minorEastAsia" w:cstheme="minorBidi"/>
          <w:b w:val="0"/>
          <w:bCs w:val="0"/>
          <w:caps w:val="0"/>
          <w:noProof/>
          <w:sz w:val="22"/>
          <w:szCs w:val="22"/>
          <w:lang w:val="en-ZA" w:eastAsia="en-ZA"/>
        </w:rPr>
        <w:tab/>
      </w:r>
      <w:r>
        <w:rPr>
          <w:noProof/>
        </w:rPr>
        <w:t>HISTORY OF GRANT FUNDING</w:t>
      </w:r>
      <w:r>
        <w:rPr>
          <w:noProof/>
        </w:rPr>
        <w:tab/>
      </w:r>
      <w:r>
        <w:rPr>
          <w:noProof/>
        </w:rPr>
        <w:fldChar w:fldCharType="begin"/>
      </w:r>
      <w:r>
        <w:rPr>
          <w:noProof/>
        </w:rPr>
        <w:instrText xml:space="preserve"> PAGEREF _Toc205301123 \h </w:instrText>
      </w:r>
      <w:r>
        <w:rPr>
          <w:noProof/>
        </w:rPr>
      </w:r>
      <w:r>
        <w:rPr>
          <w:noProof/>
        </w:rPr>
        <w:fldChar w:fldCharType="separate"/>
      </w:r>
      <w:r w:rsidR="00107F71">
        <w:rPr>
          <w:noProof/>
        </w:rPr>
        <w:t>4</w:t>
      </w:r>
      <w:r>
        <w:rPr>
          <w:noProof/>
        </w:rPr>
        <w:fldChar w:fldCharType="end"/>
      </w:r>
    </w:p>
    <w:p w14:paraId="625BC3E3" w14:textId="3BFF97BD" w:rsidR="005C05CD" w:rsidRDefault="005C05CD" w:rsidP="005C05CD">
      <w:pPr>
        <w:pStyle w:val="TOC1"/>
        <w:rPr>
          <w:rFonts w:eastAsiaTheme="minorEastAsia" w:cstheme="minorBidi"/>
          <w:b w:val="0"/>
          <w:bCs w:val="0"/>
          <w:caps w:val="0"/>
          <w:noProof/>
          <w:sz w:val="22"/>
          <w:szCs w:val="22"/>
          <w:lang w:val="en-ZA" w:eastAsia="en-ZA"/>
        </w:rPr>
      </w:pPr>
      <w:r>
        <w:rPr>
          <w:noProof/>
        </w:rPr>
        <w:t>9.</w:t>
      </w:r>
      <w:r>
        <w:rPr>
          <w:rFonts w:eastAsiaTheme="minorEastAsia" w:cstheme="minorBidi"/>
          <w:b w:val="0"/>
          <w:bCs w:val="0"/>
          <w:caps w:val="0"/>
          <w:noProof/>
          <w:sz w:val="22"/>
          <w:szCs w:val="22"/>
          <w:lang w:val="en-ZA" w:eastAsia="en-ZA"/>
        </w:rPr>
        <w:tab/>
      </w:r>
      <w:r>
        <w:rPr>
          <w:noProof/>
        </w:rPr>
        <w:t>programme performance</w:t>
      </w:r>
      <w:r>
        <w:rPr>
          <w:noProof/>
        </w:rPr>
        <w:tab/>
      </w:r>
      <w:r>
        <w:rPr>
          <w:noProof/>
        </w:rPr>
        <w:fldChar w:fldCharType="begin"/>
      </w:r>
      <w:r>
        <w:rPr>
          <w:noProof/>
        </w:rPr>
        <w:instrText xml:space="preserve"> PAGEREF _Toc205301124 \h </w:instrText>
      </w:r>
      <w:r>
        <w:rPr>
          <w:noProof/>
        </w:rPr>
      </w:r>
      <w:r>
        <w:rPr>
          <w:noProof/>
        </w:rPr>
        <w:fldChar w:fldCharType="separate"/>
      </w:r>
      <w:r w:rsidR="00107F71">
        <w:rPr>
          <w:noProof/>
        </w:rPr>
        <w:t>5</w:t>
      </w:r>
      <w:r>
        <w:rPr>
          <w:noProof/>
        </w:rPr>
        <w:fldChar w:fldCharType="end"/>
      </w:r>
    </w:p>
    <w:p w14:paraId="7576D119" w14:textId="0AA9237D" w:rsidR="005C05CD" w:rsidRDefault="005C05CD" w:rsidP="005C05CD">
      <w:pPr>
        <w:pStyle w:val="TOC1"/>
        <w:rPr>
          <w:rFonts w:eastAsiaTheme="minorEastAsia" w:cstheme="minorBidi"/>
          <w:b w:val="0"/>
          <w:bCs w:val="0"/>
          <w:caps w:val="0"/>
          <w:noProof/>
          <w:sz w:val="22"/>
          <w:szCs w:val="22"/>
          <w:lang w:val="en-ZA" w:eastAsia="en-ZA"/>
        </w:rPr>
      </w:pPr>
      <w:r>
        <w:rPr>
          <w:noProof/>
        </w:rPr>
        <w:t>10.</w:t>
      </w:r>
      <w:r>
        <w:rPr>
          <w:rFonts w:eastAsiaTheme="minorEastAsia" w:cstheme="minorBidi"/>
          <w:b w:val="0"/>
          <w:bCs w:val="0"/>
          <w:caps w:val="0"/>
          <w:noProof/>
          <w:sz w:val="22"/>
          <w:szCs w:val="22"/>
          <w:lang w:val="en-ZA" w:eastAsia="en-ZA"/>
        </w:rPr>
        <w:tab/>
      </w:r>
      <w:r>
        <w:rPr>
          <w:noProof/>
        </w:rPr>
        <w:t>organisation profile</w:t>
      </w:r>
      <w:r>
        <w:rPr>
          <w:noProof/>
        </w:rPr>
        <w:tab/>
      </w:r>
      <w:r>
        <w:rPr>
          <w:noProof/>
        </w:rPr>
        <w:fldChar w:fldCharType="begin"/>
      </w:r>
      <w:r>
        <w:rPr>
          <w:noProof/>
        </w:rPr>
        <w:instrText xml:space="preserve"> PAGEREF _Toc205301125 \h </w:instrText>
      </w:r>
      <w:r>
        <w:rPr>
          <w:noProof/>
        </w:rPr>
      </w:r>
      <w:r>
        <w:rPr>
          <w:noProof/>
        </w:rPr>
        <w:fldChar w:fldCharType="separate"/>
      </w:r>
      <w:r w:rsidR="00107F71">
        <w:rPr>
          <w:noProof/>
        </w:rPr>
        <w:t>6</w:t>
      </w:r>
      <w:r>
        <w:rPr>
          <w:noProof/>
        </w:rPr>
        <w:fldChar w:fldCharType="end"/>
      </w:r>
    </w:p>
    <w:p w14:paraId="6A40B307" w14:textId="7B9F7AFA" w:rsidR="005C05CD" w:rsidRDefault="005C05CD" w:rsidP="005C05CD">
      <w:pPr>
        <w:pStyle w:val="TOC1"/>
        <w:rPr>
          <w:rFonts w:eastAsiaTheme="minorEastAsia" w:cstheme="minorBidi"/>
          <w:b w:val="0"/>
          <w:bCs w:val="0"/>
          <w:caps w:val="0"/>
          <w:noProof/>
          <w:sz w:val="22"/>
          <w:szCs w:val="22"/>
          <w:lang w:val="en-ZA" w:eastAsia="en-ZA"/>
        </w:rPr>
      </w:pPr>
      <w:r>
        <w:rPr>
          <w:noProof/>
        </w:rPr>
        <w:t>11.</w:t>
      </w:r>
      <w:r>
        <w:rPr>
          <w:rFonts w:eastAsiaTheme="minorEastAsia" w:cstheme="minorBidi"/>
          <w:b w:val="0"/>
          <w:bCs w:val="0"/>
          <w:caps w:val="0"/>
          <w:noProof/>
          <w:sz w:val="22"/>
          <w:szCs w:val="22"/>
          <w:lang w:val="en-ZA" w:eastAsia="en-ZA"/>
        </w:rPr>
        <w:tab/>
      </w:r>
      <w:r>
        <w:rPr>
          <w:noProof/>
        </w:rPr>
        <w:t>ACHIEVEMENTS AND CHALLENGES</w:t>
      </w:r>
      <w:r>
        <w:rPr>
          <w:noProof/>
        </w:rPr>
        <w:tab/>
      </w:r>
      <w:r>
        <w:rPr>
          <w:noProof/>
        </w:rPr>
        <w:fldChar w:fldCharType="begin"/>
      </w:r>
      <w:r>
        <w:rPr>
          <w:noProof/>
        </w:rPr>
        <w:instrText xml:space="preserve"> PAGEREF _Toc205301126 \h </w:instrText>
      </w:r>
      <w:r>
        <w:rPr>
          <w:noProof/>
        </w:rPr>
      </w:r>
      <w:r>
        <w:rPr>
          <w:noProof/>
        </w:rPr>
        <w:fldChar w:fldCharType="separate"/>
      </w:r>
      <w:r w:rsidR="00107F71">
        <w:rPr>
          <w:noProof/>
        </w:rPr>
        <w:t>6</w:t>
      </w:r>
      <w:r>
        <w:rPr>
          <w:noProof/>
        </w:rPr>
        <w:fldChar w:fldCharType="end"/>
      </w:r>
    </w:p>
    <w:p w14:paraId="4F20F2A0" w14:textId="4CB4C42B" w:rsidR="005C05CD" w:rsidRDefault="005C05CD" w:rsidP="005C05CD">
      <w:pPr>
        <w:pStyle w:val="TOC1"/>
        <w:rPr>
          <w:rFonts w:eastAsiaTheme="minorEastAsia" w:cstheme="minorBidi"/>
          <w:b w:val="0"/>
          <w:bCs w:val="0"/>
          <w:caps w:val="0"/>
          <w:noProof/>
          <w:sz w:val="22"/>
          <w:szCs w:val="22"/>
          <w:lang w:val="en-ZA" w:eastAsia="en-ZA"/>
        </w:rPr>
      </w:pPr>
      <w:r>
        <w:rPr>
          <w:noProof/>
        </w:rPr>
        <w:t>12.</w:t>
      </w:r>
      <w:r>
        <w:rPr>
          <w:rFonts w:eastAsiaTheme="minorEastAsia" w:cstheme="minorBidi"/>
          <w:b w:val="0"/>
          <w:bCs w:val="0"/>
          <w:caps w:val="0"/>
          <w:noProof/>
          <w:sz w:val="22"/>
          <w:szCs w:val="22"/>
          <w:lang w:val="en-ZA" w:eastAsia="en-ZA"/>
        </w:rPr>
        <w:tab/>
      </w:r>
      <w:r>
        <w:rPr>
          <w:noProof/>
        </w:rPr>
        <w:t>PROGRAMME INTERVENTIONS</w:t>
      </w:r>
      <w:r>
        <w:rPr>
          <w:noProof/>
        </w:rPr>
        <w:tab/>
      </w:r>
      <w:r>
        <w:rPr>
          <w:noProof/>
        </w:rPr>
        <w:fldChar w:fldCharType="begin"/>
      </w:r>
      <w:r>
        <w:rPr>
          <w:noProof/>
        </w:rPr>
        <w:instrText xml:space="preserve"> PAGEREF _Toc205301127 \h </w:instrText>
      </w:r>
      <w:r>
        <w:rPr>
          <w:noProof/>
        </w:rPr>
      </w:r>
      <w:r>
        <w:rPr>
          <w:noProof/>
        </w:rPr>
        <w:fldChar w:fldCharType="separate"/>
      </w:r>
      <w:r w:rsidR="00107F71">
        <w:rPr>
          <w:noProof/>
        </w:rPr>
        <w:t>7</w:t>
      </w:r>
      <w:r>
        <w:rPr>
          <w:noProof/>
        </w:rPr>
        <w:fldChar w:fldCharType="end"/>
      </w:r>
    </w:p>
    <w:p w14:paraId="3E08D139" w14:textId="39F5B741" w:rsidR="005C05CD" w:rsidRDefault="005C05CD" w:rsidP="005C05CD">
      <w:pPr>
        <w:pStyle w:val="TOC1"/>
        <w:rPr>
          <w:rFonts w:eastAsiaTheme="minorEastAsia" w:cstheme="minorBidi"/>
          <w:b w:val="0"/>
          <w:bCs w:val="0"/>
          <w:caps w:val="0"/>
          <w:noProof/>
          <w:sz w:val="22"/>
          <w:szCs w:val="22"/>
          <w:lang w:val="en-ZA" w:eastAsia="en-ZA"/>
        </w:rPr>
      </w:pPr>
      <w:r>
        <w:rPr>
          <w:noProof/>
        </w:rPr>
        <w:t>13.</w:t>
      </w:r>
      <w:r>
        <w:rPr>
          <w:rFonts w:eastAsiaTheme="minorEastAsia" w:cstheme="minorBidi"/>
          <w:b w:val="0"/>
          <w:bCs w:val="0"/>
          <w:caps w:val="0"/>
          <w:noProof/>
          <w:sz w:val="22"/>
          <w:szCs w:val="22"/>
          <w:lang w:val="en-ZA" w:eastAsia="en-ZA"/>
        </w:rPr>
        <w:tab/>
      </w:r>
      <w:r>
        <w:rPr>
          <w:noProof/>
        </w:rPr>
        <w:t>Monitoring Systems</w:t>
      </w:r>
      <w:r>
        <w:rPr>
          <w:noProof/>
        </w:rPr>
        <w:tab/>
      </w:r>
      <w:r>
        <w:rPr>
          <w:noProof/>
        </w:rPr>
        <w:fldChar w:fldCharType="begin"/>
      </w:r>
      <w:r>
        <w:rPr>
          <w:noProof/>
        </w:rPr>
        <w:instrText xml:space="preserve"> PAGEREF _Toc205301128 \h </w:instrText>
      </w:r>
      <w:r>
        <w:rPr>
          <w:noProof/>
        </w:rPr>
      </w:r>
      <w:r>
        <w:rPr>
          <w:noProof/>
        </w:rPr>
        <w:fldChar w:fldCharType="separate"/>
      </w:r>
      <w:r w:rsidR="00107F71">
        <w:rPr>
          <w:noProof/>
        </w:rPr>
        <w:t>8</w:t>
      </w:r>
      <w:r>
        <w:rPr>
          <w:noProof/>
        </w:rPr>
        <w:fldChar w:fldCharType="end"/>
      </w:r>
    </w:p>
    <w:p w14:paraId="734F3D2A" w14:textId="3E85AC2B" w:rsidR="005C05CD" w:rsidRDefault="005C05CD" w:rsidP="005C05CD">
      <w:pPr>
        <w:pStyle w:val="TOC1"/>
        <w:rPr>
          <w:rFonts w:eastAsiaTheme="minorEastAsia" w:cstheme="minorBidi"/>
          <w:b w:val="0"/>
          <w:bCs w:val="0"/>
          <w:caps w:val="0"/>
          <w:noProof/>
          <w:sz w:val="22"/>
          <w:szCs w:val="22"/>
          <w:lang w:val="en-ZA" w:eastAsia="en-ZA"/>
        </w:rPr>
      </w:pPr>
      <w:r>
        <w:rPr>
          <w:noProof/>
        </w:rPr>
        <w:t>14.</w:t>
      </w:r>
      <w:r>
        <w:rPr>
          <w:rFonts w:eastAsiaTheme="minorEastAsia" w:cstheme="minorBidi"/>
          <w:b w:val="0"/>
          <w:bCs w:val="0"/>
          <w:caps w:val="0"/>
          <w:noProof/>
          <w:sz w:val="22"/>
          <w:szCs w:val="22"/>
          <w:lang w:val="en-ZA" w:eastAsia="en-ZA"/>
        </w:rPr>
        <w:tab/>
      </w:r>
      <w:r>
        <w:rPr>
          <w:noProof/>
        </w:rPr>
        <w:t>PARTNERSHIPS</w:t>
      </w:r>
      <w:r>
        <w:rPr>
          <w:noProof/>
        </w:rPr>
        <w:tab/>
      </w:r>
      <w:r>
        <w:rPr>
          <w:noProof/>
        </w:rPr>
        <w:fldChar w:fldCharType="begin"/>
      </w:r>
      <w:r>
        <w:rPr>
          <w:noProof/>
        </w:rPr>
        <w:instrText xml:space="preserve"> PAGEREF _Toc205301129 \h </w:instrText>
      </w:r>
      <w:r>
        <w:rPr>
          <w:noProof/>
        </w:rPr>
      </w:r>
      <w:r>
        <w:rPr>
          <w:noProof/>
        </w:rPr>
        <w:fldChar w:fldCharType="separate"/>
      </w:r>
      <w:r w:rsidR="00107F71">
        <w:rPr>
          <w:noProof/>
        </w:rPr>
        <w:t>8</w:t>
      </w:r>
      <w:r>
        <w:rPr>
          <w:noProof/>
        </w:rPr>
        <w:fldChar w:fldCharType="end"/>
      </w:r>
    </w:p>
    <w:p w14:paraId="41EA5CB5" w14:textId="68B1715B" w:rsidR="005C05CD" w:rsidRDefault="005C05CD" w:rsidP="005C05CD">
      <w:pPr>
        <w:pStyle w:val="TOC1"/>
        <w:rPr>
          <w:rFonts w:eastAsiaTheme="minorEastAsia" w:cstheme="minorBidi"/>
          <w:b w:val="0"/>
          <w:bCs w:val="0"/>
          <w:caps w:val="0"/>
          <w:noProof/>
          <w:sz w:val="22"/>
          <w:szCs w:val="22"/>
          <w:lang w:val="en-ZA" w:eastAsia="en-ZA"/>
        </w:rPr>
      </w:pPr>
      <w:r>
        <w:rPr>
          <w:noProof/>
        </w:rPr>
        <w:t>15.</w:t>
      </w:r>
      <w:r>
        <w:rPr>
          <w:rFonts w:eastAsiaTheme="minorEastAsia" w:cstheme="minorBidi"/>
          <w:b w:val="0"/>
          <w:bCs w:val="0"/>
          <w:caps w:val="0"/>
          <w:noProof/>
          <w:sz w:val="22"/>
          <w:szCs w:val="22"/>
          <w:lang w:val="en-ZA" w:eastAsia="en-ZA"/>
        </w:rPr>
        <w:tab/>
      </w:r>
      <w:r>
        <w:rPr>
          <w:noProof/>
        </w:rPr>
        <w:t>Geographical footprint</w:t>
      </w:r>
      <w:r>
        <w:rPr>
          <w:noProof/>
        </w:rPr>
        <w:tab/>
      </w:r>
      <w:r>
        <w:rPr>
          <w:noProof/>
        </w:rPr>
        <w:fldChar w:fldCharType="begin"/>
      </w:r>
      <w:r>
        <w:rPr>
          <w:noProof/>
        </w:rPr>
        <w:instrText xml:space="preserve"> PAGEREF _Toc205301130 \h </w:instrText>
      </w:r>
      <w:r>
        <w:rPr>
          <w:noProof/>
        </w:rPr>
      </w:r>
      <w:r>
        <w:rPr>
          <w:noProof/>
        </w:rPr>
        <w:fldChar w:fldCharType="separate"/>
      </w:r>
      <w:r w:rsidR="00107F71">
        <w:rPr>
          <w:noProof/>
        </w:rPr>
        <w:t>9</w:t>
      </w:r>
      <w:r>
        <w:rPr>
          <w:noProof/>
        </w:rPr>
        <w:fldChar w:fldCharType="end"/>
      </w:r>
    </w:p>
    <w:p w14:paraId="56F36DAF" w14:textId="69AF37C7" w:rsidR="005C05CD" w:rsidRDefault="005C05CD" w:rsidP="005C05CD">
      <w:pPr>
        <w:pStyle w:val="TOC1"/>
        <w:rPr>
          <w:rFonts w:eastAsiaTheme="minorEastAsia" w:cstheme="minorBidi"/>
          <w:b w:val="0"/>
          <w:bCs w:val="0"/>
          <w:caps w:val="0"/>
          <w:noProof/>
          <w:sz w:val="22"/>
          <w:szCs w:val="22"/>
          <w:lang w:val="en-ZA" w:eastAsia="en-ZA"/>
        </w:rPr>
      </w:pPr>
      <w:r>
        <w:rPr>
          <w:noProof/>
        </w:rPr>
        <w:t>16.</w:t>
      </w:r>
      <w:r>
        <w:rPr>
          <w:rFonts w:eastAsiaTheme="minorEastAsia" w:cstheme="minorBidi"/>
          <w:b w:val="0"/>
          <w:bCs w:val="0"/>
          <w:caps w:val="0"/>
          <w:noProof/>
          <w:sz w:val="22"/>
          <w:szCs w:val="22"/>
          <w:lang w:val="en-ZA" w:eastAsia="en-ZA"/>
        </w:rPr>
        <w:tab/>
      </w:r>
      <w:r>
        <w:rPr>
          <w:noProof/>
        </w:rPr>
        <w:t>organisation Organogram</w:t>
      </w:r>
      <w:r>
        <w:rPr>
          <w:noProof/>
        </w:rPr>
        <w:tab/>
      </w:r>
      <w:r>
        <w:rPr>
          <w:noProof/>
        </w:rPr>
        <w:fldChar w:fldCharType="begin"/>
      </w:r>
      <w:r>
        <w:rPr>
          <w:noProof/>
        </w:rPr>
        <w:instrText xml:space="preserve"> PAGEREF _Toc205301131 \h </w:instrText>
      </w:r>
      <w:r>
        <w:rPr>
          <w:noProof/>
        </w:rPr>
      </w:r>
      <w:r>
        <w:rPr>
          <w:noProof/>
        </w:rPr>
        <w:fldChar w:fldCharType="separate"/>
      </w:r>
      <w:r w:rsidR="00107F71">
        <w:rPr>
          <w:noProof/>
        </w:rPr>
        <w:t>9</w:t>
      </w:r>
      <w:r>
        <w:rPr>
          <w:noProof/>
        </w:rPr>
        <w:fldChar w:fldCharType="end"/>
      </w:r>
    </w:p>
    <w:p w14:paraId="53C3BBEC" w14:textId="32AE6254" w:rsidR="005C05CD" w:rsidRDefault="005C05CD" w:rsidP="005C05CD">
      <w:pPr>
        <w:pStyle w:val="TOC1"/>
        <w:rPr>
          <w:rFonts w:eastAsiaTheme="minorEastAsia" w:cstheme="minorBidi"/>
          <w:b w:val="0"/>
          <w:bCs w:val="0"/>
          <w:caps w:val="0"/>
          <w:noProof/>
          <w:sz w:val="22"/>
          <w:szCs w:val="22"/>
          <w:lang w:val="en-ZA" w:eastAsia="en-ZA"/>
        </w:rPr>
      </w:pPr>
      <w:r>
        <w:rPr>
          <w:noProof/>
        </w:rPr>
        <w:t>17.</w:t>
      </w:r>
      <w:r>
        <w:rPr>
          <w:rFonts w:eastAsiaTheme="minorEastAsia" w:cstheme="minorBidi"/>
          <w:b w:val="0"/>
          <w:bCs w:val="0"/>
          <w:caps w:val="0"/>
          <w:noProof/>
          <w:sz w:val="22"/>
          <w:szCs w:val="22"/>
          <w:lang w:val="en-ZA" w:eastAsia="en-ZA"/>
        </w:rPr>
        <w:tab/>
      </w:r>
      <w:r>
        <w:rPr>
          <w:noProof/>
        </w:rPr>
        <w:t>senior management</w:t>
      </w:r>
      <w:r>
        <w:rPr>
          <w:noProof/>
        </w:rPr>
        <w:tab/>
      </w:r>
      <w:r>
        <w:rPr>
          <w:noProof/>
        </w:rPr>
        <w:fldChar w:fldCharType="begin"/>
      </w:r>
      <w:r>
        <w:rPr>
          <w:noProof/>
        </w:rPr>
        <w:instrText xml:space="preserve"> PAGEREF _Toc205301132 \h </w:instrText>
      </w:r>
      <w:r>
        <w:rPr>
          <w:noProof/>
        </w:rPr>
      </w:r>
      <w:r>
        <w:rPr>
          <w:noProof/>
        </w:rPr>
        <w:fldChar w:fldCharType="separate"/>
      </w:r>
      <w:r w:rsidR="00107F71">
        <w:rPr>
          <w:noProof/>
        </w:rPr>
        <w:t>9</w:t>
      </w:r>
      <w:r>
        <w:rPr>
          <w:noProof/>
        </w:rPr>
        <w:fldChar w:fldCharType="end"/>
      </w:r>
    </w:p>
    <w:p w14:paraId="170D3569" w14:textId="608AF5C0" w:rsidR="005C05CD" w:rsidRDefault="005C05CD" w:rsidP="005C05CD">
      <w:pPr>
        <w:pStyle w:val="TOC1"/>
        <w:rPr>
          <w:rFonts w:eastAsiaTheme="minorEastAsia" w:cstheme="minorBidi"/>
          <w:b w:val="0"/>
          <w:bCs w:val="0"/>
          <w:caps w:val="0"/>
          <w:noProof/>
          <w:sz w:val="22"/>
          <w:szCs w:val="22"/>
          <w:lang w:val="en-ZA" w:eastAsia="en-ZA"/>
        </w:rPr>
      </w:pPr>
      <w:r>
        <w:rPr>
          <w:noProof/>
        </w:rPr>
        <w:t>18.</w:t>
      </w:r>
      <w:r>
        <w:rPr>
          <w:rFonts w:eastAsiaTheme="minorEastAsia" w:cstheme="minorBidi"/>
          <w:b w:val="0"/>
          <w:bCs w:val="0"/>
          <w:caps w:val="0"/>
          <w:noProof/>
          <w:sz w:val="22"/>
          <w:szCs w:val="22"/>
          <w:lang w:val="en-ZA" w:eastAsia="en-ZA"/>
        </w:rPr>
        <w:tab/>
      </w:r>
      <w:r>
        <w:rPr>
          <w:noProof/>
        </w:rPr>
        <w:t>board members</w:t>
      </w:r>
      <w:r>
        <w:rPr>
          <w:noProof/>
        </w:rPr>
        <w:tab/>
      </w:r>
      <w:r>
        <w:rPr>
          <w:noProof/>
        </w:rPr>
        <w:fldChar w:fldCharType="begin"/>
      </w:r>
      <w:r>
        <w:rPr>
          <w:noProof/>
        </w:rPr>
        <w:instrText xml:space="preserve"> PAGEREF _Toc205301133 \h </w:instrText>
      </w:r>
      <w:r>
        <w:rPr>
          <w:noProof/>
        </w:rPr>
      </w:r>
      <w:r>
        <w:rPr>
          <w:noProof/>
        </w:rPr>
        <w:fldChar w:fldCharType="separate"/>
      </w:r>
      <w:r w:rsidR="00107F71">
        <w:rPr>
          <w:noProof/>
        </w:rPr>
        <w:t>10</w:t>
      </w:r>
      <w:r>
        <w:rPr>
          <w:noProof/>
        </w:rPr>
        <w:fldChar w:fldCharType="end"/>
      </w:r>
    </w:p>
    <w:p w14:paraId="70C6CD77" w14:textId="5836173D" w:rsidR="005C05CD" w:rsidRDefault="005C05CD" w:rsidP="005C05CD">
      <w:pPr>
        <w:pStyle w:val="TOC1"/>
        <w:rPr>
          <w:rFonts w:eastAsiaTheme="minorEastAsia" w:cstheme="minorBidi"/>
          <w:b w:val="0"/>
          <w:bCs w:val="0"/>
          <w:caps w:val="0"/>
          <w:noProof/>
          <w:sz w:val="22"/>
          <w:szCs w:val="22"/>
          <w:lang w:val="en-ZA" w:eastAsia="en-ZA"/>
        </w:rPr>
      </w:pPr>
      <w:r>
        <w:rPr>
          <w:noProof/>
        </w:rPr>
        <w:t>19.</w:t>
      </w:r>
      <w:r>
        <w:rPr>
          <w:rFonts w:eastAsiaTheme="minorEastAsia" w:cstheme="minorBidi"/>
          <w:b w:val="0"/>
          <w:bCs w:val="0"/>
          <w:caps w:val="0"/>
          <w:noProof/>
          <w:sz w:val="22"/>
          <w:szCs w:val="22"/>
          <w:lang w:val="en-ZA" w:eastAsia="en-ZA"/>
        </w:rPr>
        <w:tab/>
      </w:r>
      <w:r>
        <w:rPr>
          <w:noProof/>
        </w:rPr>
        <w:t>DOCUMENT CHECKLIST</w:t>
      </w:r>
      <w:r>
        <w:rPr>
          <w:noProof/>
        </w:rPr>
        <w:tab/>
      </w:r>
      <w:r>
        <w:rPr>
          <w:noProof/>
        </w:rPr>
        <w:fldChar w:fldCharType="begin"/>
      </w:r>
      <w:r>
        <w:rPr>
          <w:noProof/>
        </w:rPr>
        <w:instrText xml:space="preserve"> PAGEREF _Toc205301134 \h </w:instrText>
      </w:r>
      <w:r>
        <w:rPr>
          <w:noProof/>
        </w:rPr>
      </w:r>
      <w:r>
        <w:rPr>
          <w:noProof/>
        </w:rPr>
        <w:fldChar w:fldCharType="separate"/>
      </w:r>
      <w:r w:rsidR="00107F71">
        <w:rPr>
          <w:noProof/>
        </w:rPr>
        <w:t>11</w:t>
      </w:r>
      <w:r>
        <w:rPr>
          <w:noProof/>
        </w:rPr>
        <w:fldChar w:fldCharType="end"/>
      </w:r>
    </w:p>
    <w:p w14:paraId="605F9925" w14:textId="15C543A5" w:rsidR="005C05CD" w:rsidRDefault="005C05CD" w:rsidP="005C05CD">
      <w:r w:rsidRPr="0006049F">
        <w:rPr>
          <w:rFonts w:cstheme="minorHAnsi"/>
          <w:bCs/>
          <w:caps/>
          <w:smallCaps/>
          <w:color w:val="595959" w:themeColor="text1" w:themeTint="A6"/>
          <w:lang w:val="en-GB"/>
        </w:rPr>
        <w:fldChar w:fldCharType="end"/>
      </w:r>
    </w:p>
    <w:tbl>
      <w:tblPr>
        <w:tblStyle w:val="TableGrid"/>
        <w:tblW w:w="0" w:type="auto"/>
        <w:tblCellMar>
          <w:top w:w="57" w:type="dxa"/>
          <w:bottom w:w="57" w:type="dxa"/>
        </w:tblCellMar>
        <w:tblLook w:val="04A0" w:firstRow="1" w:lastRow="0" w:firstColumn="1" w:lastColumn="0" w:noHBand="0" w:noVBand="1"/>
      </w:tblPr>
      <w:tblGrid>
        <w:gridCol w:w="421"/>
        <w:gridCol w:w="8595"/>
      </w:tblGrid>
      <w:tr w:rsidR="001254AD" w14:paraId="5867F195" w14:textId="77777777" w:rsidTr="000E1A7D">
        <w:tc>
          <w:tcPr>
            <w:tcW w:w="9016" w:type="dxa"/>
            <w:gridSpan w:val="2"/>
            <w:shd w:val="clear" w:color="auto" w:fill="D9D9D9" w:themeFill="background1" w:themeFillShade="D9"/>
          </w:tcPr>
          <w:p w14:paraId="0E9A8188" w14:textId="77777777" w:rsidR="001254AD" w:rsidRDefault="001254AD" w:rsidP="005C05CD">
            <w:pPr>
              <w:pStyle w:val="Heading1"/>
              <w:outlineLvl w:val="0"/>
            </w:pPr>
            <w:bookmarkStart w:id="1" w:name="_Toc205301116"/>
            <w:r>
              <w:t>conflicts of interest</w:t>
            </w:r>
            <w:bookmarkEnd w:id="1"/>
          </w:p>
        </w:tc>
      </w:tr>
      <w:tr w:rsidR="001254AD" w14:paraId="2D424434" w14:textId="77777777" w:rsidTr="000E1A7D">
        <w:tc>
          <w:tcPr>
            <w:tcW w:w="9016" w:type="dxa"/>
            <w:gridSpan w:val="2"/>
            <w:shd w:val="clear" w:color="auto" w:fill="F2F2F2" w:themeFill="background1" w:themeFillShade="F2"/>
          </w:tcPr>
          <w:p w14:paraId="26ABBD4B" w14:textId="4390ED4F" w:rsidR="001254AD" w:rsidRPr="004B1A67" w:rsidRDefault="001254AD" w:rsidP="000E1A7D">
            <w:pPr>
              <w:spacing w:after="120"/>
              <w:rPr>
                <w:color w:val="000000" w:themeColor="text1"/>
              </w:rPr>
            </w:pPr>
            <w:r>
              <w:t xml:space="preserve">Disclose details of any circumstances, including personal, financial and business activities that will, or might, give rise to a </w:t>
            </w:r>
            <w:r w:rsidRPr="004B1A67">
              <w:rPr>
                <w:color w:val="000000" w:themeColor="text1"/>
              </w:rPr>
              <w:t>conflict of interest</w:t>
            </w:r>
            <w:r w:rsidR="00C57BCA">
              <w:rPr>
                <w:color w:val="000000" w:themeColor="text1"/>
              </w:rPr>
              <w:t xml:space="preserve"> this includes any relations to staff, management and board members</w:t>
            </w:r>
            <w:r w:rsidRPr="004B1A67">
              <w:rPr>
                <w:color w:val="000000" w:themeColor="text1"/>
              </w:rPr>
              <w:t>.</w:t>
            </w:r>
            <w:r>
              <w:rPr>
                <w:color w:val="000000" w:themeColor="text1"/>
              </w:rPr>
              <w:t xml:space="preserve"> Please review Global F</w:t>
            </w:r>
            <w:r w:rsidRPr="004B1A67">
              <w:rPr>
                <w:color w:val="000000" w:themeColor="text1"/>
              </w:rPr>
              <w:t>und</w:t>
            </w:r>
            <w:r>
              <w:rPr>
                <w:color w:val="000000" w:themeColor="text1"/>
              </w:rPr>
              <w:t>’</w:t>
            </w:r>
            <w:r w:rsidRPr="004B1A67">
              <w:rPr>
                <w:color w:val="000000" w:themeColor="text1"/>
              </w:rPr>
              <w:t xml:space="preserve">s code of conduct for further detail on conflicts of </w:t>
            </w:r>
            <w:r>
              <w:rPr>
                <w:color w:val="000000" w:themeColor="text1"/>
              </w:rPr>
              <w:t>interest here</w:t>
            </w:r>
            <w:r w:rsidRPr="004B1A67">
              <w:rPr>
                <w:color w:val="000000" w:themeColor="text1"/>
              </w:rPr>
              <w:t xml:space="preserve">:  </w:t>
            </w:r>
            <w:hyperlink r:id="rId13" w:history="1">
              <w:r w:rsidRPr="00FE0DDF">
                <w:rPr>
                  <w:rStyle w:val="Hyperlink"/>
                </w:rPr>
                <w:t>https://www.theglobalfund.org/media/6016/core_ethicsandconflictofinterest_policy_en.pdf</w:t>
              </w:r>
            </w:hyperlink>
            <w:r>
              <w:rPr>
                <w:color w:val="000000" w:themeColor="text1"/>
              </w:rPr>
              <w:t xml:space="preserve"> </w:t>
            </w:r>
          </w:p>
          <w:p w14:paraId="2589A9C2" w14:textId="77777777" w:rsidR="001254AD" w:rsidRPr="00320C09" w:rsidRDefault="001254AD" w:rsidP="000E1A7D">
            <w:pPr>
              <w:rPr>
                <w:rFonts w:cstheme="minorHAnsi"/>
              </w:rPr>
            </w:pPr>
            <w:r>
              <w:rPr>
                <w:rFonts w:cstheme="minorHAnsi"/>
              </w:rPr>
              <w:t>If there are no conflicts of interest please indicate this clearly below.</w:t>
            </w:r>
          </w:p>
        </w:tc>
      </w:tr>
      <w:tr w:rsidR="001254AD" w14:paraId="189846B3" w14:textId="77777777" w:rsidTr="000E1A7D">
        <w:trPr>
          <w:trHeight w:val="227"/>
        </w:trPr>
        <w:sdt>
          <w:sdtPr>
            <w:rPr>
              <w:sz w:val="20"/>
            </w:rPr>
            <w:id w:val="206689070"/>
            <w14:checkbox>
              <w14:checked w14:val="0"/>
              <w14:checkedState w14:val="2612" w14:font="MS Gothic"/>
              <w14:uncheckedState w14:val="2610" w14:font="MS Gothic"/>
            </w14:checkbox>
          </w:sdtPr>
          <w:sdtEndPr/>
          <w:sdtContent>
            <w:tc>
              <w:tcPr>
                <w:tcW w:w="421" w:type="dxa"/>
                <w:shd w:val="clear" w:color="auto" w:fill="FFFFFF" w:themeFill="background1"/>
                <w:vAlign w:val="center"/>
              </w:tcPr>
              <w:p w14:paraId="623F58BA" w14:textId="77777777" w:rsidR="001254AD" w:rsidRPr="00A34048" w:rsidRDefault="001254AD" w:rsidP="000E1A7D">
                <w:pPr>
                  <w:rPr>
                    <w:sz w:val="20"/>
                  </w:rPr>
                </w:pPr>
                <w:r>
                  <w:rPr>
                    <w:rFonts w:ascii="MS Gothic" w:eastAsia="MS Gothic" w:hAnsi="MS Gothic" w:hint="eastAsia"/>
                    <w:sz w:val="20"/>
                  </w:rPr>
                  <w:t>☐</w:t>
                </w:r>
              </w:p>
            </w:tc>
          </w:sdtContent>
        </w:sdt>
        <w:tc>
          <w:tcPr>
            <w:tcW w:w="8595" w:type="dxa"/>
            <w:shd w:val="clear" w:color="auto" w:fill="FFFFFF" w:themeFill="background1"/>
            <w:vAlign w:val="center"/>
          </w:tcPr>
          <w:p w14:paraId="333BCF9B" w14:textId="77777777" w:rsidR="001254AD" w:rsidRPr="00344DBA" w:rsidRDefault="001254AD" w:rsidP="000E1A7D">
            <w:r w:rsidRPr="00344DBA">
              <w:t>There are no actual or potential conflicts of interest</w:t>
            </w:r>
          </w:p>
        </w:tc>
      </w:tr>
      <w:tr w:rsidR="001254AD" w14:paraId="21446E21" w14:textId="77777777" w:rsidTr="000E1A7D">
        <w:trPr>
          <w:trHeight w:val="227"/>
        </w:trPr>
        <w:sdt>
          <w:sdtPr>
            <w:rPr>
              <w:sz w:val="20"/>
            </w:rPr>
            <w:id w:val="804204112"/>
            <w14:checkbox>
              <w14:checked w14:val="0"/>
              <w14:checkedState w14:val="2612" w14:font="MS Gothic"/>
              <w14:uncheckedState w14:val="2610" w14:font="MS Gothic"/>
            </w14:checkbox>
          </w:sdtPr>
          <w:sdtEndPr/>
          <w:sdtContent>
            <w:tc>
              <w:tcPr>
                <w:tcW w:w="421" w:type="dxa"/>
                <w:shd w:val="clear" w:color="auto" w:fill="FFFFFF" w:themeFill="background1"/>
                <w:vAlign w:val="center"/>
              </w:tcPr>
              <w:p w14:paraId="24DD0F41" w14:textId="77777777" w:rsidR="001254AD" w:rsidRPr="00A34048" w:rsidRDefault="001254AD" w:rsidP="000E1A7D">
                <w:pPr>
                  <w:rPr>
                    <w:sz w:val="20"/>
                  </w:rPr>
                </w:pPr>
                <w:r>
                  <w:rPr>
                    <w:rFonts w:ascii="MS Gothic" w:eastAsia="MS Gothic" w:hAnsi="MS Gothic" w:hint="eastAsia"/>
                    <w:sz w:val="20"/>
                  </w:rPr>
                  <w:t>☐</w:t>
                </w:r>
              </w:p>
            </w:tc>
          </w:sdtContent>
        </w:sdt>
        <w:tc>
          <w:tcPr>
            <w:tcW w:w="8595" w:type="dxa"/>
            <w:shd w:val="clear" w:color="auto" w:fill="FFFFFF" w:themeFill="background1"/>
            <w:vAlign w:val="center"/>
          </w:tcPr>
          <w:p w14:paraId="4F9EFC5D" w14:textId="77777777" w:rsidR="001254AD" w:rsidRPr="00344DBA" w:rsidRDefault="001254AD" w:rsidP="000E1A7D">
            <w:r w:rsidRPr="00344DBA">
              <w:t>There is an actual or potential conflict of interest</w:t>
            </w:r>
          </w:p>
        </w:tc>
      </w:tr>
      <w:tr w:rsidR="001254AD" w14:paraId="458D25F0" w14:textId="77777777" w:rsidTr="000E1A7D">
        <w:trPr>
          <w:trHeight w:val="227"/>
        </w:trPr>
        <w:tc>
          <w:tcPr>
            <w:tcW w:w="9016" w:type="dxa"/>
            <w:gridSpan w:val="2"/>
            <w:shd w:val="clear" w:color="auto" w:fill="FFFFFF" w:themeFill="background1"/>
            <w:vAlign w:val="center"/>
          </w:tcPr>
          <w:p w14:paraId="5941A282" w14:textId="77777777" w:rsidR="001254AD" w:rsidRDefault="001254AD" w:rsidP="000E1A7D">
            <w:pPr>
              <w:rPr>
                <w:i/>
                <w:sz w:val="20"/>
              </w:rPr>
            </w:pPr>
            <w:r w:rsidRPr="00344DBA">
              <w:rPr>
                <w:i/>
                <w:sz w:val="20"/>
              </w:rPr>
              <w:t>Details of actual or potential conflict</w:t>
            </w:r>
            <w:r>
              <w:rPr>
                <w:i/>
                <w:sz w:val="20"/>
              </w:rPr>
              <w:t>/s</w:t>
            </w:r>
            <w:r w:rsidRPr="00344DBA">
              <w:rPr>
                <w:i/>
                <w:sz w:val="20"/>
              </w:rPr>
              <w:t xml:space="preserve"> of interest:</w:t>
            </w:r>
          </w:p>
          <w:p w14:paraId="460429BF" w14:textId="77777777" w:rsidR="001254AD" w:rsidRDefault="001254AD" w:rsidP="000E1A7D">
            <w:pPr>
              <w:rPr>
                <w:sz w:val="20"/>
              </w:rPr>
            </w:pPr>
          </w:p>
          <w:p w14:paraId="28C25A08" w14:textId="77777777" w:rsidR="001254AD" w:rsidRDefault="001254AD" w:rsidP="000E1A7D">
            <w:pPr>
              <w:rPr>
                <w:sz w:val="20"/>
              </w:rPr>
            </w:pPr>
          </w:p>
          <w:p w14:paraId="4304AFFC" w14:textId="77777777" w:rsidR="001254AD" w:rsidRDefault="001254AD" w:rsidP="000E1A7D">
            <w:pPr>
              <w:rPr>
                <w:sz w:val="20"/>
              </w:rPr>
            </w:pPr>
          </w:p>
          <w:p w14:paraId="25E0308A" w14:textId="77777777" w:rsidR="001254AD" w:rsidRDefault="001254AD" w:rsidP="000E1A7D">
            <w:pPr>
              <w:rPr>
                <w:sz w:val="20"/>
              </w:rPr>
            </w:pPr>
          </w:p>
          <w:p w14:paraId="24B2D761" w14:textId="77777777" w:rsidR="001254AD" w:rsidRDefault="001254AD" w:rsidP="000E1A7D">
            <w:pPr>
              <w:rPr>
                <w:sz w:val="20"/>
              </w:rPr>
            </w:pPr>
          </w:p>
          <w:p w14:paraId="7BFD7562" w14:textId="77777777" w:rsidR="001254AD" w:rsidRPr="00344DBA" w:rsidRDefault="001254AD" w:rsidP="000E1A7D">
            <w:pPr>
              <w:rPr>
                <w:sz w:val="20"/>
              </w:rPr>
            </w:pPr>
          </w:p>
        </w:tc>
      </w:tr>
    </w:tbl>
    <w:p w14:paraId="015866B8" w14:textId="77777777" w:rsidR="001254AD" w:rsidRDefault="001254AD" w:rsidP="001254AD">
      <w:pPr>
        <w:spacing w:after="0"/>
      </w:pPr>
    </w:p>
    <w:tbl>
      <w:tblPr>
        <w:tblStyle w:val="TableGrid"/>
        <w:tblW w:w="0" w:type="auto"/>
        <w:tblCellMar>
          <w:top w:w="57" w:type="dxa"/>
          <w:bottom w:w="57" w:type="dxa"/>
        </w:tblCellMar>
        <w:tblLook w:val="04A0" w:firstRow="1" w:lastRow="0" w:firstColumn="1" w:lastColumn="0" w:noHBand="0" w:noVBand="1"/>
      </w:tblPr>
      <w:tblGrid>
        <w:gridCol w:w="2122"/>
        <w:gridCol w:w="3685"/>
        <w:gridCol w:w="955"/>
        <w:gridCol w:w="2254"/>
      </w:tblGrid>
      <w:tr w:rsidR="001254AD" w14:paraId="2E700645" w14:textId="77777777" w:rsidTr="000E1A7D">
        <w:tc>
          <w:tcPr>
            <w:tcW w:w="9016" w:type="dxa"/>
            <w:gridSpan w:val="4"/>
            <w:shd w:val="clear" w:color="auto" w:fill="D9D9D9" w:themeFill="background1" w:themeFillShade="D9"/>
            <w:vAlign w:val="center"/>
          </w:tcPr>
          <w:p w14:paraId="2702B895" w14:textId="5DA4E0A0" w:rsidR="001254AD" w:rsidRDefault="001254AD" w:rsidP="005C05CD">
            <w:pPr>
              <w:pStyle w:val="Heading1"/>
              <w:outlineLvl w:val="0"/>
            </w:pPr>
            <w:bookmarkStart w:id="2" w:name="_Toc205301117"/>
            <w:r>
              <w:lastRenderedPageBreak/>
              <w:t>DECLARATION</w:t>
            </w:r>
            <w:bookmarkEnd w:id="2"/>
          </w:p>
        </w:tc>
      </w:tr>
      <w:tr w:rsidR="001254AD" w14:paraId="5BA05A41" w14:textId="77777777" w:rsidTr="001254AD">
        <w:tc>
          <w:tcPr>
            <w:tcW w:w="9016" w:type="dxa"/>
            <w:gridSpan w:val="4"/>
            <w:vAlign w:val="center"/>
          </w:tcPr>
          <w:p w14:paraId="0552FC29" w14:textId="066CBEFF" w:rsidR="001254AD" w:rsidRPr="00320C09" w:rsidRDefault="001254AD" w:rsidP="001254AD">
            <w:pPr>
              <w:rPr>
                <w:rFonts w:cstheme="minorHAnsi"/>
              </w:rPr>
            </w:pPr>
            <w:r w:rsidRPr="0085673B">
              <w:rPr>
                <w:rFonts w:ascii="Calibri" w:eastAsia="Calibri" w:hAnsi="Calibri" w:cs="Times New Roman"/>
                <w:i/>
                <w:lang w:val="en-ZA"/>
              </w:rPr>
              <w:t xml:space="preserve">I, the undersigned have read the terms of reference for the above-mentioned project and further represent and warrant that I am duly authorised to execute this bid on behalf of the </w:t>
            </w:r>
            <w:r>
              <w:rPr>
                <w:rFonts w:ascii="Calibri" w:eastAsia="Calibri" w:hAnsi="Calibri" w:cs="Times New Roman"/>
                <w:i/>
                <w:lang w:val="en-ZA"/>
              </w:rPr>
              <w:t>applicant</w:t>
            </w:r>
            <w:r w:rsidRPr="0085673B">
              <w:rPr>
                <w:rFonts w:ascii="Calibri" w:eastAsia="Calibri" w:hAnsi="Calibri" w:cs="Times New Roman"/>
                <w:i/>
                <w:lang w:val="en-ZA"/>
              </w:rPr>
              <w:t xml:space="preserve"> and that the information I have provided in this form is a true and accurate representatio</w:t>
            </w:r>
            <w:r>
              <w:rPr>
                <w:rFonts w:ascii="Calibri" w:eastAsia="Calibri" w:hAnsi="Calibri" w:cs="Times New Roman"/>
                <w:i/>
                <w:lang w:val="en-ZA"/>
              </w:rPr>
              <w:t>n</w:t>
            </w:r>
            <w:r w:rsidRPr="0085673B">
              <w:rPr>
                <w:rFonts w:ascii="Calibri" w:eastAsia="Calibri" w:hAnsi="Calibri" w:cs="Times New Roman"/>
                <w:i/>
                <w:lang w:val="en-ZA"/>
              </w:rPr>
              <w:t xml:space="preserve"> to the best of my knowledge</w:t>
            </w:r>
            <w:r>
              <w:rPr>
                <w:rFonts w:ascii="Calibri" w:eastAsia="Calibri" w:hAnsi="Calibri" w:cs="Times New Roman"/>
                <w:i/>
                <w:lang w:val="en-ZA"/>
              </w:rPr>
              <w:t>, including any conflicts of interest</w:t>
            </w:r>
            <w:r w:rsidRPr="0085673B">
              <w:rPr>
                <w:rFonts w:ascii="Calibri" w:eastAsia="Calibri" w:hAnsi="Calibri" w:cs="Times New Roman"/>
                <w:i/>
                <w:lang w:val="en-ZA"/>
              </w:rPr>
              <w:t>.</w:t>
            </w:r>
          </w:p>
        </w:tc>
      </w:tr>
      <w:tr w:rsidR="001254AD" w14:paraId="30C0FDB5" w14:textId="77777777" w:rsidTr="001254AD">
        <w:trPr>
          <w:trHeight w:val="227"/>
        </w:trPr>
        <w:tc>
          <w:tcPr>
            <w:tcW w:w="2122" w:type="dxa"/>
            <w:shd w:val="clear" w:color="auto" w:fill="F2F2F2" w:themeFill="background1" w:themeFillShade="F2"/>
            <w:vAlign w:val="center"/>
          </w:tcPr>
          <w:p w14:paraId="628039E9" w14:textId="50BFE2EB" w:rsidR="001254AD" w:rsidRDefault="001254AD" w:rsidP="001254AD">
            <w:pPr>
              <w:rPr>
                <w:sz w:val="20"/>
              </w:rPr>
            </w:pPr>
            <w:r w:rsidRPr="0085673B">
              <w:rPr>
                <w:rFonts w:ascii="Arial Black" w:eastAsia="Calibri" w:hAnsi="Arial Black" w:cs="Times New Roman"/>
                <w:sz w:val="20"/>
              </w:rPr>
              <w:t>SIGNATURE</w:t>
            </w:r>
          </w:p>
        </w:tc>
        <w:tc>
          <w:tcPr>
            <w:tcW w:w="3685" w:type="dxa"/>
            <w:shd w:val="clear" w:color="auto" w:fill="FFFFFF" w:themeFill="background1"/>
            <w:vAlign w:val="center"/>
          </w:tcPr>
          <w:p w14:paraId="4D5A03A9" w14:textId="77777777" w:rsidR="001254AD" w:rsidRDefault="001254AD" w:rsidP="001254AD">
            <w:pPr>
              <w:rPr>
                <w:sz w:val="20"/>
              </w:rPr>
            </w:pPr>
          </w:p>
        </w:tc>
        <w:tc>
          <w:tcPr>
            <w:tcW w:w="955" w:type="dxa"/>
            <w:shd w:val="clear" w:color="auto" w:fill="F2F2F2" w:themeFill="background1" w:themeFillShade="F2"/>
            <w:vAlign w:val="center"/>
          </w:tcPr>
          <w:p w14:paraId="76E639E1" w14:textId="0790A640" w:rsidR="001254AD" w:rsidRDefault="001254AD" w:rsidP="001254AD">
            <w:pPr>
              <w:rPr>
                <w:sz w:val="20"/>
              </w:rPr>
            </w:pPr>
            <w:r w:rsidRPr="0085673B">
              <w:rPr>
                <w:rFonts w:ascii="Arial Black" w:eastAsia="Calibri" w:hAnsi="Arial Black" w:cs="Times New Roman"/>
                <w:sz w:val="20"/>
              </w:rPr>
              <w:t>DATE</w:t>
            </w:r>
          </w:p>
        </w:tc>
        <w:tc>
          <w:tcPr>
            <w:tcW w:w="2254" w:type="dxa"/>
            <w:shd w:val="clear" w:color="auto" w:fill="FFFFFF" w:themeFill="background1"/>
            <w:vAlign w:val="center"/>
          </w:tcPr>
          <w:p w14:paraId="020FBC8C" w14:textId="77777777" w:rsidR="001254AD" w:rsidRPr="00344DBA" w:rsidRDefault="001254AD" w:rsidP="001254AD">
            <w:pPr>
              <w:rPr>
                <w:sz w:val="20"/>
              </w:rPr>
            </w:pPr>
          </w:p>
        </w:tc>
      </w:tr>
      <w:tr w:rsidR="001254AD" w14:paraId="6ACAEDD5" w14:textId="77777777" w:rsidTr="001254AD">
        <w:trPr>
          <w:trHeight w:val="227"/>
        </w:trPr>
        <w:tc>
          <w:tcPr>
            <w:tcW w:w="2122" w:type="dxa"/>
            <w:shd w:val="clear" w:color="auto" w:fill="F2F2F2" w:themeFill="background1" w:themeFillShade="F2"/>
            <w:vAlign w:val="center"/>
          </w:tcPr>
          <w:p w14:paraId="6B19EE96" w14:textId="6EFAEFEA" w:rsidR="001254AD" w:rsidRPr="0085673B" w:rsidRDefault="001254AD" w:rsidP="001254AD">
            <w:pPr>
              <w:rPr>
                <w:rFonts w:ascii="Arial Black" w:eastAsia="Calibri" w:hAnsi="Arial Black" w:cs="Times New Roman"/>
                <w:sz w:val="20"/>
              </w:rPr>
            </w:pPr>
            <w:r>
              <w:rPr>
                <w:rFonts w:ascii="Arial Black" w:eastAsia="Calibri" w:hAnsi="Arial Black" w:cs="Times New Roman"/>
                <w:sz w:val="20"/>
              </w:rPr>
              <w:t>FULL NAME OF SIGNATORY</w:t>
            </w:r>
          </w:p>
        </w:tc>
        <w:tc>
          <w:tcPr>
            <w:tcW w:w="6894" w:type="dxa"/>
            <w:gridSpan w:val="3"/>
            <w:shd w:val="clear" w:color="auto" w:fill="FFFFFF" w:themeFill="background1"/>
            <w:vAlign w:val="center"/>
          </w:tcPr>
          <w:p w14:paraId="3521BFE1" w14:textId="77777777" w:rsidR="001254AD" w:rsidRPr="00344DBA" w:rsidRDefault="001254AD" w:rsidP="001254AD">
            <w:pPr>
              <w:rPr>
                <w:sz w:val="20"/>
              </w:rPr>
            </w:pPr>
          </w:p>
        </w:tc>
      </w:tr>
      <w:tr w:rsidR="001254AD" w14:paraId="2D11E20B" w14:textId="77777777" w:rsidTr="001254AD">
        <w:trPr>
          <w:trHeight w:val="227"/>
        </w:trPr>
        <w:tc>
          <w:tcPr>
            <w:tcW w:w="2122" w:type="dxa"/>
            <w:shd w:val="clear" w:color="auto" w:fill="F2F2F2" w:themeFill="background1" w:themeFillShade="F2"/>
            <w:vAlign w:val="center"/>
          </w:tcPr>
          <w:p w14:paraId="11B3DD23" w14:textId="22199771" w:rsidR="001254AD" w:rsidRDefault="001254AD" w:rsidP="001254AD">
            <w:pPr>
              <w:rPr>
                <w:rFonts w:ascii="Arial Black" w:eastAsia="Calibri" w:hAnsi="Arial Black" w:cs="Times New Roman"/>
                <w:sz w:val="20"/>
              </w:rPr>
            </w:pPr>
            <w:r>
              <w:rPr>
                <w:rFonts w:ascii="Arial Black" w:eastAsia="Calibri" w:hAnsi="Arial Black" w:cs="Times New Roman"/>
                <w:sz w:val="20"/>
              </w:rPr>
              <w:t>DESIGNATION</w:t>
            </w:r>
          </w:p>
        </w:tc>
        <w:tc>
          <w:tcPr>
            <w:tcW w:w="6894" w:type="dxa"/>
            <w:gridSpan w:val="3"/>
            <w:shd w:val="clear" w:color="auto" w:fill="FFFFFF" w:themeFill="background1"/>
            <w:vAlign w:val="center"/>
          </w:tcPr>
          <w:p w14:paraId="3C3735A5" w14:textId="77777777" w:rsidR="001254AD" w:rsidRPr="00344DBA" w:rsidRDefault="001254AD" w:rsidP="001254AD">
            <w:pPr>
              <w:rPr>
                <w:sz w:val="20"/>
              </w:rPr>
            </w:pPr>
          </w:p>
        </w:tc>
      </w:tr>
    </w:tbl>
    <w:p w14:paraId="1EC13338" w14:textId="53FA9429" w:rsidR="0006049F" w:rsidRPr="00180460" w:rsidRDefault="0006049F" w:rsidP="005C05CD">
      <w:pPr>
        <w:spacing w:after="0"/>
        <w:rPr>
          <w:sz w:val="24"/>
          <w:lang w:val="en-GB"/>
        </w:rPr>
      </w:pPr>
    </w:p>
    <w:tbl>
      <w:tblPr>
        <w:tblStyle w:val="TableGrid"/>
        <w:tblW w:w="0" w:type="auto"/>
        <w:tblCellMar>
          <w:top w:w="57" w:type="dxa"/>
          <w:bottom w:w="57" w:type="dxa"/>
        </w:tblCellMar>
        <w:tblLook w:val="04A0" w:firstRow="1" w:lastRow="0" w:firstColumn="1" w:lastColumn="0" w:noHBand="0" w:noVBand="1"/>
      </w:tblPr>
      <w:tblGrid>
        <w:gridCol w:w="458"/>
        <w:gridCol w:w="8558"/>
      </w:tblGrid>
      <w:tr w:rsidR="00261F6A" w:rsidRPr="008B2CB8" w14:paraId="372D673C" w14:textId="77777777" w:rsidTr="00413CB6">
        <w:tc>
          <w:tcPr>
            <w:tcW w:w="9016" w:type="dxa"/>
            <w:gridSpan w:val="2"/>
            <w:shd w:val="clear" w:color="auto" w:fill="D9D9D9" w:themeFill="background1" w:themeFillShade="D9"/>
          </w:tcPr>
          <w:p w14:paraId="69CEA218" w14:textId="6EBEF7D2" w:rsidR="00261F6A" w:rsidRPr="008B2CB8" w:rsidRDefault="00261F6A" w:rsidP="005C05CD">
            <w:pPr>
              <w:pStyle w:val="Heading1"/>
              <w:outlineLvl w:val="0"/>
            </w:pPr>
            <w:bookmarkStart w:id="3" w:name="_Toc205301118"/>
            <w:r w:rsidRPr="008B2CB8">
              <w:t>B-BBEE LEVEL</w:t>
            </w:r>
            <w:bookmarkEnd w:id="3"/>
          </w:p>
        </w:tc>
      </w:tr>
      <w:tr w:rsidR="00261F6A" w14:paraId="5D877D3A" w14:textId="77777777" w:rsidTr="00413CB6">
        <w:tc>
          <w:tcPr>
            <w:tcW w:w="9016" w:type="dxa"/>
            <w:gridSpan w:val="2"/>
          </w:tcPr>
          <w:p w14:paraId="63DE2D94" w14:textId="1E45E709" w:rsidR="00261F6A" w:rsidRDefault="00261F6A" w:rsidP="00413CB6">
            <w:pPr>
              <w:spacing w:line="276" w:lineRule="auto"/>
            </w:pPr>
            <w:r w:rsidRPr="007552E3">
              <w:t xml:space="preserve">Valid B-BBEE certificate or sworn affidavit deposed by a director/board member of the applicant confirming B-BBEE level. Refer Section </w:t>
            </w:r>
            <w:r>
              <w:t>4</w:t>
            </w:r>
            <w:r w:rsidRPr="007552E3">
              <w:t xml:space="preserve"> </w:t>
            </w:r>
            <w:r>
              <w:t xml:space="preserve">of the terms of reference </w:t>
            </w:r>
            <w:r w:rsidRPr="007552E3">
              <w:t>for details.</w:t>
            </w:r>
          </w:p>
        </w:tc>
      </w:tr>
      <w:tr w:rsidR="00413CB6" w:rsidRPr="00413CB6" w14:paraId="5F28D7CE" w14:textId="77777777" w:rsidTr="00413CB6">
        <w:sdt>
          <w:sdtPr>
            <w:rPr>
              <w:rFonts w:cstheme="minorHAnsi"/>
              <w:b/>
              <w:color w:val="009DDB" w:themeColor="accent3"/>
              <w:sz w:val="28"/>
            </w:rPr>
            <w:id w:val="-1864050325"/>
            <w14:checkbox>
              <w14:checked w14:val="0"/>
              <w14:checkedState w14:val="2612" w14:font="MS Gothic"/>
              <w14:uncheckedState w14:val="2610" w14:font="MS Gothic"/>
            </w14:checkbox>
          </w:sdtPr>
          <w:sdtEndPr/>
          <w:sdtContent>
            <w:tc>
              <w:tcPr>
                <w:tcW w:w="458" w:type="dxa"/>
                <w:vAlign w:val="center"/>
              </w:tcPr>
              <w:p w14:paraId="126F9EC8" w14:textId="22414CE2" w:rsidR="00413CB6" w:rsidRPr="00413CB6" w:rsidRDefault="00413CB6" w:rsidP="00413CB6">
                <w:pPr>
                  <w:rPr>
                    <w:rFonts w:cstheme="minorHAnsi"/>
                    <w:b/>
                    <w:color w:val="009DDB" w:themeColor="accent3"/>
                    <w:sz w:val="28"/>
                  </w:rPr>
                </w:pPr>
                <w:r w:rsidRPr="00413CB6">
                  <w:rPr>
                    <w:rFonts w:ascii="Segoe UI Symbol" w:eastAsia="MS Gothic" w:hAnsi="Segoe UI Symbol" w:cs="Segoe UI Symbol"/>
                    <w:b/>
                    <w:color w:val="009DDB" w:themeColor="accent3"/>
                    <w:sz w:val="28"/>
                  </w:rPr>
                  <w:t>☐</w:t>
                </w:r>
              </w:p>
            </w:tc>
          </w:sdtContent>
        </w:sdt>
        <w:tc>
          <w:tcPr>
            <w:tcW w:w="8558" w:type="dxa"/>
            <w:vAlign w:val="center"/>
          </w:tcPr>
          <w:p w14:paraId="31DBFA94" w14:textId="40286638" w:rsidR="00413CB6" w:rsidRPr="005C05CD" w:rsidRDefault="00413CB6" w:rsidP="00413CB6">
            <w:pPr>
              <w:rPr>
                <w:rFonts w:cstheme="minorHAnsi"/>
                <w:b/>
                <w:color w:val="009DDB" w:themeColor="accent3"/>
              </w:rPr>
            </w:pPr>
            <w:r w:rsidRPr="005C05CD">
              <w:rPr>
                <w:rFonts w:cstheme="minorHAnsi"/>
                <w:b/>
                <w:color w:val="009DDB" w:themeColor="accent3"/>
              </w:rPr>
              <w:t>Provide your B-BBEE Certificate/Sworn Affidavit as Annex 1</w:t>
            </w:r>
          </w:p>
        </w:tc>
      </w:tr>
    </w:tbl>
    <w:p w14:paraId="03DA8989" w14:textId="66ACAD97" w:rsidR="00261F6A" w:rsidRDefault="00261F6A" w:rsidP="00413CB6">
      <w:pPr>
        <w:spacing w:after="0"/>
      </w:pPr>
    </w:p>
    <w:tbl>
      <w:tblPr>
        <w:tblStyle w:val="TableGrid"/>
        <w:tblW w:w="0" w:type="auto"/>
        <w:tblCellMar>
          <w:top w:w="57" w:type="dxa"/>
          <w:bottom w:w="57" w:type="dxa"/>
        </w:tblCellMar>
        <w:tblLook w:val="04A0" w:firstRow="1" w:lastRow="0" w:firstColumn="1" w:lastColumn="0" w:noHBand="0" w:noVBand="1"/>
      </w:tblPr>
      <w:tblGrid>
        <w:gridCol w:w="458"/>
        <w:gridCol w:w="8558"/>
      </w:tblGrid>
      <w:tr w:rsidR="00413CB6" w14:paraId="3285E060" w14:textId="77777777" w:rsidTr="00413CB6">
        <w:tc>
          <w:tcPr>
            <w:tcW w:w="9016" w:type="dxa"/>
            <w:gridSpan w:val="2"/>
            <w:shd w:val="clear" w:color="auto" w:fill="D9D9D9" w:themeFill="background1" w:themeFillShade="D9"/>
          </w:tcPr>
          <w:p w14:paraId="19858682" w14:textId="712E6D39" w:rsidR="00413CB6" w:rsidRDefault="00413CB6" w:rsidP="005C05CD">
            <w:pPr>
              <w:pStyle w:val="Heading1"/>
              <w:outlineLvl w:val="0"/>
            </w:pPr>
            <w:bookmarkStart w:id="4" w:name="_Toc205301119"/>
            <w:r>
              <w:t>LEGAL ENTITY</w:t>
            </w:r>
            <w:r w:rsidR="009C6854">
              <w:t xml:space="preserve"> &amp; compliance</w:t>
            </w:r>
            <w:bookmarkEnd w:id="4"/>
          </w:p>
        </w:tc>
      </w:tr>
      <w:tr w:rsidR="00413CB6" w14:paraId="1EA5FED9" w14:textId="77777777" w:rsidTr="00413CB6">
        <w:tc>
          <w:tcPr>
            <w:tcW w:w="9016" w:type="dxa"/>
            <w:gridSpan w:val="2"/>
          </w:tcPr>
          <w:p w14:paraId="70216E6F" w14:textId="7865A267" w:rsidR="00413CB6" w:rsidRDefault="00413CB6" w:rsidP="00413CB6">
            <w:pPr>
              <w:spacing w:line="276" w:lineRule="auto"/>
            </w:pPr>
            <w:r>
              <w:t xml:space="preserve">How is the organisation constituted as a legal entity? Are you a Voluntary Association, </w:t>
            </w:r>
            <w:proofErr w:type="gramStart"/>
            <w:r>
              <w:t>Non Profit</w:t>
            </w:r>
            <w:proofErr w:type="gramEnd"/>
            <w:r>
              <w:t xml:space="preserve"> Company, Trust, Foundation, Closed Corporation, Pty Ltd </w:t>
            </w:r>
            <w:proofErr w:type="spellStart"/>
            <w:r>
              <w:t>etc</w:t>
            </w:r>
            <w:proofErr w:type="spellEnd"/>
            <w:r w:rsidR="009C6854">
              <w:t xml:space="preserve"> and compliant with the relevant governing bodies. </w:t>
            </w:r>
          </w:p>
          <w:p w14:paraId="21A0703F" w14:textId="73A39A7B" w:rsidR="00413CB6" w:rsidRPr="00413CB6" w:rsidRDefault="009E2A73" w:rsidP="006D1984">
            <w:pPr>
              <w:pStyle w:val="ListParagraph"/>
              <w:numPr>
                <w:ilvl w:val="0"/>
                <w:numId w:val="19"/>
              </w:numPr>
            </w:pPr>
            <w:r w:rsidRPr="009C6854">
              <w:rPr>
                <w:b/>
              </w:rPr>
              <w:t>Proof of legal entity</w:t>
            </w:r>
            <w:r>
              <w:t>: p</w:t>
            </w:r>
            <w:r w:rsidR="00413CB6">
              <w:t xml:space="preserve">rovide certified copies </w:t>
            </w:r>
            <w:r>
              <w:t>of incorporating documents</w:t>
            </w:r>
            <w:r w:rsidR="00413CB6" w:rsidRPr="00413CB6">
              <w:t xml:space="preserve"> (</w:t>
            </w:r>
            <w:r w:rsidR="009C6854">
              <w:t xml:space="preserve">CIPC </w:t>
            </w:r>
            <w:r>
              <w:t>registration</w:t>
            </w:r>
            <w:r w:rsidR="00413CB6" w:rsidRPr="00413CB6">
              <w:t xml:space="preserve"> certificate, Memorandum of Incorporation, Trust Deed, Constitution</w:t>
            </w:r>
            <w:r w:rsidR="00413CB6">
              <w:t xml:space="preserve"> </w:t>
            </w:r>
            <w:proofErr w:type="spellStart"/>
            <w:r w:rsidR="00413CB6">
              <w:t>etc</w:t>
            </w:r>
            <w:proofErr w:type="spellEnd"/>
            <w:r w:rsidR="00413CB6" w:rsidRPr="00413CB6">
              <w:t xml:space="preserve">)  </w:t>
            </w:r>
          </w:p>
          <w:p w14:paraId="1794860E" w14:textId="77777777" w:rsidR="00413CB6" w:rsidRPr="009E2A73" w:rsidRDefault="00413CB6" w:rsidP="006D1984">
            <w:pPr>
              <w:pStyle w:val="ListParagraph"/>
              <w:numPr>
                <w:ilvl w:val="0"/>
                <w:numId w:val="19"/>
              </w:numPr>
            </w:pPr>
            <w:r w:rsidRPr="009C6854">
              <w:rPr>
                <w:b/>
              </w:rPr>
              <w:t>NPO Registration</w:t>
            </w:r>
            <w:r w:rsidRPr="00413CB6">
              <w:t xml:space="preserve"> </w:t>
            </w:r>
            <w:r w:rsidRPr="009C6854">
              <w:rPr>
                <w:b/>
              </w:rPr>
              <w:t>Status</w:t>
            </w:r>
            <w:r w:rsidRPr="00413CB6">
              <w:t xml:space="preserve">: Is the organisation registered </w:t>
            </w:r>
            <w:r>
              <w:t xml:space="preserve">and compliant with the </w:t>
            </w:r>
            <w:proofErr w:type="gramStart"/>
            <w:r>
              <w:t>Non Profit</w:t>
            </w:r>
            <w:proofErr w:type="gramEnd"/>
            <w:r>
              <w:t xml:space="preserve"> Directorate at</w:t>
            </w:r>
            <w:r w:rsidRPr="00413CB6">
              <w:t xml:space="preserve"> the Department of Social Development?</w:t>
            </w:r>
          </w:p>
          <w:p w14:paraId="54FD90B9" w14:textId="42484C07" w:rsidR="009E2A73" w:rsidRDefault="009E2A73" w:rsidP="006D1984">
            <w:pPr>
              <w:pStyle w:val="ListParagraph"/>
              <w:numPr>
                <w:ilvl w:val="0"/>
                <w:numId w:val="19"/>
              </w:numPr>
            </w:pPr>
            <w:r w:rsidRPr="009C6854">
              <w:rPr>
                <w:b/>
              </w:rPr>
              <w:t>PBO Registration</w:t>
            </w:r>
            <w:r w:rsidR="009C6854">
              <w:rPr>
                <w:b/>
              </w:rPr>
              <w:t xml:space="preserve"> Status</w:t>
            </w:r>
            <w:r w:rsidRPr="009E2A73">
              <w:t>: Is the organisation registered as a tax exempt organisation with SARS? P</w:t>
            </w:r>
            <w:r w:rsidR="009C6854">
              <w:t>rovide P</w:t>
            </w:r>
            <w:r w:rsidRPr="009E2A73">
              <w:t>ublic Benefit Organisation (PBO) certificate/letter from SARS.</w:t>
            </w:r>
          </w:p>
        </w:tc>
      </w:tr>
      <w:tr w:rsidR="00413CB6" w:rsidRPr="00413CB6" w14:paraId="03484611" w14:textId="77777777" w:rsidTr="00413CB6">
        <w:sdt>
          <w:sdtPr>
            <w:rPr>
              <w:rFonts w:cstheme="minorHAnsi"/>
              <w:b/>
              <w:color w:val="009DDB" w:themeColor="accent3"/>
              <w:sz w:val="28"/>
            </w:rPr>
            <w:id w:val="-459959376"/>
            <w14:checkbox>
              <w14:checked w14:val="0"/>
              <w14:checkedState w14:val="2612" w14:font="MS Gothic"/>
              <w14:uncheckedState w14:val="2610" w14:font="MS Gothic"/>
            </w14:checkbox>
          </w:sdtPr>
          <w:sdtEndPr/>
          <w:sdtContent>
            <w:tc>
              <w:tcPr>
                <w:tcW w:w="458" w:type="dxa"/>
                <w:vAlign w:val="center"/>
              </w:tcPr>
              <w:p w14:paraId="612E850D" w14:textId="77777777" w:rsidR="00413CB6" w:rsidRPr="00413CB6" w:rsidRDefault="00413CB6" w:rsidP="00F16B29">
                <w:pPr>
                  <w:rPr>
                    <w:rFonts w:cstheme="minorHAnsi"/>
                    <w:b/>
                    <w:color w:val="009DDB" w:themeColor="accent3"/>
                    <w:sz w:val="28"/>
                  </w:rPr>
                </w:pPr>
                <w:r w:rsidRPr="00413CB6">
                  <w:rPr>
                    <w:rFonts w:ascii="Segoe UI Symbol" w:eastAsia="MS Gothic" w:hAnsi="Segoe UI Symbol" w:cs="Segoe UI Symbol"/>
                    <w:b/>
                    <w:color w:val="009DDB" w:themeColor="accent3"/>
                    <w:sz w:val="28"/>
                  </w:rPr>
                  <w:t>☐</w:t>
                </w:r>
              </w:p>
            </w:tc>
          </w:sdtContent>
        </w:sdt>
        <w:tc>
          <w:tcPr>
            <w:tcW w:w="8558" w:type="dxa"/>
            <w:vAlign w:val="center"/>
          </w:tcPr>
          <w:p w14:paraId="50B322BB" w14:textId="63D1EC45" w:rsidR="00413CB6" w:rsidRPr="005C05CD" w:rsidRDefault="00413CB6" w:rsidP="00F16B29">
            <w:pPr>
              <w:rPr>
                <w:rFonts w:cstheme="minorHAnsi"/>
                <w:b/>
                <w:color w:val="009DDB" w:themeColor="accent3"/>
              </w:rPr>
            </w:pPr>
            <w:r w:rsidRPr="005C05CD">
              <w:rPr>
                <w:rFonts w:cstheme="minorHAnsi"/>
                <w:b/>
                <w:color w:val="009DDB" w:themeColor="accent3"/>
              </w:rPr>
              <w:t>Provide legal entity</w:t>
            </w:r>
            <w:r w:rsidR="002C6067" w:rsidRPr="005C05CD">
              <w:rPr>
                <w:rFonts w:cstheme="minorHAnsi"/>
                <w:b/>
                <w:color w:val="009DDB" w:themeColor="accent3"/>
              </w:rPr>
              <w:t xml:space="preserve">, </w:t>
            </w:r>
            <w:r w:rsidRPr="005C05CD">
              <w:rPr>
                <w:rFonts w:cstheme="minorHAnsi"/>
                <w:b/>
                <w:color w:val="009DDB" w:themeColor="accent3"/>
              </w:rPr>
              <w:t xml:space="preserve">NPO </w:t>
            </w:r>
            <w:r w:rsidR="009C6854" w:rsidRPr="005C05CD">
              <w:rPr>
                <w:rFonts w:cstheme="minorHAnsi"/>
                <w:b/>
                <w:color w:val="009DDB" w:themeColor="accent3"/>
              </w:rPr>
              <w:t xml:space="preserve">and PBO </w:t>
            </w:r>
            <w:r w:rsidRPr="005C05CD">
              <w:rPr>
                <w:rFonts w:cstheme="minorHAnsi"/>
                <w:b/>
                <w:color w:val="009DDB" w:themeColor="accent3"/>
              </w:rPr>
              <w:t>registration and compliance as Annex 2</w:t>
            </w:r>
          </w:p>
        </w:tc>
      </w:tr>
    </w:tbl>
    <w:p w14:paraId="098C5F9D" w14:textId="77777777" w:rsidR="00413CB6" w:rsidRDefault="00413CB6" w:rsidP="00D545B8">
      <w:pPr>
        <w:spacing w:after="0"/>
      </w:pPr>
    </w:p>
    <w:tbl>
      <w:tblPr>
        <w:tblStyle w:val="TableGrid"/>
        <w:tblW w:w="0" w:type="auto"/>
        <w:tblCellMar>
          <w:top w:w="57" w:type="dxa"/>
          <w:bottom w:w="57" w:type="dxa"/>
        </w:tblCellMar>
        <w:tblLook w:val="04A0" w:firstRow="1" w:lastRow="0" w:firstColumn="1" w:lastColumn="0" w:noHBand="0" w:noVBand="1"/>
      </w:tblPr>
      <w:tblGrid>
        <w:gridCol w:w="458"/>
        <w:gridCol w:w="8558"/>
      </w:tblGrid>
      <w:tr w:rsidR="002C6067" w14:paraId="7965A454" w14:textId="77777777" w:rsidTr="00F16B29">
        <w:tc>
          <w:tcPr>
            <w:tcW w:w="9016" w:type="dxa"/>
            <w:gridSpan w:val="2"/>
            <w:shd w:val="clear" w:color="auto" w:fill="D9D9D9" w:themeFill="background1" w:themeFillShade="D9"/>
          </w:tcPr>
          <w:p w14:paraId="3C1E81C8" w14:textId="0C29D564" w:rsidR="002C6067" w:rsidRDefault="002C6067" w:rsidP="005C05CD">
            <w:pPr>
              <w:pStyle w:val="Heading1"/>
              <w:outlineLvl w:val="0"/>
            </w:pPr>
            <w:bookmarkStart w:id="5" w:name="_Toc205301120"/>
            <w:r>
              <w:t>TAX COMPLIANCE</w:t>
            </w:r>
            <w:bookmarkEnd w:id="5"/>
          </w:p>
        </w:tc>
      </w:tr>
      <w:tr w:rsidR="002C6067" w14:paraId="750178F4" w14:textId="77777777" w:rsidTr="00F16B29">
        <w:tc>
          <w:tcPr>
            <w:tcW w:w="9016" w:type="dxa"/>
            <w:gridSpan w:val="2"/>
          </w:tcPr>
          <w:p w14:paraId="13E8456A" w14:textId="5015AC56" w:rsidR="002C6067" w:rsidRPr="00633285" w:rsidRDefault="002C6067" w:rsidP="002C6067">
            <w:pPr>
              <w:rPr>
                <w:lang w:val="en-GB"/>
              </w:rPr>
            </w:pPr>
            <w:r>
              <w:rPr>
                <w:lang w:val="en-GB"/>
              </w:rPr>
              <w:t>Confirmation of</w:t>
            </w:r>
            <w:r w:rsidRPr="00633285">
              <w:rPr>
                <w:lang w:val="en-GB"/>
              </w:rPr>
              <w:t xml:space="preserve"> tax compliance </w:t>
            </w:r>
            <w:r>
              <w:rPr>
                <w:lang w:val="en-GB"/>
              </w:rPr>
              <w:t>from SARS</w:t>
            </w:r>
            <w:r w:rsidRPr="00633285">
              <w:rPr>
                <w:lang w:val="en-GB"/>
              </w:rPr>
              <w:t xml:space="preserve"> with tax compliance status pin. Verification pins will be verified by NACOSA and by submitting a tax compliance pin you consent to NACOSA verifying the tax compliance pin with the South African Revenue Services (SARS). Applicants should be registered for the following tax categories:</w:t>
            </w:r>
          </w:p>
          <w:p w14:paraId="50BBBAC4" w14:textId="77777777" w:rsidR="002C6067" w:rsidRPr="002C6067" w:rsidRDefault="002C6067" w:rsidP="006D1984">
            <w:pPr>
              <w:pStyle w:val="ListParagraph"/>
              <w:numPr>
                <w:ilvl w:val="0"/>
                <w:numId w:val="22"/>
              </w:numPr>
              <w:rPr>
                <w:lang w:val="en-GB"/>
              </w:rPr>
            </w:pPr>
            <w:r w:rsidRPr="002C6067">
              <w:rPr>
                <w:lang w:val="en-GB"/>
              </w:rPr>
              <w:t>Income Tax</w:t>
            </w:r>
          </w:p>
          <w:p w14:paraId="4CF8C114" w14:textId="77777777" w:rsidR="002C6067" w:rsidRPr="002C6067" w:rsidRDefault="002C6067" w:rsidP="006D1984">
            <w:pPr>
              <w:pStyle w:val="ListParagraph"/>
              <w:numPr>
                <w:ilvl w:val="0"/>
                <w:numId w:val="22"/>
              </w:numPr>
              <w:rPr>
                <w:lang w:val="en-GB"/>
              </w:rPr>
            </w:pPr>
            <w:r w:rsidRPr="002C6067">
              <w:rPr>
                <w:lang w:val="en-GB"/>
              </w:rPr>
              <w:t>Pay-as-you-earn (PAYE)</w:t>
            </w:r>
          </w:p>
          <w:p w14:paraId="1CBCDEC5" w14:textId="77777777" w:rsidR="002C6067" w:rsidRPr="002C6067" w:rsidRDefault="002C6067" w:rsidP="006D1984">
            <w:pPr>
              <w:pStyle w:val="ListParagraph"/>
              <w:numPr>
                <w:ilvl w:val="0"/>
                <w:numId w:val="22"/>
              </w:numPr>
            </w:pPr>
            <w:r w:rsidRPr="002C6067">
              <w:rPr>
                <w:lang w:val="en-GB"/>
              </w:rPr>
              <w:t>Unemployment Insurance Fund (UIF)</w:t>
            </w:r>
          </w:p>
          <w:p w14:paraId="4B5E2014" w14:textId="7D1BD2DF" w:rsidR="002C6067" w:rsidRDefault="002C6067" w:rsidP="006D1984">
            <w:pPr>
              <w:pStyle w:val="ListParagraph"/>
              <w:numPr>
                <w:ilvl w:val="0"/>
                <w:numId w:val="22"/>
              </w:numPr>
            </w:pPr>
            <w:r w:rsidRPr="002C6067">
              <w:rPr>
                <w:lang w:val="en-GB"/>
              </w:rPr>
              <w:t>Value Added Tax (VAT) – if applicable</w:t>
            </w:r>
          </w:p>
        </w:tc>
      </w:tr>
      <w:tr w:rsidR="002C6067" w:rsidRPr="00413CB6" w14:paraId="547A10B9" w14:textId="77777777" w:rsidTr="00F16B29">
        <w:sdt>
          <w:sdtPr>
            <w:rPr>
              <w:rFonts w:cstheme="minorHAnsi"/>
              <w:b/>
              <w:color w:val="009DDB" w:themeColor="accent3"/>
              <w:sz w:val="28"/>
            </w:rPr>
            <w:id w:val="-1589688761"/>
            <w14:checkbox>
              <w14:checked w14:val="0"/>
              <w14:checkedState w14:val="2612" w14:font="MS Gothic"/>
              <w14:uncheckedState w14:val="2610" w14:font="MS Gothic"/>
            </w14:checkbox>
          </w:sdtPr>
          <w:sdtEndPr/>
          <w:sdtContent>
            <w:tc>
              <w:tcPr>
                <w:tcW w:w="458" w:type="dxa"/>
                <w:vAlign w:val="center"/>
              </w:tcPr>
              <w:p w14:paraId="548A12BD" w14:textId="77777777" w:rsidR="002C6067" w:rsidRPr="00413CB6" w:rsidRDefault="002C6067" w:rsidP="00F16B29">
                <w:pPr>
                  <w:rPr>
                    <w:rFonts w:cstheme="minorHAnsi"/>
                    <w:b/>
                    <w:color w:val="009DDB" w:themeColor="accent3"/>
                    <w:sz w:val="28"/>
                  </w:rPr>
                </w:pPr>
                <w:r w:rsidRPr="00413CB6">
                  <w:rPr>
                    <w:rFonts w:ascii="Segoe UI Symbol" w:eastAsia="MS Gothic" w:hAnsi="Segoe UI Symbol" w:cs="Segoe UI Symbol"/>
                    <w:b/>
                    <w:color w:val="009DDB" w:themeColor="accent3"/>
                    <w:sz w:val="28"/>
                  </w:rPr>
                  <w:t>☐</w:t>
                </w:r>
              </w:p>
            </w:tc>
          </w:sdtContent>
        </w:sdt>
        <w:tc>
          <w:tcPr>
            <w:tcW w:w="8558" w:type="dxa"/>
            <w:vAlign w:val="center"/>
          </w:tcPr>
          <w:p w14:paraId="4FFDBE4B" w14:textId="4414B2A1" w:rsidR="002C6067" w:rsidRPr="005C05CD" w:rsidRDefault="002C6067" w:rsidP="00F16B29">
            <w:pPr>
              <w:rPr>
                <w:rFonts w:cstheme="minorHAnsi"/>
                <w:b/>
                <w:color w:val="009DDB" w:themeColor="accent3"/>
              </w:rPr>
            </w:pPr>
            <w:r w:rsidRPr="005C05CD">
              <w:rPr>
                <w:rFonts w:cstheme="minorHAnsi"/>
                <w:b/>
                <w:color w:val="009DDB" w:themeColor="accent3"/>
              </w:rPr>
              <w:t>Provide SARS Tax Compliance Certificate as Annex 3</w:t>
            </w:r>
          </w:p>
        </w:tc>
      </w:tr>
    </w:tbl>
    <w:p w14:paraId="6F271C09" w14:textId="4E293793" w:rsidR="00261F6A" w:rsidRDefault="00261F6A" w:rsidP="00D545B8">
      <w:pPr>
        <w:spacing w:after="0"/>
      </w:pPr>
    </w:p>
    <w:tbl>
      <w:tblPr>
        <w:tblStyle w:val="TableGrid"/>
        <w:tblW w:w="0" w:type="auto"/>
        <w:tblCellMar>
          <w:top w:w="57" w:type="dxa"/>
          <w:bottom w:w="57" w:type="dxa"/>
        </w:tblCellMar>
        <w:tblLook w:val="04A0" w:firstRow="1" w:lastRow="0" w:firstColumn="1" w:lastColumn="0" w:noHBand="0" w:noVBand="1"/>
      </w:tblPr>
      <w:tblGrid>
        <w:gridCol w:w="458"/>
        <w:gridCol w:w="8558"/>
      </w:tblGrid>
      <w:tr w:rsidR="00D545B8" w14:paraId="36F57246" w14:textId="77777777" w:rsidTr="00F16B29">
        <w:tc>
          <w:tcPr>
            <w:tcW w:w="9016" w:type="dxa"/>
            <w:gridSpan w:val="2"/>
            <w:shd w:val="clear" w:color="auto" w:fill="D9D9D9" w:themeFill="background1" w:themeFillShade="D9"/>
          </w:tcPr>
          <w:p w14:paraId="23816B13" w14:textId="4C3CE06E" w:rsidR="00D545B8" w:rsidRDefault="00D545B8" w:rsidP="005C05CD">
            <w:pPr>
              <w:pStyle w:val="Heading1"/>
              <w:outlineLvl w:val="0"/>
            </w:pPr>
            <w:bookmarkStart w:id="6" w:name="_Toc205301121"/>
            <w:r>
              <w:lastRenderedPageBreak/>
              <w:t>annual financial statements</w:t>
            </w:r>
            <w:bookmarkEnd w:id="6"/>
          </w:p>
        </w:tc>
      </w:tr>
      <w:tr w:rsidR="00D545B8" w14:paraId="29F8AC34" w14:textId="77777777" w:rsidTr="00F16B29">
        <w:tc>
          <w:tcPr>
            <w:tcW w:w="9016" w:type="dxa"/>
            <w:gridSpan w:val="2"/>
          </w:tcPr>
          <w:p w14:paraId="1CD1716A" w14:textId="27AD09CA" w:rsidR="00D545B8" w:rsidRPr="00D545B8" w:rsidRDefault="00D545B8" w:rsidP="00D545B8">
            <w:pPr>
              <w:rPr>
                <w:rFonts w:cstheme="minorHAnsi"/>
                <w:lang w:val="en-GB"/>
              </w:rPr>
            </w:pPr>
            <w:r>
              <w:rPr>
                <w:rFonts w:cstheme="minorHAnsi"/>
                <w:lang w:val="en-GB"/>
              </w:rPr>
              <w:t xml:space="preserve">The </w:t>
            </w:r>
            <w:r w:rsidRPr="007552E3">
              <w:rPr>
                <w:rFonts w:cstheme="minorHAnsi"/>
                <w:lang w:val="en-GB"/>
              </w:rPr>
              <w:t>audited Annual Financial Statements</w:t>
            </w:r>
            <w:r>
              <w:rPr>
                <w:rFonts w:cstheme="minorHAnsi"/>
                <w:lang w:val="en-GB"/>
              </w:rPr>
              <w:t xml:space="preserve"> from the previous three years (2023-2025)</w:t>
            </w:r>
            <w:r w:rsidRPr="007552E3">
              <w:rPr>
                <w:rFonts w:cstheme="minorHAnsi"/>
                <w:lang w:val="en-GB"/>
              </w:rPr>
              <w:t xml:space="preserve"> signed by </w:t>
            </w:r>
            <w:r w:rsidR="004D769D">
              <w:rPr>
                <w:rFonts w:cstheme="minorHAnsi"/>
                <w:lang w:val="en-GB"/>
              </w:rPr>
              <w:t xml:space="preserve">your </w:t>
            </w:r>
            <w:r w:rsidRPr="007552E3">
              <w:rPr>
                <w:rFonts w:cstheme="minorHAnsi"/>
                <w:lang w:val="en-GB"/>
              </w:rPr>
              <w:t xml:space="preserve">Board chairperson. </w:t>
            </w:r>
          </w:p>
        </w:tc>
      </w:tr>
      <w:tr w:rsidR="00D545B8" w:rsidRPr="00413CB6" w14:paraId="22BBD377" w14:textId="77777777" w:rsidTr="00F16B29">
        <w:sdt>
          <w:sdtPr>
            <w:rPr>
              <w:rFonts w:cstheme="minorHAnsi"/>
              <w:b/>
              <w:color w:val="009DDB" w:themeColor="accent3"/>
              <w:sz w:val="28"/>
            </w:rPr>
            <w:id w:val="-1719737199"/>
            <w14:checkbox>
              <w14:checked w14:val="0"/>
              <w14:checkedState w14:val="2612" w14:font="MS Gothic"/>
              <w14:uncheckedState w14:val="2610" w14:font="MS Gothic"/>
            </w14:checkbox>
          </w:sdtPr>
          <w:sdtEndPr/>
          <w:sdtContent>
            <w:tc>
              <w:tcPr>
                <w:tcW w:w="458" w:type="dxa"/>
                <w:vAlign w:val="center"/>
              </w:tcPr>
              <w:p w14:paraId="43F2FF50" w14:textId="77777777" w:rsidR="00D545B8" w:rsidRPr="00413CB6" w:rsidRDefault="00D545B8" w:rsidP="00F16B29">
                <w:pPr>
                  <w:rPr>
                    <w:rFonts w:cstheme="minorHAnsi"/>
                    <w:b/>
                    <w:color w:val="009DDB" w:themeColor="accent3"/>
                    <w:sz w:val="28"/>
                  </w:rPr>
                </w:pPr>
                <w:r w:rsidRPr="00413CB6">
                  <w:rPr>
                    <w:rFonts w:ascii="Segoe UI Symbol" w:eastAsia="MS Gothic" w:hAnsi="Segoe UI Symbol" w:cs="Segoe UI Symbol"/>
                    <w:b/>
                    <w:color w:val="009DDB" w:themeColor="accent3"/>
                    <w:sz w:val="28"/>
                  </w:rPr>
                  <w:t>☐</w:t>
                </w:r>
              </w:p>
            </w:tc>
          </w:sdtContent>
        </w:sdt>
        <w:tc>
          <w:tcPr>
            <w:tcW w:w="8558" w:type="dxa"/>
            <w:vAlign w:val="center"/>
          </w:tcPr>
          <w:p w14:paraId="5C397149" w14:textId="48DD8875" w:rsidR="00D545B8" w:rsidRPr="005C05CD" w:rsidRDefault="00D545B8" w:rsidP="00F16B29">
            <w:pPr>
              <w:rPr>
                <w:rFonts w:cstheme="minorHAnsi"/>
                <w:b/>
                <w:color w:val="009DDB" w:themeColor="accent3"/>
              </w:rPr>
            </w:pPr>
            <w:r w:rsidRPr="005C05CD">
              <w:rPr>
                <w:rFonts w:cstheme="minorHAnsi"/>
                <w:b/>
                <w:color w:val="009DDB" w:themeColor="accent3"/>
              </w:rPr>
              <w:t xml:space="preserve">Provide </w:t>
            </w:r>
            <w:r w:rsidR="005C05CD">
              <w:rPr>
                <w:rFonts w:cstheme="minorHAnsi"/>
                <w:b/>
                <w:color w:val="009DDB" w:themeColor="accent3"/>
              </w:rPr>
              <w:t xml:space="preserve">last </w:t>
            </w:r>
            <w:r w:rsidR="004D769D" w:rsidRPr="005C05CD">
              <w:rPr>
                <w:rFonts w:cstheme="minorHAnsi"/>
                <w:b/>
                <w:color w:val="009DDB" w:themeColor="accent3"/>
              </w:rPr>
              <w:t>3 Audited Financial Statements</w:t>
            </w:r>
            <w:r w:rsidRPr="005C05CD">
              <w:rPr>
                <w:rFonts w:cstheme="minorHAnsi"/>
                <w:b/>
                <w:color w:val="009DDB" w:themeColor="accent3"/>
              </w:rPr>
              <w:t xml:space="preserve"> as Annex </w:t>
            </w:r>
            <w:r w:rsidR="004D769D" w:rsidRPr="005C05CD">
              <w:rPr>
                <w:rFonts w:cstheme="minorHAnsi"/>
                <w:b/>
                <w:color w:val="009DDB" w:themeColor="accent3"/>
              </w:rPr>
              <w:t>4</w:t>
            </w:r>
          </w:p>
        </w:tc>
      </w:tr>
    </w:tbl>
    <w:p w14:paraId="4A6B8732" w14:textId="612DD0DE" w:rsidR="00261F6A" w:rsidRPr="001254AD" w:rsidRDefault="00261F6A" w:rsidP="004D769D">
      <w:pPr>
        <w:spacing w:after="0"/>
        <w:rPr>
          <w:b/>
        </w:rPr>
      </w:pPr>
    </w:p>
    <w:tbl>
      <w:tblPr>
        <w:tblStyle w:val="TableGrid"/>
        <w:tblW w:w="0" w:type="auto"/>
        <w:tblCellMar>
          <w:top w:w="57" w:type="dxa"/>
          <w:bottom w:w="57" w:type="dxa"/>
        </w:tblCellMar>
        <w:tblLook w:val="04A0" w:firstRow="1" w:lastRow="0" w:firstColumn="1" w:lastColumn="0" w:noHBand="0" w:noVBand="1"/>
      </w:tblPr>
      <w:tblGrid>
        <w:gridCol w:w="458"/>
        <w:gridCol w:w="8558"/>
      </w:tblGrid>
      <w:tr w:rsidR="004D769D" w:rsidRPr="00A34048" w14:paraId="0924C72B" w14:textId="77777777" w:rsidTr="00DF2705">
        <w:tc>
          <w:tcPr>
            <w:tcW w:w="9016" w:type="dxa"/>
            <w:gridSpan w:val="2"/>
            <w:shd w:val="clear" w:color="auto" w:fill="D9D9D9" w:themeFill="background1" w:themeFillShade="D9"/>
          </w:tcPr>
          <w:p w14:paraId="489B4EA4" w14:textId="229D1C30" w:rsidR="004D769D" w:rsidRPr="00A34048" w:rsidRDefault="00DF2705" w:rsidP="005C05CD">
            <w:pPr>
              <w:pStyle w:val="Heading1"/>
              <w:outlineLvl w:val="0"/>
            </w:pPr>
            <w:bookmarkStart w:id="7" w:name="_Toc205301122"/>
            <w:r w:rsidRPr="00A34048">
              <w:t>FINANCIAL MANAGEMENT</w:t>
            </w:r>
            <w:bookmarkEnd w:id="7"/>
          </w:p>
        </w:tc>
      </w:tr>
      <w:tr w:rsidR="004D769D" w14:paraId="158DA96C" w14:textId="77777777" w:rsidTr="00DF2705">
        <w:tc>
          <w:tcPr>
            <w:tcW w:w="9016" w:type="dxa"/>
            <w:gridSpan w:val="2"/>
            <w:shd w:val="clear" w:color="auto" w:fill="F2F2F2" w:themeFill="background1" w:themeFillShade="F2"/>
          </w:tcPr>
          <w:p w14:paraId="57535A49" w14:textId="1FAF013B" w:rsidR="00DF2705" w:rsidRDefault="00DF2705" w:rsidP="00DF2705">
            <w:pPr>
              <w:rPr>
                <w:rFonts w:cstheme="minorHAnsi"/>
              </w:rPr>
            </w:pPr>
            <w:r>
              <w:rPr>
                <w:rFonts w:cstheme="minorHAnsi"/>
              </w:rPr>
              <w:t xml:space="preserve">Describe your experience in </w:t>
            </w:r>
            <w:r w:rsidRPr="00357705">
              <w:rPr>
                <w:rFonts w:cstheme="minorHAnsi"/>
              </w:rPr>
              <w:t>manag</w:t>
            </w:r>
            <w:r>
              <w:rPr>
                <w:rFonts w:cstheme="minorHAnsi"/>
              </w:rPr>
              <w:t xml:space="preserve">ing </w:t>
            </w:r>
            <w:r w:rsidRPr="00357705">
              <w:rPr>
                <w:rFonts w:cstheme="minorHAnsi"/>
              </w:rPr>
              <w:t>the financial element of a large grant</w:t>
            </w:r>
            <w:r>
              <w:rPr>
                <w:rFonts w:cstheme="minorHAnsi"/>
              </w:rPr>
              <w:t xml:space="preserve"> including: </w:t>
            </w:r>
          </w:p>
          <w:p w14:paraId="33BB9323" w14:textId="69D6D9BD" w:rsidR="00DF2705" w:rsidRPr="008B2CB8" w:rsidRDefault="00DF2705" w:rsidP="008B2CB8">
            <w:pPr>
              <w:pStyle w:val="ListParagraph"/>
            </w:pPr>
            <w:r w:rsidRPr="008B2CB8">
              <w:t xml:space="preserve">Your current policies and </w:t>
            </w:r>
            <w:r w:rsidR="000870AB">
              <w:t>standard operating procedures (SOPs)</w:t>
            </w:r>
            <w:r w:rsidR="000870AB" w:rsidRPr="008B2CB8">
              <w:t xml:space="preserve"> </w:t>
            </w:r>
            <w:r w:rsidRPr="008B2CB8">
              <w:t xml:space="preserve">addressing financial management, </w:t>
            </w:r>
            <w:r w:rsidR="000870AB">
              <w:t>procurement and supply chain</w:t>
            </w:r>
            <w:r w:rsidR="00C57BCA">
              <w:t xml:space="preserve"> management</w:t>
            </w:r>
            <w:r w:rsidRPr="008B2CB8">
              <w:t xml:space="preserve">, travel and human resource and procedures including flowcharts as relevant.   </w:t>
            </w:r>
          </w:p>
          <w:p w14:paraId="3E087FC7" w14:textId="4461BCE2" w:rsidR="00DF2705" w:rsidRPr="008B2CB8" w:rsidRDefault="00DF2705" w:rsidP="008B2CB8">
            <w:pPr>
              <w:pStyle w:val="ListParagraph"/>
            </w:pPr>
            <w:r w:rsidRPr="008B2CB8">
              <w:t>Your Business Process Management or accounting system such as SAP, Sage, NetSuite, etc.</w:t>
            </w:r>
          </w:p>
          <w:p w14:paraId="18F8ED5C" w14:textId="18D4E604" w:rsidR="004D769D" w:rsidRPr="008B2CB8" w:rsidRDefault="00DF2705" w:rsidP="008B2CB8">
            <w:pPr>
              <w:pStyle w:val="ListParagraph"/>
            </w:pPr>
            <w:r w:rsidRPr="008B2CB8">
              <w:t xml:space="preserve">Describe the capacity and qualifications of your finance team </w:t>
            </w:r>
          </w:p>
          <w:p w14:paraId="62F96B13" w14:textId="5AA39E16" w:rsidR="00DF2705" w:rsidRPr="00DF2705" w:rsidRDefault="00DF2705" w:rsidP="008B2CB8">
            <w:pPr>
              <w:jc w:val="both"/>
              <w:rPr>
                <w:rFonts w:cstheme="minorHAnsi"/>
                <w:b/>
                <w:i/>
              </w:rPr>
            </w:pPr>
            <w:r w:rsidRPr="00DF2705">
              <w:rPr>
                <w:rFonts w:cstheme="minorHAnsi"/>
                <w:b/>
                <w:i/>
              </w:rPr>
              <w:t>Maximum 1 Page</w:t>
            </w:r>
          </w:p>
        </w:tc>
      </w:tr>
      <w:tr w:rsidR="00DF2705" w14:paraId="7C3B1D28" w14:textId="77777777" w:rsidTr="00DF2705">
        <w:tc>
          <w:tcPr>
            <w:tcW w:w="9016" w:type="dxa"/>
            <w:gridSpan w:val="2"/>
          </w:tcPr>
          <w:p w14:paraId="31CFAC12" w14:textId="77777777" w:rsidR="00DF2705" w:rsidRDefault="00DF2705" w:rsidP="00945A38"/>
          <w:p w14:paraId="015999FE" w14:textId="27648D9A" w:rsidR="00DF2705" w:rsidRDefault="00DF2705" w:rsidP="00945A38"/>
          <w:p w14:paraId="5799151A" w14:textId="26CB5D37" w:rsidR="00945A38" w:rsidRDefault="00945A38" w:rsidP="00945A38"/>
          <w:p w14:paraId="62C3C77E" w14:textId="0BC915AD" w:rsidR="00945A38" w:rsidRDefault="00945A38" w:rsidP="00945A38"/>
          <w:p w14:paraId="3C514CB7" w14:textId="77777777" w:rsidR="00945A38" w:rsidRDefault="00945A38" w:rsidP="00945A38"/>
          <w:p w14:paraId="5B15C790" w14:textId="77777777" w:rsidR="00DF2705" w:rsidRDefault="00DF2705" w:rsidP="00945A38"/>
          <w:p w14:paraId="5DD9811D" w14:textId="1F0D44D1" w:rsidR="00DF2705" w:rsidRDefault="00DF2705" w:rsidP="00DF2705">
            <w:pPr>
              <w:rPr>
                <w:rFonts w:cstheme="minorHAnsi"/>
              </w:rPr>
            </w:pPr>
          </w:p>
        </w:tc>
      </w:tr>
      <w:tr w:rsidR="004D769D" w:rsidRPr="00413CB6" w14:paraId="759A8475" w14:textId="77777777" w:rsidTr="00DF2705">
        <w:sdt>
          <w:sdtPr>
            <w:rPr>
              <w:rFonts w:cstheme="minorHAnsi"/>
              <w:b/>
              <w:color w:val="009DDB" w:themeColor="accent3"/>
              <w:sz w:val="28"/>
            </w:rPr>
            <w:id w:val="409277640"/>
            <w14:checkbox>
              <w14:checked w14:val="0"/>
              <w14:checkedState w14:val="2612" w14:font="MS Gothic"/>
              <w14:uncheckedState w14:val="2610" w14:font="MS Gothic"/>
            </w14:checkbox>
          </w:sdtPr>
          <w:sdtEndPr/>
          <w:sdtContent>
            <w:tc>
              <w:tcPr>
                <w:tcW w:w="458" w:type="dxa"/>
                <w:vAlign w:val="center"/>
              </w:tcPr>
              <w:p w14:paraId="76A94ED3" w14:textId="77777777" w:rsidR="004D769D" w:rsidRPr="00413CB6" w:rsidRDefault="004D769D" w:rsidP="00F16B29">
                <w:pPr>
                  <w:rPr>
                    <w:rFonts w:cstheme="minorHAnsi"/>
                    <w:b/>
                    <w:color w:val="009DDB" w:themeColor="accent3"/>
                    <w:sz w:val="28"/>
                  </w:rPr>
                </w:pPr>
                <w:r w:rsidRPr="00413CB6">
                  <w:rPr>
                    <w:rFonts w:ascii="Segoe UI Symbol" w:eastAsia="MS Gothic" w:hAnsi="Segoe UI Symbol" w:cs="Segoe UI Symbol"/>
                    <w:b/>
                    <w:color w:val="009DDB" w:themeColor="accent3"/>
                    <w:sz w:val="28"/>
                  </w:rPr>
                  <w:t>☐</w:t>
                </w:r>
              </w:p>
            </w:tc>
          </w:sdtContent>
        </w:sdt>
        <w:tc>
          <w:tcPr>
            <w:tcW w:w="8558" w:type="dxa"/>
            <w:vAlign w:val="center"/>
          </w:tcPr>
          <w:p w14:paraId="5841F680" w14:textId="2B708BE8" w:rsidR="004D769D" w:rsidRPr="005C05CD" w:rsidRDefault="00DF2705" w:rsidP="00F16B29">
            <w:pPr>
              <w:rPr>
                <w:rFonts w:cstheme="minorHAnsi"/>
                <w:b/>
                <w:color w:val="009DDB" w:themeColor="accent3"/>
              </w:rPr>
            </w:pPr>
            <w:r w:rsidRPr="005C05CD">
              <w:rPr>
                <w:rFonts w:cstheme="minorHAnsi"/>
                <w:b/>
                <w:color w:val="009DDB" w:themeColor="accent3"/>
              </w:rPr>
              <w:t>Provide up</w:t>
            </w:r>
            <w:r w:rsidR="004F2B57" w:rsidRPr="005C05CD">
              <w:rPr>
                <w:rFonts w:cstheme="minorHAnsi"/>
                <w:b/>
                <w:color w:val="009DDB" w:themeColor="accent3"/>
              </w:rPr>
              <w:t>-</w:t>
            </w:r>
            <w:r w:rsidRPr="005C05CD">
              <w:rPr>
                <w:rFonts w:cstheme="minorHAnsi"/>
                <w:b/>
                <w:color w:val="009DDB" w:themeColor="accent3"/>
              </w:rPr>
              <w:t>to</w:t>
            </w:r>
            <w:r w:rsidR="004F2B57" w:rsidRPr="005C05CD">
              <w:rPr>
                <w:rFonts w:cstheme="minorHAnsi"/>
                <w:b/>
                <w:color w:val="009DDB" w:themeColor="accent3"/>
              </w:rPr>
              <w:t>-</w:t>
            </w:r>
            <w:r w:rsidRPr="005C05CD">
              <w:rPr>
                <w:rFonts w:cstheme="minorHAnsi"/>
                <w:b/>
                <w:color w:val="009DDB" w:themeColor="accent3"/>
              </w:rPr>
              <w:t xml:space="preserve">date Financial Policies and Procedures as Annex </w:t>
            </w:r>
            <w:r w:rsidR="00945A38" w:rsidRPr="005C05CD">
              <w:rPr>
                <w:rFonts w:cstheme="minorHAnsi"/>
                <w:b/>
                <w:color w:val="009DDB" w:themeColor="accent3"/>
              </w:rPr>
              <w:t>5</w:t>
            </w:r>
          </w:p>
        </w:tc>
      </w:tr>
    </w:tbl>
    <w:p w14:paraId="26DC795E" w14:textId="0A0D72F1" w:rsidR="00261F6A" w:rsidRDefault="00261F6A" w:rsidP="00261F6A">
      <w:pPr>
        <w:rPr>
          <w:lang w:val="en-GB" w:eastAsia="en-ZA"/>
        </w:rPr>
      </w:pPr>
    </w:p>
    <w:tbl>
      <w:tblPr>
        <w:tblStyle w:val="TableGrid"/>
        <w:tblW w:w="0" w:type="auto"/>
        <w:tblCellMar>
          <w:top w:w="57" w:type="dxa"/>
          <w:bottom w:w="57" w:type="dxa"/>
        </w:tblCellMar>
        <w:tblLook w:val="04A0" w:firstRow="1" w:lastRow="0" w:firstColumn="1" w:lastColumn="0" w:noHBand="0" w:noVBand="1"/>
      </w:tblPr>
      <w:tblGrid>
        <w:gridCol w:w="458"/>
        <w:gridCol w:w="1345"/>
        <w:gridCol w:w="1803"/>
        <w:gridCol w:w="925"/>
        <w:gridCol w:w="878"/>
        <w:gridCol w:w="1957"/>
        <w:gridCol w:w="1650"/>
      </w:tblGrid>
      <w:tr w:rsidR="00945A38" w14:paraId="32DAD794" w14:textId="77777777" w:rsidTr="00F16B29">
        <w:tc>
          <w:tcPr>
            <w:tcW w:w="9016" w:type="dxa"/>
            <w:gridSpan w:val="7"/>
            <w:shd w:val="clear" w:color="auto" w:fill="D9D9D9" w:themeFill="background1" w:themeFillShade="D9"/>
          </w:tcPr>
          <w:p w14:paraId="7E4186BC" w14:textId="4AD3F945" w:rsidR="00945A38" w:rsidRDefault="00945A38" w:rsidP="005C05CD">
            <w:pPr>
              <w:pStyle w:val="Heading1"/>
              <w:outlineLvl w:val="0"/>
            </w:pPr>
            <w:bookmarkStart w:id="8" w:name="_Toc153451362"/>
            <w:bookmarkStart w:id="9" w:name="_Toc205301123"/>
            <w:r>
              <w:t>HISTORY OF GRANT FUNDING</w:t>
            </w:r>
            <w:bookmarkEnd w:id="8"/>
            <w:bookmarkEnd w:id="9"/>
          </w:p>
        </w:tc>
      </w:tr>
      <w:tr w:rsidR="00945A38" w14:paraId="391118B9" w14:textId="77777777" w:rsidTr="00A34048">
        <w:tc>
          <w:tcPr>
            <w:tcW w:w="4531" w:type="dxa"/>
            <w:gridSpan w:val="4"/>
            <w:shd w:val="clear" w:color="auto" w:fill="F2F2F2" w:themeFill="background1" w:themeFillShade="F2"/>
          </w:tcPr>
          <w:p w14:paraId="03FF5A96" w14:textId="31EDC77C" w:rsidR="00945A38" w:rsidRPr="00945A38" w:rsidRDefault="00945A38" w:rsidP="00A34048">
            <w:pPr>
              <w:rPr>
                <w:rFonts w:cstheme="minorHAnsi"/>
                <w:b/>
              </w:rPr>
            </w:pPr>
            <w:r w:rsidRPr="00945A38">
              <w:rPr>
                <w:rFonts w:cstheme="minorHAnsi"/>
                <w:b/>
              </w:rPr>
              <w:t xml:space="preserve">What is your total organisational budget </w:t>
            </w:r>
            <w:r w:rsidR="00A34048">
              <w:rPr>
                <w:rFonts w:cstheme="minorHAnsi"/>
                <w:b/>
              </w:rPr>
              <w:t xml:space="preserve">in Rand </w:t>
            </w:r>
            <w:r w:rsidRPr="00945A38">
              <w:rPr>
                <w:rFonts w:cstheme="minorHAnsi"/>
                <w:b/>
              </w:rPr>
              <w:t>for the</w:t>
            </w:r>
            <w:r>
              <w:rPr>
                <w:rFonts w:cstheme="minorHAnsi"/>
                <w:b/>
              </w:rPr>
              <w:t xml:space="preserve"> last</w:t>
            </w:r>
            <w:r w:rsidRPr="00945A38">
              <w:rPr>
                <w:rFonts w:cstheme="minorHAnsi"/>
                <w:b/>
              </w:rPr>
              <w:t xml:space="preserve"> financial year</w:t>
            </w:r>
            <w:r>
              <w:rPr>
                <w:rFonts w:cstheme="minorHAnsi"/>
                <w:b/>
              </w:rPr>
              <w:t xml:space="preserve"> (2024-2025)</w:t>
            </w:r>
            <w:r w:rsidRPr="00945A38">
              <w:rPr>
                <w:rFonts w:cstheme="minorHAnsi"/>
                <w:b/>
              </w:rPr>
              <w:t>?</w:t>
            </w:r>
          </w:p>
        </w:tc>
        <w:tc>
          <w:tcPr>
            <w:tcW w:w="4485" w:type="dxa"/>
            <w:gridSpan w:val="3"/>
            <w:shd w:val="clear" w:color="auto" w:fill="FFFFFF" w:themeFill="background1"/>
            <w:vAlign w:val="center"/>
          </w:tcPr>
          <w:p w14:paraId="25DA0C28" w14:textId="16132757" w:rsidR="00945A38" w:rsidRPr="00945A38" w:rsidRDefault="00945A38" w:rsidP="00945A38">
            <w:pPr>
              <w:rPr>
                <w:rFonts w:cstheme="minorHAnsi"/>
              </w:rPr>
            </w:pPr>
          </w:p>
        </w:tc>
      </w:tr>
      <w:tr w:rsidR="00945A38" w:rsidRPr="009D1F0A" w14:paraId="39805C87" w14:textId="77777777" w:rsidTr="009D1F0A">
        <w:tc>
          <w:tcPr>
            <w:tcW w:w="9016" w:type="dxa"/>
            <w:gridSpan w:val="7"/>
            <w:shd w:val="clear" w:color="auto" w:fill="F2F2F2" w:themeFill="background1" w:themeFillShade="F2"/>
          </w:tcPr>
          <w:p w14:paraId="30EAC47A" w14:textId="644CEFE3" w:rsidR="00945A38" w:rsidRPr="009D1F0A" w:rsidRDefault="00945A38" w:rsidP="00945A38">
            <w:pPr>
              <w:rPr>
                <w:rFonts w:cstheme="minorHAnsi"/>
                <w:b/>
              </w:rPr>
            </w:pPr>
            <w:r w:rsidRPr="009D1F0A">
              <w:rPr>
                <w:b/>
              </w:rPr>
              <w:t>List your current donors, size of funding and what the funding covers. Add rows if necessary.</w:t>
            </w:r>
          </w:p>
        </w:tc>
      </w:tr>
      <w:tr w:rsidR="00945A38" w:rsidRPr="004F2B57" w14:paraId="6ED2BB9F" w14:textId="77777777" w:rsidTr="009D1F0A">
        <w:tc>
          <w:tcPr>
            <w:tcW w:w="1803" w:type="dxa"/>
            <w:gridSpan w:val="2"/>
            <w:shd w:val="clear" w:color="auto" w:fill="F2F2F2" w:themeFill="background1" w:themeFillShade="F2"/>
          </w:tcPr>
          <w:p w14:paraId="13B831AC" w14:textId="4ECE46E8" w:rsidR="00945A38" w:rsidRPr="004F2B57" w:rsidRDefault="00945A38" w:rsidP="00F16B29">
            <w:pPr>
              <w:rPr>
                <w:b/>
                <w:sz w:val="20"/>
              </w:rPr>
            </w:pPr>
            <w:r w:rsidRPr="004F2B57">
              <w:rPr>
                <w:b/>
                <w:sz w:val="20"/>
              </w:rPr>
              <w:t>DONOR</w:t>
            </w:r>
            <w:r w:rsidR="004F2B57">
              <w:rPr>
                <w:b/>
                <w:sz w:val="20"/>
              </w:rPr>
              <w:t xml:space="preserve"> NAME</w:t>
            </w:r>
          </w:p>
        </w:tc>
        <w:tc>
          <w:tcPr>
            <w:tcW w:w="1803" w:type="dxa"/>
            <w:shd w:val="clear" w:color="auto" w:fill="F2F2F2" w:themeFill="background1" w:themeFillShade="F2"/>
          </w:tcPr>
          <w:p w14:paraId="1C564D7B" w14:textId="72139571" w:rsidR="00945A38" w:rsidRPr="004F2B57" w:rsidRDefault="00945A38" w:rsidP="00F16B29">
            <w:pPr>
              <w:rPr>
                <w:b/>
                <w:sz w:val="20"/>
              </w:rPr>
            </w:pPr>
            <w:r w:rsidRPr="004F2B57">
              <w:rPr>
                <w:b/>
                <w:sz w:val="20"/>
              </w:rPr>
              <w:t>PROGRAMME</w:t>
            </w:r>
          </w:p>
        </w:tc>
        <w:tc>
          <w:tcPr>
            <w:tcW w:w="1803" w:type="dxa"/>
            <w:gridSpan w:val="2"/>
            <w:shd w:val="clear" w:color="auto" w:fill="F2F2F2" w:themeFill="background1" w:themeFillShade="F2"/>
          </w:tcPr>
          <w:p w14:paraId="35E731CA" w14:textId="2DA7F316" w:rsidR="00945A38" w:rsidRPr="004F2B57" w:rsidRDefault="004F2B57" w:rsidP="00F16B29">
            <w:pPr>
              <w:rPr>
                <w:b/>
                <w:sz w:val="20"/>
              </w:rPr>
            </w:pPr>
            <w:r w:rsidRPr="004F2B57">
              <w:rPr>
                <w:b/>
                <w:sz w:val="20"/>
              </w:rPr>
              <w:t xml:space="preserve">GRANT </w:t>
            </w:r>
            <w:r w:rsidR="00945A38" w:rsidRPr="004F2B57">
              <w:rPr>
                <w:b/>
                <w:sz w:val="20"/>
              </w:rPr>
              <w:t>AMOUNT</w:t>
            </w:r>
          </w:p>
        </w:tc>
        <w:tc>
          <w:tcPr>
            <w:tcW w:w="1957" w:type="dxa"/>
            <w:shd w:val="clear" w:color="auto" w:fill="F2F2F2" w:themeFill="background1" w:themeFillShade="F2"/>
          </w:tcPr>
          <w:p w14:paraId="016DDE84" w14:textId="0C8774C3" w:rsidR="00945A38" w:rsidRPr="004F2B57" w:rsidRDefault="004F2B57" w:rsidP="00F16B29">
            <w:pPr>
              <w:rPr>
                <w:b/>
                <w:sz w:val="20"/>
              </w:rPr>
            </w:pPr>
            <w:r>
              <w:rPr>
                <w:b/>
                <w:sz w:val="20"/>
              </w:rPr>
              <w:t>NUMBER OF PROGRAM</w:t>
            </w:r>
            <w:r w:rsidR="00762135">
              <w:rPr>
                <w:b/>
                <w:sz w:val="20"/>
              </w:rPr>
              <w:t xml:space="preserve">ME </w:t>
            </w:r>
            <w:r w:rsidRPr="004F2B57">
              <w:rPr>
                <w:b/>
                <w:sz w:val="20"/>
              </w:rPr>
              <w:t>PARTICIPANTS</w:t>
            </w:r>
          </w:p>
        </w:tc>
        <w:tc>
          <w:tcPr>
            <w:tcW w:w="1650" w:type="dxa"/>
            <w:shd w:val="clear" w:color="auto" w:fill="F2F2F2" w:themeFill="background1" w:themeFillShade="F2"/>
          </w:tcPr>
          <w:p w14:paraId="6F555FDD" w14:textId="77777777" w:rsidR="00945A38" w:rsidRDefault="004F2B57" w:rsidP="00F16B29">
            <w:pPr>
              <w:rPr>
                <w:b/>
                <w:sz w:val="20"/>
              </w:rPr>
            </w:pPr>
            <w:proofErr w:type="gramStart"/>
            <w:r w:rsidRPr="004F2B57">
              <w:rPr>
                <w:b/>
                <w:sz w:val="20"/>
              </w:rPr>
              <w:t>GRANT  TERM</w:t>
            </w:r>
            <w:proofErr w:type="gramEnd"/>
          </w:p>
          <w:p w14:paraId="4E675FCB" w14:textId="3AB36447" w:rsidR="004F2B57" w:rsidRPr="004F2B57" w:rsidRDefault="004F2B57" w:rsidP="00F16B29">
            <w:pPr>
              <w:rPr>
                <w:i/>
                <w:sz w:val="20"/>
              </w:rPr>
            </w:pPr>
            <w:r w:rsidRPr="004F2B57">
              <w:rPr>
                <w:i/>
                <w:sz w:val="20"/>
              </w:rPr>
              <w:t>(Start &amp; Finish</w:t>
            </w:r>
            <w:r w:rsidR="00762135">
              <w:rPr>
                <w:i/>
                <w:sz w:val="20"/>
              </w:rPr>
              <w:t xml:space="preserve"> Date</w:t>
            </w:r>
            <w:r w:rsidRPr="004F2B57">
              <w:rPr>
                <w:i/>
                <w:sz w:val="20"/>
              </w:rPr>
              <w:t>)</w:t>
            </w:r>
          </w:p>
        </w:tc>
      </w:tr>
      <w:tr w:rsidR="004F2B57" w14:paraId="4AB7479D" w14:textId="77777777" w:rsidTr="004F2B57">
        <w:tc>
          <w:tcPr>
            <w:tcW w:w="1803" w:type="dxa"/>
            <w:gridSpan w:val="2"/>
          </w:tcPr>
          <w:p w14:paraId="143B4868" w14:textId="77777777" w:rsidR="004F2B57" w:rsidRPr="004F2B57" w:rsidRDefault="004F2B57" w:rsidP="00F16B29">
            <w:pPr>
              <w:rPr>
                <w:sz w:val="20"/>
              </w:rPr>
            </w:pPr>
          </w:p>
        </w:tc>
        <w:tc>
          <w:tcPr>
            <w:tcW w:w="1803" w:type="dxa"/>
          </w:tcPr>
          <w:p w14:paraId="41557587" w14:textId="77777777" w:rsidR="004F2B57" w:rsidRPr="004F2B57" w:rsidRDefault="004F2B57" w:rsidP="00F16B29">
            <w:pPr>
              <w:rPr>
                <w:sz w:val="20"/>
              </w:rPr>
            </w:pPr>
          </w:p>
        </w:tc>
        <w:tc>
          <w:tcPr>
            <w:tcW w:w="1803" w:type="dxa"/>
            <w:gridSpan w:val="2"/>
          </w:tcPr>
          <w:p w14:paraId="068A9B48" w14:textId="77777777" w:rsidR="004F2B57" w:rsidRPr="004F2B57" w:rsidRDefault="004F2B57" w:rsidP="00F16B29">
            <w:pPr>
              <w:rPr>
                <w:sz w:val="20"/>
              </w:rPr>
            </w:pPr>
          </w:p>
        </w:tc>
        <w:tc>
          <w:tcPr>
            <w:tcW w:w="1957" w:type="dxa"/>
          </w:tcPr>
          <w:p w14:paraId="0E73C777" w14:textId="77777777" w:rsidR="004F2B57" w:rsidRPr="004F2B57" w:rsidRDefault="004F2B57" w:rsidP="00F16B29">
            <w:pPr>
              <w:rPr>
                <w:sz w:val="20"/>
              </w:rPr>
            </w:pPr>
          </w:p>
        </w:tc>
        <w:tc>
          <w:tcPr>
            <w:tcW w:w="1650" w:type="dxa"/>
          </w:tcPr>
          <w:p w14:paraId="0AB7DD73" w14:textId="77777777" w:rsidR="004F2B57" w:rsidRPr="004F2B57" w:rsidRDefault="004F2B57" w:rsidP="00F16B29">
            <w:pPr>
              <w:rPr>
                <w:sz w:val="20"/>
              </w:rPr>
            </w:pPr>
          </w:p>
        </w:tc>
      </w:tr>
      <w:tr w:rsidR="004F2B57" w14:paraId="0CED2CFD" w14:textId="77777777" w:rsidTr="004F2B57">
        <w:tc>
          <w:tcPr>
            <w:tcW w:w="1803" w:type="dxa"/>
            <w:gridSpan w:val="2"/>
          </w:tcPr>
          <w:p w14:paraId="6B96412A" w14:textId="77777777" w:rsidR="004F2B57" w:rsidRPr="004F2B57" w:rsidRDefault="004F2B57" w:rsidP="00F16B29">
            <w:pPr>
              <w:rPr>
                <w:sz w:val="20"/>
              </w:rPr>
            </w:pPr>
          </w:p>
        </w:tc>
        <w:tc>
          <w:tcPr>
            <w:tcW w:w="1803" w:type="dxa"/>
          </w:tcPr>
          <w:p w14:paraId="7E4EC7F0" w14:textId="77777777" w:rsidR="004F2B57" w:rsidRPr="004F2B57" w:rsidRDefault="004F2B57" w:rsidP="00F16B29">
            <w:pPr>
              <w:rPr>
                <w:sz w:val="20"/>
              </w:rPr>
            </w:pPr>
          </w:p>
        </w:tc>
        <w:tc>
          <w:tcPr>
            <w:tcW w:w="1803" w:type="dxa"/>
            <w:gridSpan w:val="2"/>
          </w:tcPr>
          <w:p w14:paraId="2F5940BE" w14:textId="77777777" w:rsidR="004F2B57" w:rsidRPr="004F2B57" w:rsidRDefault="004F2B57" w:rsidP="00F16B29">
            <w:pPr>
              <w:rPr>
                <w:sz w:val="20"/>
              </w:rPr>
            </w:pPr>
          </w:p>
        </w:tc>
        <w:tc>
          <w:tcPr>
            <w:tcW w:w="1957" w:type="dxa"/>
          </w:tcPr>
          <w:p w14:paraId="0E158AEC" w14:textId="77777777" w:rsidR="004F2B57" w:rsidRPr="004F2B57" w:rsidRDefault="004F2B57" w:rsidP="00F16B29">
            <w:pPr>
              <w:rPr>
                <w:sz w:val="20"/>
              </w:rPr>
            </w:pPr>
          </w:p>
        </w:tc>
        <w:tc>
          <w:tcPr>
            <w:tcW w:w="1650" w:type="dxa"/>
          </w:tcPr>
          <w:p w14:paraId="6B7F47AA" w14:textId="77777777" w:rsidR="004F2B57" w:rsidRPr="004F2B57" w:rsidRDefault="004F2B57" w:rsidP="00F16B29">
            <w:pPr>
              <w:rPr>
                <w:sz w:val="20"/>
              </w:rPr>
            </w:pPr>
          </w:p>
        </w:tc>
      </w:tr>
      <w:tr w:rsidR="004F2B57" w14:paraId="48C3B227" w14:textId="77777777" w:rsidTr="004F2B57">
        <w:tc>
          <w:tcPr>
            <w:tcW w:w="1803" w:type="dxa"/>
            <w:gridSpan w:val="2"/>
          </w:tcPr>
          <w:p w14:paraId="1AD5E102" w14:textId="77777777" w:rsidR="004F2B57" w:rsidRPr="004F2B57" w:rsidRDefault="004F2B57" w:rsidP="00F16B29">
            <w:pPr>
              <w:rPr>
                <w:sz w:val="20"/>
              </w:rPr>
            </w:pPr>
          </w:p>
        </w:tc>
        <w:tc>
          <w:tcPr>
            <w:tcW w:w="1803" w:type="dxa"/>
          </w:tcPr>
          <w:p w14:paraId="1A25BD34" w14:textId="77777777" w:rsidR="004F2B57" w:rsidRPr="004F2B57" w:rsidRDefault="004F2B57" w:rsidP="00F16B29">
            <w:pPr>
              <w:rPr>
                <w:sz w:val="20"/>
              </w:rPr>
            </w:pPr>
          </w:p>
        </w:tc>
        <w:tc>
          <w:tcPr>
            <w:tcW w:w="1803" w:type="dxa"/>
            <w:gridSpan w:val="2"/>
          </w:tcPr>
          <w:p w14:paraId="34D84590" w14:textId="77777777" w:rsidR="004F2B57" w:rsidRPr="004F2B57" w:rsidRDefault="004F2B57" w:rsidP="00F16B29">
            <w:pPr>
              <w:rPr>
                <w:sz w:val="20"/>
              </w:rPr>
            </w:pPr>
          </w:p>
        </w:tc>
        <w:tc>
          <w:tcPr>
            <w:tcW w:w="1957" w:type="dxa"/>
          </w:tcPr>
          <w:p w14:paraId="67F17EB3" w14:textId="77777777" w:rsidR="004F2B57" w:rsidRPr="004F2B57" w:rsidRDefault="004F2B57" w:rsidP="00F16B29">
            <w:pPr>
              <w:rPr>
                <w:sz w:val="20"/>
              </w:rPr>
            </w:pPr>
          </w:p>
        </w:tc>
        <w:tc>
          <w:tcPr>
            <w:tcW w:w="1650" w:type="dxa"/>
          </w:tcPr>
          <w:p w14:paraId="36968D9E" w14:textId="77777777" w:rsidR="004F2B57" w:rsidRPr="004F2B57" w:rsidRDefault="004F2B57" w:rsidP="00F16B29">
            <w:pPr>
              <w:rPr>
                <w:sz w:val="20"/>
              </w:rPr>
            </w:pPr>
          </w:p>
        </w:tc>
      </w:tr>
      <w:tr w:rsidR="004F2B57" w14:paraId="0CC0BEDA" w14:textId="77777777" w:rsidTr="004F2B57">
        <w:tc>
          <w:tcPr>
            <w:tcW w:w="1803" w:type="dxa"/>
            <w:gridSpan w:val="2"/>
          </w:tcPr>
          <w:p w14:paraId="0C5D6286" w14:textId="77777777" w:rsidR="004F2B57" w:rsidRPr="004F2B57" w:rsidRDefault="004F2B57" w:rsidP="00F16B29">
            <w:pPr>
              <w:rPr>
                <w:sz w:val="20"/>
              </w:rPr>
            </w:pPr>
          </w:p>
        </w:tc>
        <w:tc>
          <w:tcPr>
            <w:tcW w:w="1803" w:type="dxa"/>
          </w:tcPr>
          <w:p w14:paraId="759965C0" w14:textId="77777777" w:rsidR="004F2B57" w:rsidRPr="004F2B57" w:rsidRDefault="004F2B57" w:rsidP="00F16B29">
            <w:pPr>
              <w:rPr>
                <w:sz w:val="20"/>
              </w:rPr>
            </w:pPr>
          </w:p>
        </w:tc>
        <w:tc>
          <w:tcPr>
            <w:tcW w:w="1803" w:type="dxa"/>
            <w:gridSpan w:val="2"/>
          </w:tcPr>
          <w:p w14:paraId="18E16400" w14:textId="77777777" w:rsidR="004F2B57" w:rsidRPr="004F2B57" w:rsidRDefault="004F2B57" w:rsidP="00F16B29">
            <w:pPr>
              <w:rPr>
                <w:sz w:val="20"/>
              </w:rPr>
            </w:pPr>
          </w:p>
        </w:tc>
        <w:tc>
          <w:tcPr>
            <w:tcW w:w="1957" w:type="dxa"/>
          </w:tcPr>
          <w:p w14:paraId="19C6012F" w14:textId="77777777" w:rsidR="004F2B57" w:rsidRPr="004F2B57" w:rsidRDefault="004F2B57" w:rsidP="00F16B29">
            <w:pPr>
              <w:rPr>
                <w:sz w:val="20"/>
              </w:rPr>
            </w:pPr>
          </w:p>
        </w:tc>
        <w:tc>
          <w:tcPr>
            <w:tcW w:w="1650" w:type="dxa"/>
          </w:tcPr>
          <w:p w14:paraId="5C282FDB" w14:textId="77777777" w:rsidR="004F2B57" w:rsidRPr="004F2B57" w:rsidRDefault="004F2B57" w:rsidP="00F16B29">
            <w:pPr>
              <w:rPr>
                <w:sz w:val="20"/>
              </w:rPr>
            </w:pPr>
          </w:p>
        </w:tc>
      </w:tr>
      <w:tr w:rsidR="004F2B57" w14:paraId="79264C6A" w14:textId="77777777" w:rsidTr="004F2B57">
        <w:tc>
          <w:tcPr>
            <w:tcW w:w="1803" w:type="dxa"/>
            <w:gridSpan w:val="2"/>
          </w:tcPr>
          <w:p w14:paraId="32D4D9D9" w14:textId="77777777" w:rsidR="004F2B57" w:rsidRPr="004F2B57" w:rsidRDefault="004F2B57" w:rsidP="00F16B29">
            <w:pPr>
              <w:rPr>
                <w:sz w:val="20"/>
              </w:rPr>
            </w:pPr>
          </w:p>
        </w:tc>
        <w:tc>
          <w:tcPr>
            <w:tcW w:w="1803" w:type="dxa"/>
          </w:tcPr>
          <w:p w14:paraId="2AB63180" w14:textId="77777777" w:rsidR="004F2B57" w:rsidRPr="004F2B57" w:rsidRDefault="004F2B57" w:rsidP="00F16B29">
            <w:pPr>
              <w:rPr>
                <w:sz w:val="20"/>
              </w:rPr>
            </w:pPr>
          </w:p>
        </w:tc>
        <w:tc>
          <w:tcPr>
            <w:tcW w:w="1803" w:type="dxa"/>
            <w:gridSpan w:val="2"/>
          </w:tcPr>
          <w:p w14:paraId="2A95C2E9" w14:textId="77777777" w:rsidR="004F2B57" w:rsidRPr="004F2B57" w:rsidRDefault="004F2B57" w:rsidP="00F16B29">
            <w:pPr>
              <w:rPr>
                <w:sz w:val="20"/>
              </w:rPr>
            </w:pPr>
          </w:p>
        </w:tc>
        <w:tc>
          <w:tcPr>
            <w:tcW w:w="1957" w:type="dxa"/>
          </w:tcPr>
          <w:p w14:paraId="4E631C17" w14:textId="77777777" w:rsidR="004F2B57" w:rsidRPr="004F2B57" w:rsidRDefault="004F2B57" w:rsidP="00F16B29">
            <w:pPr>
              <w:rPr>
                <w:sz w:val="20"/>
              </w:rPr>
            </w:pPr>
          </w:p>
        </w:tc>
        <w:tc>
          <w:tcPr>
            <w:tcW w:w="1650" w:type="dxa"/>
          </w:tcPr>
          <w:p w14:paraId="4B398814" w14:textId="77777777" w:rsidR="004F2B57" w:rsidRPr="004F2B57" w:rsidRDefault="004F2B57" w:rsidP="00F16B29">
            <w:pPr>
              <w:rPr>
                <w:sz w:val="20"/>
              </w:rPr>
            </w:pPr>
          </w:p>
        </w:tc>
      </w:tr>
      <w:tr w:rsidR="004F2B57" w14:paraId="1566092A" w14:textId="77777777" w:rsidTr="004F2B57">
        <w:tc>
          <w:tcPr>
            <w:tcW w:w="1803" w:type="dxa"/>
            <w:gridSpan w:val="2"/>
          </w:tcPr>
          <w:p w14:paraId="20581A54" w14:textId="77777777" w:rsidR="004F2B57" w:rsidRPr="004F2B57" w:rsidRDefault="004F2B57" w:rsidP="00F16B29">
            <w:pPr>
              <w:rPr>
                <w:sz w:val="20"/>
              </w:rPr>
            </w:pPr>
          </w:p>
        </w:tc>
        <w:tc>
          <w:tcPr>
            <w:tcW w:w="1803" w:type="dxa"/>
          </w:tcPr>
          <w:p w14:paraId="6EF6D743" w14:textId="77777777" w:rsidR="004F2B57" w:rsidRPr="004F2B57" w:rsidRDefault="004F2B57" w:rsidP="00F16B29">
            <w:pPr>
              <w:rPr>
                <w:sz w:val="20"/>
              </w:rPr>
            </w:pPr>
          </w:p>
        </w:tc>
        <w:tc>
          <w:tcPr>
            <w:tcW w:w="1803" w:type="dxa"/>
            <w:gridSpan w:val="2"/>
          </w:tcPr>
          <w:p w14:paraId="0EAD21E0" w14:textId="77777777" w:rsidR="004F2B57" w:rsidRPr="004F2B57" w:rsidRDefault="004F2B57" w:rsidP="00F16B29">
            <w:pPr>
              <w:rPr>
                <w:sz w:val="20"/>
              </w:rPr>
            </w:pPr>
          </w:p>
        </w:tc>
        <w:tc>
          <w:tcPr>
            <w:tcW w:w="1957" w:type="dxa"/>
          </w:tcPr>
          <w:p w14:paraId="22F93DA8" w14:textId="77777777" w:rsidR="004F2B57" w:rsidRPr="004F2B57" w:rsidRDefault="004F2B57" w:rsidP="00F16B29">
            <w:pPr>
              <w:rPr>
                <w:sz w:val="20"/>
              </w:rPr>
            </w:pPr>
          </w:p>
        </w:tc>
        <w:tc>
          <w:tcPr>
            <w:tcW w:w="1650" w:type="dxa"/>
          </w:tcPr>
          <w:p w14:paraId="4EBF211C" w14:textId="77777777" w:rsidR="004F2B57" w:rsidRPr="004F2B57" w:rsidRDefault="004F2B57" w:rsidP="00F16B29">
            <w:pPr>
              <w:rPr>
                <w:sz w:val="20"/>
              </w:rPr>
            </w:pPr>
          </w:p>
        </w:tc>
      </w:tr>
      <w:tr w:rsidR="004F2B57" w14:paraId="654EC248" w14:textId="77777777" w:rsidTr="004F2B57">
        <w:tc>
          <w:tcPr>
            <w:tcW w:w="1803" w:type="dxa"/>
            <w:gridSpan w:val="2"/>
          </w:tcPr>
          <w:p w14:paraId="49A9D0E7" w14:textId="77777777" w:rsidR="004F2B57" w:rsidRPr="004F2B57" w:rsidRDefault="004F2B57" w:rsidP="00F16B29">
            <w:pPr>
              <w:rPr>
                <w:sz w:val="20"/>
              </w:rPr>
            </w:pPr>
          </w:p>
        </w:tc>
        <w:tc>
          <w:tcPr>
            <w:tcW w:w="1803" w:type="dxa"/>
          </w:tcPr>
          <w:p w14:paraId="12C006C9" w14:textId="77777777" w:rsidR="004F2B57" w:rsidRPr="004F2B57" w:rsidRDefault="004F2B57" w:rsidP="00F16B29">
            <w:pPr>
              <w:rPr>
                <w:sz w:val="20"/>
              </w:rPr>
            </w:pPr>
          </w:p>
        </w:tc>
        <w:tc>
          <w:tcPr>
            <w:tcW w:w="1803" w:type="dxa"/>
            <w:gridSpan w:val="2"/>
          </w:tcPr>
          <w:p w14:paraId="6BD110D4" w14:textId="77777777" w:rsidR="004F2B57" w:rsidRPr="004F2B57" w:rsidRDefault="004F2B57" w:rsidP="00F16B29">
            <w:pPr>
              <w:rPr>
                <w:sz w:val="20"/>
              </w:rPr>
            </w:pPr>
          </w:p>
        </w:tc>
        <w:tc>
          <w:tcPr>
            <w:tcW w:w="1957" w:type="dxa"/>
          </w:tcPr>
          <w:p w14:paraId="4E7F7D9D" w14:textId="77777777" w:rsidR="004F2B57" w:rsidRPr="004F2B57" w:rsidRDefault="004F2B57" w:rsidP="00F16B29">
            <w:pPr>
              <w:rPr>
                <w:sz w:val="20"/>
              </w:rPr>
            </w:pPr>
          </w:p>
        </w:tc>
        <w:tc>
          <w:tcPr>
            <w:tcW w:w="1650" w:type="dxa"/>
          </w:tcPr>
          <w:p w14:paraId="0C02DFC2" w14:textId="77777777" w:rsidR="004F2B57" w:rsidRPr="004F2B57" w:rsidRDefault="004F2B57" w:rsidP="00F16B29">
            <w:pPr>
              <w:rPr>
                <w:sz w:val="20"/>
              </w:rPr>
            </w:pPr>
          </w:p>
        </w:tc>
      </w:tr>
      <w:tr w:rsidR="004F2B57" w14:paraId="55FC11C7" w14:textId="77777777" w:rsidTr="004F2B57">
        <w:tc>
          <w:tcPr>
            <w:tcW w:w="1803" w:type="dxa"/>
            <w:gridSpan w:val="2"/>
          </w:tcPr>
          <w:p w14:paraId="46A7C9EF" w14:textId="77777777" w:rsidR="004F2B57" w:rsidRPr="004F2B57" w:rsidRDefault="004F2B57" w:rsidP="00F16B29">
            <w:pPr>
              <w:rPr>
                <w:sz w:val="20"/>
              </w:rPr>
            </w:pPr>
          </w:p>
        </w:tc>
        <w:tc>
          <w:tcPr>
            <w:tcW w:w="1803" w:type="dxa"/>
          </w:tcPr>
          <w:p w14:paraId="2DFAA5C6" w14:textId="77777777" w:rsidR="004F2B57" w:rsidRPr="004F2B57" w:rsidRDefault="004F2B57" w:rsidP="00F16B29">
            <w:pPr>
              <w:rPr>
                <w:sz w:val="20"/>
              </w:rPr>
            </w:pPr>
          </w:p>
        </w:tc>
        <w:tc>
          <w:tcPr>
            <w:tcW w:w="1803" w:type="dxa"/>
            <w:gridSpan w:val="2"/>
          </w:tcPr>
          <w:p w14:paraId="03B66F81" w14:textId="77777777" w:rsidR="004F2B57" w:rsidRPr="004F2B57" w:rsidRDefault="004F2B57" w:rsidP="00F16B29">
            <w:pPr>
              <w:rPr>
                <w:sz w:val="20"/>
              </w:rPr>
            </w:pPr>
          </w:p>
        </w:tc>
        <w:tc>
          <w:tcPr>
            <w:tcW w:w="1957" w:type="dxa"/>
          </w:tcPr>
          <w:p w14:paraId="08E061C9" w14:textId="77777777" w:rsidR="004F2B57" w:rsidRPr="004F2B57" w:rsidRDefault="004F2B57" w:rsidP="00F16B29">
            <w:pPr>
              <w:rPr>
                <w:sz w:val="20"/>
              </w:rPr>
            </w:pPr>
          </w:p>
        </w:tc>
        <w:tc>
          <w:tcPr>
            <w:tcW w:w="1650" w:type="dxa"/>
          </w:tcPr>
          <w:p w14:paraId="23141F28" w14:textId="77777777" w:rsidR="004F2B57" w:rsidRPr="004F2B57" w:rsidRDefault="004F2B57" w:rsidP="00F16B29">
            <w:pPr>
              <w:rPr>
                <w:sz w:val="20"/>
              </w:rPr>
            </w:pPr>
          </w:p>
        </w:tc>
      </w:tr>
      <w:tr w:rsidR="004F2B57" w14:paraId="6C2148D4" w14:textId="77777777" w:rsidTr="004F2B57">
        <w:tc>
          <w:tcPr>
            <w:tcW w:w="1803" w:type="dxa"/>
            <w:gridSpan w:val="2"/>
          </w:tcPr>
          <w:p w14:paraId="1193715C" w14:textId="77777777" w:rsidR="004F2B57" w:rsidRPr="004F2B57" w:rsidRDefault="004F2B57" w:rsidP="00F16B29">
            <w:pPr>
              <w:rPr>
                <w:sz w:val="20"/>
              </w:rPr>
            </w:pPr>
          </w:p>
        </w:tc>
        <w:tc>
          <w:tcPr>
            <w:tcW w:w="1803" w:type="dxa"/>
          </w:tcPr>
          <w:p w14:paraId="6070888C" w14:textId="77777777" w:rsidR="004F2B57" w:rsidRPr="004F2B57" w:rsidRDefault="004F2B57" w:rsidP="00F16B29">
            <w:pPr>
              <w:rPr>
                <w:sz w:val="20"/>
              </w:rPr>
            </w:pPr>
          </w:p>
        </w:tc>
        <w:tc>
          <w:tcPr>
            <w:tcW w:w="1803" w:type="dxa"/>
            <w:gridSpan w:val="2"/>
          </w:tcPr>
          <w:p w14:paraId="5833508E" w14:textId="77777777" w:rsidR="004F2B57" w:rsidRPr="004F2B57" w:rsidRDefault="004F2B57" w:rsidP="00F16B29">
            <w:pPr>
              <w:rPr>
                <w:sz w:val="20"/>
              </w:rPr>
            </w:pPr>
          </w:p>
        </w:tc>
        <w:tc>
          <w:tcPr>
            <w:tcW w:w="1957" w:type="dxa"/>
          </w:tcPr>
          <w:p w14:paraId="43A62E6E" w14:textId="77777777" w:rsidR="004F2B57" w:rsidRPr="004F2B57" w:rsidRDefault="004F2B57" w:rsidP="00F16B29">
            <w:pPr>
              <w:rPr>
                <w:sz w:val="20"/>
              </w:rPr>
            </w:pPr>
          </w:p>
        </w:tc>
        <w:tc>
          <w:tcPr>
            <w:tcW w:w="1650" w:type="dxa"/>
          </w:tcPr>
          <w:p w14:paraId="594FF971" w14:textId="77777777" w:rsidR="004F2B57" w:rsidRPr="004F2B57" w:rsidRDefault="004F2B57" w:rsidP="00F16B29">
            <w:pPr>
              <w:rPr>
                <w:sz w:val="20"/>
              </w:rPr>
            </w:pPr>
          </w:p>
        </w:tc>
      </w:tr>
      <w:tr w:rsidR="004F2B57" w14:paraId="3C436431" w14:textId="77777777" w:rsidTr="004F2B57">
        <w:tc>
          <w:tcPr>
            <w:tcW w:w="1803" w:type="dxa"/>
            <w:gridSpan w:val="2"/>
          </w:tcPr>
          <w:p w14:paraId="077A6AF4" w14:textId="77777777" w:rsidR="004F2B57" w:rsidRPr="004F2B57" w:rsidRDefault="004F2B57" w:rsidP="00F16B29">
            <w:pPr>
              <w:rPr>
                <w:sz w:val="20"/>
              </w:rPr>
            </w:pPr>
          </w:p>
        </w:tc>
        <w:tc>
          <w:tcPr>
            <w:tcW w:w="1803" w:type="dxa"/>
          </w:tcPr>
          <w:p w14:paraId="7E65C00B" w14:textId="77777777" w:rsidR="004F2B57" w:rsidRPr="004F2B57" w:rsidRDefault="004F2B57" w:rsidP="00F16B29">
            <w:pPr>
              <w:rPr>
                <w:sz w:val="20"/>
              </w:rPr>
            </w:pPr>
          </w:p>
        </w:tc>
        <w:tc>
          <w:tcPr>
            <w:tcW w:w="1803" w:type="dxa"/>
            <w:gridSpan w:val="2"/>
          </w:tcPr>
          <w:p w14:paraId="2085690C" w14:textId="77777777" w:rsidR="004F2B57" w:rsidRPr="004F2B57" w:rsidRDefault="004F2B57" w:rsidP="00F16B29">
            <w:pPr>
              <w:rPr>
                <w:sz w:val="20"/>
              </w:rPr>
            </w:pPr>
          </w:p>
        </w:tc>
        <w:tc>
          <w:tcPr>
            <w:tcW w:w="1957" w:type="dxa"/>
          </w:tcPr>
          <w:p w14:paraId="391BBF5C" w14:textId="77777777" w:rsidR="004F2B57" w:rsidRPr="004F2B57" w:rsidRDefault="004F2B57" w:rsidP="00F16B29">
            <w:pPr>
              <w:rPr>
                <w:sz w:val="20"/>
              </w:rPr>
            </w:pPr>
          </w:p>
        </w:tc>
        <w:tc>
          <w:tcPr>
            <w:tcW w:w="1650" w:type="dxa"/>
          </w:tcPr>
          <w:p w14:paraId="788909A1" w14:textId="77777777" w:rsidR="004F2B57" w:rsidRPr="004F2B57" w:rsidRDefault="004F2B57" w:rsidP="00F16B29">
            <w:pPr>
              <w:rPr>
                <w:sz w:val="20"/>
              </w:rPr>
            </w:pPr>
          </w:p>
        </w:tc>
      </w:tr>
      <w:tr w:rsidR="004F2B57" w14:paraId="1F7D0025" w14:textId="77777777" w:rsidTr="004F2B57">
        <w:tc>
          <w:tcPr>
            <w:tcW w:w="1803" w:type="dxa"/>
            <w:gridSpan w:val="2"/>
          </w:tcPr>
          <w:p w14:paraId="0EBBC4A9" w14:textId="77777777" w:rsidR="004F2B57" w:rsidRPr="004F2B57" w:rsidRDefault="004F2B57" w:rsidP="00F16B29">
            <w:pPr>
              <w:rPr>
                <w:sz w:val="20"/>
              </w:rPr>
            </w:pPr>
          </w:p>
        </w:tc>
        <w:tc>
          <w:tcPr>
            <w:tcW w:w="1803" w:type="dxa"/>
          </w:tcPr>
          <w:p w14:paraId="54744822" w14:textId="77777777" w:rsidR="004F2B57" w:rsidRPr="004F2B57" w:rsidRDefault="004F2B57" w:rsidP="00F16B29">
            <w:pPr>
              <w:rPr>
                <w:sz w:val="20"/>
              </w:rPr>
            </w:pPr>
          </w:p>
        </w:tc>
        <w:tc>
          <w:tcPr>
            <w:tcW w:w="1803" w:type="dxa"/>
            <w:gridSpan w:val="2"/>
          </w:tcPr>
          <w:p w14:paraId="0C0017CC" w14:textId="77777777" w:rsidR="004F2B57" w:rsidRPr="004F2B57" w:rsidRDefault="004F2B57" w:rsidP="00F16B29">
            <w:pPr>
              <w:rPr>
                <w:sz w:val="20"/>
              </w:rPr>
            </w:pPr>
          </w:p>
        </w:tc>
        <w:tc>
          <w:tcPr>
            <w:tcW w:w="1957" w:type="dxa"/>
          </w:tcPr>
          <w:p w14:paraId="7A9D9F9C" w14:textId="77777777" w:rsidR="004F2B57" w:rsidRPr="004F2B57" w:rsidRDefault="004F2B57" w:rsidP="00F16B29">
            <w:pPr>
              <w:rPr>
                <w:sz w:val="20"/>
              </w:rPr>
            </w:pPr>
          </w:p>
        </w:tc>
        <w:tc>
          <w:tcPr>
            <w:tcW w:w="1650" w:type="dxa"/>
          </w:tcPr>
          <w:p w14:paraId="0C010DD9" w14:textId="77777777" w:rsidR="004F2B57" w:rsidRPr="004F2B57" w:rsidRDefault="004F2B57" w:rsidP="00F16B29">
            <w:pPr>
              <w:rPr>
                <w:sz w:val="20"/>
              </w:rPr>
            </w:pPr>
          </w:p>
        </w:tc>
      </w:tr>
      <w:tr w:rsidR="004F2B57" w14:paraId="6B5E5BC5" w14:textId="77777777" w:rsidTr="004F2B57">
        <w:tc>
          <w:tcPr>
            <w:tcW w:w="1803" w:type="dxa"/>
            <w:gridSpan w:val="2"/>
          </w:tcPr>
          <w:p w14:paraId="3D1319C3" w14:textId="77777777" w:rsidR="004F2B57" w:rsidRPr="004F2B57" w:rsidRDefault="004F2B57" w:rsidP="00F16B29">
            <w:pPr>
              <w:rPr>
                <w:sz w:val="20"/>
              </w:rPr>
            </w:pPr>
          </w:p>
        </w:tc>
        <w:tc>
          <w:tcPr>
            <w:tcW w:w="1803" w:type="dxa"/>
          </w:tcPr>
          <w:p w14:paraId="20D01C84" w14:textId="77777777" w:rsidR="004F2B57" w:rsidRPr="004F2B57" w:rsidRDefault="004F2B57" w:rsidP="00F16B29">
            <w:pPr>
              <w:rPr>
                <w:sz w:val="20"/>
              </w:rPr>
            </w:pPr>
          </w:p>
        </w:tc>
        <w:tc>
          <w:tcPr>
            <w:tcW w:w="1803" w:type="dxa"/>
            <w:gridSpan w:val="2"/>
          </w:tcPr>
          <w:p w14:paraId="6AE2C326" w14:textId="77777777" w:rsidR="004F2B57" w:rsidRPr="004F2B57" w:rsidRDefault="004F2B57" w:rsidP="00F16B29">
            <w:pPr>
              <w:rPr>
                <w:sz w:val="20"/>
              </w:rPr>
            </w:pPr>
          </w:p>
        </w:tc>
        <w:tc>
          <w:tcPr>
            <w:tcW w:w="1957" w:type="dxa"/>
          </w:tcPr>
          <w:p w14:paraId="186588C9" w14:textId="77777777" w:rsidR="004F2B57" w:rsidRPr="004F2B57" w:rsidRDefault="004F2B57" w:rsidP="00F16B29">
            <w:pPr>
              <w:rPr>
                <w:sz w:val="20"/>
              </w:rPr>
            </w:pPr>
          </w:p>
        </w:tc>
        <w:tc>
          <w:tcPr>
            <w:tcW w:w="1650" w:type="dxa"/>
          </w:tcPr>
          <w:p w14:paraId="0A3D43CA" w14:textId="77777777" w:rsidR="004F2B57" w:rsidRPr="004F2B57" w:rsidRDefault="004F2B57" w:rsidP="00F16B29">
            <w:pPr>
              <w:rPr>
                <w:sz w:val="20"/>
              </w:rPr>
            </w:pPr>
          </w:p>
        </w:tc>
      </w:tr>
      <w:tr w:rsidR="009D1F0A" w14:paraId="646FAF7C" w14:textId="77777777" w:rsidTr="004F2B57">
        <w:tc>
          <w:tcPr>
            <w:tcW w:w="1803" w:type="dxa"/>
            <w:gridSpan w:val="2"/>
          </w:tcPr>
          <w:p w14:paraId="0A997614" w14:textId="77777777" w:rsidR="009D1F0A" w:rsidRPr="004F2B57" w:rsidRDefault="009D1F0A" w:rsidP="00F16B29">
            <w:pPr>
              <w:rPr>
                <w:sz w:val="20"/>
              </w:rPr>
            </w:pPr>
          </w:p>
        </w:tc>
        <w:tc>
          <w:tcPr>
            <w:tcW w:w="1803" w:type="dxa"/>
          </w:tcPr>
          <w:p w14:paraId="3C539CA8" w14:textId="77777777" w:rsidR="009D1F0A" w:rsidRPr="004F2B57" w:rsidRDefault="009D1F0A" w:rsidP="00F16B29">
            <w:pPr>
              <w:rPr>
                <w:sz w:val="20"/>
              </w:rPr>
            </w:pPr>
          </w:p>
        </w:tc>
        <w:tc>
          <w:tcPr>
            <w:tcW w:w="1803" w:type="dxa"/>
            <w:gridSpan w:val="2"/>
          </w:tcPr>
          <w:p w14:paraId="6EADA621" w14:textId="77777777" w:rsidR="009D1F0A" w:rsidRPr="004F2B57" w:rsidRDefault="009D1F0A" w:rsidP="00F16B29">
            <w:pPr>
              <w:rPr>
                <w:sz w:val="20"/>
              </w:rPr>
            </w:pPr>
          </w:p>
        </w:tc>
        <w:tc>
          <w:tcPr>
            <w:tcW w:w="1957" w:type="dxa"/>
          </w:tcPr>
          <w:p w14:paraId="16CB3CAC" w14:textId="77777777" w:rsidR="009D1F0A" w:rsidRPr="004F2B57" w:rsidRDefault="009D1F0A" w:rsidP="00F16B29">
            <w:pPr>
              <w:rPr>
                <w:sz w:val="20"/>
              </w:rPr>
            </w:pPr>
          </w:p>
        </w:tc>
        <w:tc>
          <w:tcPr>
            <w:tcW w:w="1650" w:type="dxa"/>
          </w:tcPr>
          <w:p w14:paraId="0DE34F8E" w14:textId="77777777" w:rsidR="009D1F0A" w:rsidRPr="004F2B57" w:rsidRDefault="009D1F0A" w:rsidP="00F16B29">
            <w:pPr>
              <w:rPr>
                <w:sz w:val="20"/>
              </w:rPr>
            </w:pPr>
          </w:p>
        </w:tc>
      </w:tr>
      <w:tr w:rsidR="00945A38" w:rsidRPr="00413CB6" w14:paraId="412093A3" w14:textId="77777777" w:rsidTr="00F16B29">
        <w:sdt>
          <w:sdtPr>
            <w:rPr>
              <w:rFonts w:cstheme="minorHAnsi"/>
              <w:b/>
              <w:color w:val="009DDB" w:themeColor="accent3"/>
              <w:sz w:val="28"/>
            </w:rPr>
            <w:id w:val="-1798365037"/>
            <w14:checkbox>
              <w14:checked w14:val="0"/>
              <w14:checkedState w14:val="2612" w14:font="MS Gothic"/>
              <w14:uncheckedState w14:val="2610" w14:font="MS Gothic"/>
            </w14:checkbox>
          </w:sdtPr>
          <w:sdtEndPr/>
          <w:sdtContent>
            <w:tc>
              <w:tcPr>
                <w:tcW w:w="458" w:type="dxa"/>
                <w:vAlign w:val="center"/>
              </w:tcPr>
              <w:p w14:paraId="0C6A8994" w14:textId="77777777" w:rsidR="00945A38" w:rsidRPr="00413CB6" w:rsidRDefault="00945A38" w:rsidP="00F16B29">
                <w:pPr>
                  <w:rPr>
                    <w:rFonts w:cstheme="minorHAnsi"/>
                    <w:b/>
                    <w:color w:val="009DDB" w:themeColor="accent3"/>
                    <w:sz w:val="28"/>
                  </w:rPr>
                </w:pPr>
                <w:r w:rsidRPr="00413CB6">
                  <w:rPr>
                    <w:rFonts w:ascii="Segoe UI Symbol" w:eastAsia="MS Gothic" w:hAnsi="Segoe UI Symbol" w:cs="Segoe UI Symbol"/>
                    <w:b/>
                    <w:color w:val="009DDB" w:themeColor="accent3"/>
                    <w:sz w:val="28"/>
                  </w:rPr>
                  <w:t>☐</w:t>
                </w:r>
              </w:p>
            </w:tc>
          </w:sdtContent>
        </w:sdt>
        <w:tc>
          <w:tcPr>
            <w:tcW w:w="8558" w:type="dxa"/>
            <w:gridSpan w:val="6"/>
            <w:vAlign w:val="center"/>
          </w:tcPr>
          <w:p w14:paraId="6E2CA0C5" w14:textId="1B0AE80A" w:rsidR="00945A38" w:rsidRPr="005C05CD" w:rsidRDefault="00945A38" w:rsidP="00F16B29">
            <w:pPr>
              <w:rPr>
                <w:rFonts w:cstheme="minorHAnsi"/>
                <w:b/>
                <w:color w:val="009DDB" w:themeColor="accent3"/>
              </w:rPr>
            </w:pPr>
            <w:r w:rsidRPr="005C05CD">
              <w:rPr>
                <w:rFonts w:cstheme="minorHAnsi"/>
                <w:b/>
                <w:color w:val="009DDB" w:themeColor="accent3"/>
              </w:rPr>
              <w:t xml:space="preserve">Provide </w:t>
            </w:r>
            <w:r w:rsidR="009D1F0A" w:rsidRPr="005C05CD">
              <w:rPr>
                <w:rFonts w:cstheme="minorHAnsi"/>
                <w:b/>
                <w:color w:val="009DDB" w:themeColor="accent3"/>
              </w:rPr>
              <w:t xml:space="preserve">your </w:t>
            </w:r>
            <w:r w:rsidR="004F2B57" w:rsidRPr="005C05CD">
              <w:rPr>
                <w:rFonts w:cstheme="minorHAnsi"/>
                <w:b/>
                <w:color w:val="009DDB" w:themeColor="accent3"/>
              </w:rPr>
              <w:t xml:space="preserve">approved 2024-2025 budget detailing all operational and capital expenditure as Annex </w:t>
            </w:r>
            <w:r w:rsidR="003442A5" w:rsidRPr="005C05CD">
              <w:rPr>
                <w:rFonts w:cstheme="minorHAnsi"/>
                <w:b/>
                <w:color w:val="009DDB" w:themeColor="accent3"/>
              </w:rPr>
              <w:t>6</w:t>
            </w:r>
          </w:p>
        </w:tc>
      </w:tr>
    </w:tbl>
    <w:p w14:paraId="40FF4870" w14:textId="2683A0A0" w:rsidR="00945A38" w:rsidRDefault="00945A38" w:rsidP="00261F6A">
      <w:pPr>
        <w:rPr>
          <w:lang w:val="en-GB" w:eastAsia="en-ZA"/>
        </w:rPr>
      </w:pPr>
    </w:p>
    <w:tbl>
      <w:tblPr>
        <w:tblStyle w:val="TableGrid"/>
        <w:tblW w:w="0" w:type="auto"/>
        <w:tblCellMar>
          <w:top w:w="57" w:type="dxa"/>
          <w:bottom w:w="57" w:type="dxa"/>
        </w:tblCellMar>
        <w:tblLook w:val="04A0" w:firstRow="1" w:lastRow="0" w:firstColumn="1" w:lastColumn="0" w:noHBand="0" w:noVBand="1"/>
      </w:tblPr>
      <w:tblGrid>
        <w:gridCol w:w="458"/>
        <w:gridCol w:w="1309"/>
        <w:gridCol w:w="1063"/>
        <w:gridCol w:w="2494"/>
        <w:gridCol w:w="1915"/>
        <w:gridCol w:w="1777"/>
      </w:tblGrid>
      <w:tr w:rsidR="009D1F0A" w14:paraId="0A5D450F" w14:textId="77777777" w:rsidTr="00F16B29">
        <w:tc>
          <w:tcPr>
            <w:tcW w:w="9016" w:type="dxa"/>
            <w:gridSpan w:val="6"/>
            <w:shd w:val="clear" w:color="auto" w:fill="D9D9D9" w:themeFill="background1" w:themeFillShade="D9"/>
          </w:tcPr>
          <w:p w14:paraId="34C5265B" w14:textId="4729FE38" w:rsidR="009D1F0A" w:rsidRDefault="009D1F0A" w:rsidP="005C05CD">
            <w:pPr>
              <w:pStyle w:val="Heading1"/>
              <w:outlineLvl w:val="0"/>
            </w:pPr>
            <w:bookmarkStart w:id="10" w:name="_Toc205301124"/>
            <w:r>
              <w:t>programme performance</w:t>
            </w:r>
            <w:bookmarkEnd w:id="10"/>
          </w:p>
        </w:tc>
      </w:tr>
      <w:tr w:rsidR="009D1F0A" w:rsidRPr="009D1F0A" w14:paraId="37E6D14F" w14:textId="77777777" w:rsidTr="00F16B29">
        <w:tc>
          <w:tcPr>
            <w:tcW w:w="9016" w:type="dxa"/>
            <w:gridSpan w:val="6"/>
            <w:shd w:val="clear" w:color="auto" w:fill="F2F2F2" w:themeFill="background1" w:themeFillShade="F2"/>
          </w:tcPr>
          <w:p w14:paraId="69F1E92C" w14:textId="45A967BD" w:rsidR="009D1F0A" w:rsidRDefault="009D1F0A" w:rsidP="009D1F0A">
            <w:pPr>
              <w:spacing w:after="120"/>
            </w:pPr>
            <w:r>
              <w:t xml:space="preserve">Indicate your performance for previous grants implemented by your organisation as evidenced by rating or progress reports. </w:t>
            </w:r>
            <w:r w:rsidRPr="00AE4DFD">
              <w:t xml:space="preserve">If you have been a </w:t>
            </w:r>
            <w:r>
              <w:t xml:space="preserve">sub-recipient </w:t>
            </w:r>
            <w:r w:rsidRPr="00AE4DFD">
              <w:t>in a previous Global Fund grant please rate your performance out of 5, considering your reaching of targets, management lette</w:t>
            </w:r>
            <w:r>
              <w:t>rs received, effective M&amp;E and finance r</w:t>
            </w:r>
            <w:r w:rsidRPr="00AE4DFD">
              <w:t xml:space="preserve">eporting, etc. </w:t>
            </w:r>
          </w:p>
          <w:p w14:paraId="7A5F5FB0" w14:textId="1E4791C8" w:rsidR="009D1F0A" w:rsidRPr="009D1F0A" w:rsidRDefault="009D1F0A" w:rsidP="009D1F0A">
            <w:pPr>
              <w:rPr>
                <w:rFonts w:cstheme="minorHAnsi"/>
                <w:b/>
              </w:rPr>
            </w:pPr>
            <w:r>
              <w:t>Note: Principal Recipients</w:t>
            </w:r>
            <w:r w:rsidRPr="00AE4DFD">
              <w:t xml:space="preserve"> will </w:t>
            </w:r>
            <w:r>
              <w:t xml:space="preserve">be contacted to </w:t>
            </w:r>
            <w:r w:rsidRPr="00AE4DFD">
              <w:t>indicate whether they agree with the rating.</w:t>
            </w:r>
          </w:p>
        </w:tc>
      </w:tr>
      <w:tr w:rsidR="009D1F0A" w:rsidRPr="004F2B57" w14:paraId="387AE7D1" w14:textId="77777777" w:rsidTr="009D1F0A">
        <w:tc>
          <w:tcPr>
            <w:tcW w:w="1767" w:type="dxa"/>
            <w:gridSpan w:val="2"/>
            <w:shd w:val="clear" w:color="auto" w:fill="F2F2F2" w:themeFill="background1" w:themeFillShade="F2"/>
            <w:vAlign w:val="center"/>
          </w:tcPr>
          <w:p w14:paraId="2CF88C9B" w14:textId="0C570F6E" w:rsidR="009D1F0A" w:rsidRPr="004F2B57" w:rsidRDefault="009D1F0A" w:rsidP="009D1F0A">
            <w:pPr>
              <w:jc w:val="center"/>
              <w:rPr>
                <w:b/>
                <w:sz w:val="20"/>
              </w:rPr>
            </w:pPr>
            <w:r>
              <w:rPr>
                <w:b/>
                <w:sz w:val="20"/>
              </w:rPr>
              <w:t>RATING SCALE</w:t>
            </w:r>
          </w:p>
        </w:tc>
        <w:tc>
          <w:tcPr>
            <w:tcW w:w="1063" w:type="dxa"/>
            <w:shd w:val="clear" w:color="auto" w:fill="F2F2F2" w:themeFill="background1" w:themeFillShade="F2"/>
            <w:vAlign w:val="center"/>
          </w:tcPr>
          <w:p w14:paraId="5636E608" w14:textId="1F357DE7" w:rsidR="009D1F0A" w:rsidRPr="004F2B57" w:rsidRDefault="009D1F0A" w:rsidP="009D1F0A">
            <w:pPr>
              <w:jc w:val="center"/>
              <w:rPr>
                <w:b/>
                <w:sz w:val="20"/>
              </w:rPr>
            </w:pPr>
            <w:r>
              <w:rPr>
                <w:b/>
                <w:sz w:val="20"/>
              </w:rPr>
              <w:t>YOUR RATING</w:t>
            </w:r>
          </w:p>
        </w:tc>
        <w:tc>
          <w:tcPr>
            <w:tcW w:w="2494" w:type="dxa"/>
            <w:shd w:val="clear" w:color="auto" w:fill="F2F2F2" w:themeFill="background1" w:themeFillShade="F2"/>
            <w:vAlign w:val="center"/>
          </w:tcPr>
          <w:p w14:paraId="1323A4F0" w14:textId="18F59ECF" w:rsidR="009D1F0A" w:rsidRPr="004F2B57" w:rsidRDefault="009D1F0A" w:rsidP="009D1F0A">
            <w:pPr>
              <w:jc w:val="center"/>
              <w:rPr>
                <w:b/>
                <w:sz w:val="20"/>
              </w:rPr>
            </w:pPr>
            <w:r>
              <w:rPr>
                <w:b/>
                <w:sz w:val="20"/>
              </w:rPr>
              <w:t>PROGRAMME/S IMPLEMENTED</w:t>
            </w:r>
          </w:p>
        </w:tc>
        <w:tc>
          <w:tcPr>
            <w:tcW w:w="1915" w:type="dxa"/>
            <w:shd w:val="clear" w:color="auto" w:fill="F2F2F2" w:themeFill="background1" w:themeFillShade="F2"/>
            <w:vAlign w:val="center"/>
          </w:tcPr>
          <w:p w14:paraId="597B5178" w14:textId="1AEA93A1" w:rsidR="009D1F0A" w:rsidRPr="004F2B57" w:rsidRDefault="009D1F0A" w:rsidP="009D1F0A">
            <w:pPr>
              <w:jc w:val="center"/>
              <w:rPr>
                <w:b/>
                <w:sz w:val="20"/>
              </w:rPr>
            </w:pPr>
            <w:r>
              <w:rPr>
                <w:b/>
                <w:sz w:val="20"/>
              </w:rPr>
              <w:t>DONOR NAME</w:t>
            </w:r>
          </w:p>
        </w:tc>
        <w:tc>
          <w:tcPr>
            <w:tcW w:w="1777" w:type="dxa"/>
            <w:shd w:val="clear" w:color="auto" w:fill="F2F2F2" w:themeFill="background1" w:themeFillShade="F2"/>
            <w:vAlign w:val="center"/>
          </w:tcPr>
          <w:p w14:paraId="46BC14E8" w14:textId="48673859" w:rsidR="009D1F0A" w:rsidRPr="009D1F0A" w:rsidRDefault="009D1F0A" w:rsidP="009D1F0A">
            <w:pPr>
              <w:jc w:val="center"/>
              <w:rPr>
                <w:b/>
                <w:sz w:val="20"/>
              </w:rPr>
            </w:pPr>
            <w:r w:rsidRPr="009D1F0A">
              <w:rPr>
                <w:b/>
                <w:sz w:val="20"/>
              </w:rPr>
              <w:t>IMPLEMENTATION PERIOD</w:t>
            </w:r>
          </w:p>
        </w:tc>
      </w:tr>
      <w:tr w:rsidR="009D1F0A" w14:paraId="3FD05903" w14:textId="77777777" w:rsidTr="009D1F0A">
        <w:tc>
          <w:tcPr>
            <w:tcW w:w="1767" w:type="dxa"/>
            <w:gridSpan w:val="2"/>
            <w:shd w:val="clear" w:color="auto" w:fill="F2F2F2" w:themeFill="background1" w:themeFillShade="F2"/>
          </w:tcPr>
          <w:p w14:paraId="5E1C071A" w14:textId="6114D6CD" w:rsidR="009D1F0A" w:rsidRPr="009D1F0A" w:rsidRDefault="009D1F0A" w:rsidP="00F16B29">
            <w:pPr>
              <w:rPr>
                <w:i/>
                <w:sz w:val="20"/>
              </w:rPr>
            </w:pPr>
            <w:r w:rsidRPr="009D1F0A">
              <w:rPr>
                <w:i/>
                <w:sz w:val="20"/>
              </w:rPr>
              <w:t>1 = Very weak performance or close-out &lt;30% performance target reached</w:t>
            </w:r>
          </w:p>
        </w:tc>
        <w:tc>
          <w:tcPr>
            <w:tcW w:w="1063" w:type="dxa"/>
            <w:vAlign w:val="center"/>
          </w:tcPr>
          <w:p w14:paraId="744969E7" w14:textId="77777777" w:rsidR="009D1F0A" w:rsidRPr="004F2B57" w:rsidRDefault="009D1F0A" w:rsidP="009D1F0A">
            <w:pPr>
              <w:jc w:val="center"/>
              <w:rPr>
                <w:sz w:val="20"/>
              </w:rPr>
            </w:pPr>
          </w:p>
        </w:tc>
        <w:tc>
          <w:tcPr>
            <w:tcW w:w="2494" w:type="dxa"/>
            <w:vAlign w:val="center"/>
          </w:tcPr>
          <w:p w14:paraId="3F70AD9E" w14:textId="77777777" w:rsidR="009D1F0A" w:rsidRPr="004F2B57" w:rsidRDefault="009D1F0A" w:rsidP="009D1F0A">
            <w:pPr>
              <w:jc w:val="center"/>
              <w:rPr>
                <w:sz w:val="20"/>
              </w:rPr>
            </w:pPr>
          </w:p>
        </w:tc>
        <w:tc>
          <w:tcPr>
            <w:tcW w:w="1915" w:type="dxa"/>
            <w:vAlign w:val="center"/>
          </w:tcPr>
          <w:p w14:paraId="60C1530C" w14:textId="77777777" w:rsidR="009D1F0A" w:rsidRPr="004F2B57" w:rsidRDefault="009D1F0A" w:rsidP="009D1F0A">
            <w:pPr>
              <w:jc w:val="center"/>
              <w:rPr>
                <w:sz w:val="20"/>
              </w:rPr>
            </w:pPr>
          </w:p>
        </w:tc>
        <w:tc>
          <w:tcPr>
            <w:tcW w:w="1777" w:type="dxa"/>
            <w:vAlign w:val="center"/>
          </w:tcPr>
          <w:p w14:paraId="739BEC97" w14:textId="77777777" w:rsidR="009D1F0A" w:rsidRPr="004F2B57" w:rsidRDefault="009D1F0A" w:rsidP="009D1F0A">
            <w:pPr>
              <w:jc w:val="center"/>
              <w:rPr>
                <w:sz w:val="20"/>
              </w:rPr>
            </w:pPr>
          </w:p>
        </w:tc>
      </w:tr>
      <w:tr w:rsidR="009D1F0A" w14:paraId="519914BD" w14:textId="77777777" w:rsidTr="009D1F0A">
        <w:tc>
          <w:tcPr>
            <w:tcW w:w="1767" w:type="dxa"/>
            <w:gridSpan w:val="2"/>
            <w:shd w:val="clear" w:color="auto" w:fill="F2F2F2" w:themeFill="background1" w:themeFillShade="F2"/>
          </w:tcPr>
          <w:p w14:paraId="36F3A12E" w14:textId="149BC025" w:rsidR="009D1F0A" w:rsidRPr="009D1F0A" w:rsidRDefault="009D1F0A" w:rsidP="00F16B29">
            <w:pPr>
              <w:rPr>
                <w:i/>
                <w:sz w:val="20"/>
              </w:rPr>
            </w:pPr>
            <w:r w:rsidRPr="009D1F0A">
              <w:rPr>
                <w:i/>
                <w:sz w:val="20"/>
              </w:rPr>
              <w:t>2 = Weak performance 30% - 59% performance target reached</w:t>
            </w:r>
          </w:p>
        </w:tc>
        <w:tc>
          <w:tcPr>
            <w:tcW w:w="1063" w:type="dxa"/>
            <w:vAlign w:val="center"/>
          </w:tcPr>
          <w:p w14:paraId="3B7B3A6D" w14:textId="77777777" w:rsidR="009D1F0A" w:rsidRPr="004F2B57" w:rsidRDefault="009D1F0A" w:rsidP="009D1F0A">
            <w:pPr>
              <w:jc w:val="center"/>
              <w:rPr>
                <w:sz w:val="20"/>
              </w:rPr>
            </w:pPr>
          </w:p>
        </w:tc>
        <w:tc>
          <w:tcPr>
            <w:tcW w:w="2494" w:type="dxa"/>
            <w:vAlign w:val="center"/>
          </w:tcPr>
          <w:p w14:paraId="017D43D7" w14:textId="77777777" w:rsidR="009D1F0A" w:rsidRPr="004F2B57" w:rsidRDefault="009D1F0A" w:rsidP="009D1F0A">
            <w:pPr>
              <w:jc w:val="center"/>
              <w:rPr>
                <w:sz w:val="20"/>
              </w:rPr>
            </w:pPr>
          </w:p>
        </w:tc>
        <w:tc>
          <w:tcPr>
            <w:tcW w:w="1915" w:type="dxa"/>
            <w:vAlign w:val="center"/>
          </w:tcPr>
          <w:p w14:paraId="3DA03339" w14:textId="77777777" w:rsidR="009D1F0A" w:rsidRPr="004F2B57" w:rsidRDefault="009D1F0A" w:rsidP="009D1F0A">
            <w:pPr>
              <w:jc w:val="center"/>
              <w:rPr>
                <w:sz w:val="20"/>
              </w:rPr>
            </w:pPr>
          </w:p>
        </w:tc>
        <w:tc>
          <w:tcPr>
            <w:tcW w:w="1777" w:type="dxa"/>
            <w:vAlign w:val="center"/>
          </w:tcPr>
          <w:p w14:paraId="45D9DA50" w14:textId="77777777" w:rsidR="009D1F0A" w:rsidRPr="004F2B57" w:rsidRDefault="009D1F0A" w:rsidP="009D1F0A">
            <w:pPr>
              <w:jc w:val="center"/>
              <w:rPr>
                <w:sz w:val="20"/>
              </w:rPr>
            </w:pPr>
          </w:p>
        </w:tc>
      </w:tr>
      <w:tr w:rsidR="009D1F0A" w14:paraId="291E7F6A" w14:textId="77777777" w:rsidTr="009D1F0A">
        <w:tc>
          <w:tcPr>
            <w:tcW w:w="1767" w:type="dxa"/>
            <w:gridSpan w:val="2"/>
            <w:shd w:val="clear" w:color="auto" w:fill="F2F2F2" w:themeFill="background1" w:themeFillShade="F2"/>
          </w:tcPr>
          <w:p w14:paraId="78BD8327" w14:textId="3504705B" w:rsidR="009D1F0A" w:rsidRPr="009D1F0A" w:rsidRDefault="009D1F0A" w:rsidP="00F16B29">
            <w:pPr>
              <w:rPr>
                <w:i/>
                <w:sz w:val="20"/>
              </w:rPr>
            </w:pPr>
            <w:r w:rsidRPr="009D1F0A">
              <w:rPr>
                <w:i/>
                <w:sz w:val="20"/>
              </w:rPr>
              <w:t>3 = Average performance 60%-79% performance target reached</w:t>
            </w:r>
          </w:p>
        </w:tc>
        <w:tc>
          <w:tcPr>
            <w:tcW w:w="1063" w:type="dxa"/>
            <w:vAlign w:val="center"/>
          </w:tcPr>
          <w:p w14:paraId="195D6FF9" w14:textId="77777777" w:rsidR="009D1F0A" w:rsidRPr="004F2B57" w:rsidRDefault="009D1F0A" w:rsidP="009D1F0A">
            <w:pPr>
              <w:jc w:val="center"/>
              <w:rPr>
                <w:sz w:val="20"/>
              </w:rPr>
            </w:pPr>
          </w:p>
        </w:tc>
        <w:tc>
          <w:tcPr>
            <w:tcW w:w="2494" w:type="dxa"/>
            <w:vAlign w:val="center"/>
          </w:tcPr>
          <w:p w14:paraId="309D603A" w14:textId="77777777" w:rsidR="009D1F0A" w:rsidRPr="004F2B57" w:rsidRDefault="009D1F0A" w:rsidP="009D1F0A">
            <w:pPr>
              <w:jc w:val="center"/>
              <w:rPr>
                <w:sz w:val="20"/>
              </w:rPr>
            </w:pPr>
          </w:p>
        </w:tc>
        <w:tc>
          <w:tcPr>
            <w:tcW w:w="1915" w:type="dxa"/>
            <w:vAlign w:val="center"/>
          </w:tcPr>
          <w:p w14:paraId="20815076" w14:textId="77777777" w:rsidR="009D1F0A" w:rsidRPr="004F2B57" w:rsidRDefault="009D1F0A" w:rsidP="009D1F0A">
            <w:pPr>
              <w:jc w:val="center"/>
              <w:rPr>
                <w:sz w:val="20"/>
              </w:rPr>
            </w:pPr>
          </w:p>
        </w:tc>
        <w:tc>
          <w:tcPr>
            <w:tcW w:w="1777" w:type="dxa"/>
            <w:vAlign w:val="center"/>
          </w:tcPr>
          <w:p w14:paraId="1BF88BF9" w14:textId="77777777" w:rsidR="009D1F0A" w:rsidRPr="004F2B57" w:rsidRDefault="009D1F0A" w:rsidP="009D1F0A">
            <w:pPr>
              <w:jc w:val="center"/>
              <w:rPr>
                <w:sz w:val="20"/>
              </w:rPr>
            </w:pPr>
          </w:p>
        </w:tc>
      </w:tr>
      <w:tr w:rsidR="009D1F0A" w14:paraId="5B8BBA66" w14:textId="77777777" w:rsidTr="009D1F0A">
        <w:tc>
          <w:tcPr>
            <w:tcW w:w="1767" w:type="dxa"/>
            <w:gridSpan w:val="2"/>
            <w:shd w:val="clear" w:color="auto" w:fill="F2F2F2" w:themeFill="background1" w:themeFillShade="F2"/>
          </w:tcPr>
          <w:p w14:paraId="120AC294" w14:textId="1C8C5143" w:rsidR="009D1F0A" w:rsidRPr="009D1F0A" w:rsidRDefault="009D1F0A" w:rsidP="009D1F0A">
            <w:pPr>
              <w:rPr>
                <w:i/>
                <w:sz w:val="20"/>
              </w:rPr>
            </w:pPr>
            <w:r w:rsidRPr="009D1F0A">
              <w:rPr>
                <w:i/>
                <w:sz w:val="20"/>
              </w:rPr>
              <w:t xml:space="preserve">4 = Strong performance, 80%- 89% performance target reached </w:t>
            </w:r>
          </w:p>
        </w:tc>
        <w:tc>
          <w:tcPr>
            <w:tcW w:w="1063" w:type="dxa"/>
            <w:vAlign w:val="center"/>
          </w:tcPr>
          <w:p w14:paraId="41D75CAA" w14:textId="77777777" w:rsidR="009D1F0A" w:rsidRPr="004F2B57" w:rsidRDefault="009D1F0A" w:rsidP="009D1F0A">
            <w:pPr>
              <w:jc w:val="center"/>
              <w:rPr>
                <w:sz w:val="20"/>
              </w:rPr>
            </w:pPr>
          </w:p>
        </w:tc>
        <w:tc>
          <w:tcPr>
            <w:tcW w:w="2494" w:type="dxa"/>
            <w:vAlign w:val="center"/>
          </w:tcPr>
          <w:p w14:paraId="7E0AC8BC" w14:textId="77777777" w:rsidR="009D1F0A" w:rsidRPr="004F2B57" w:rsidRDefault="009D1F0A" w:rsidP="009D1F0A">
            <w:pPr>
              <w:jc w:val="center"/>
              <w:rPr>
                <w:sz w:val="20"/>
              </w:rPr>
            </w:pPr>
          </w:p>
        </w:tc>
        <w:tc>
          <w:tcPr>
            <w:tcW w:w="1915" w:type="dxa"/>
            <w:vAlign w:val="center"/>
          </w:tcPr>
          <w:p w14:paraId="7EC3D279" w14:textId="77777777" w:rsidR="009D1F0A" w:rsidRPr="004F2B57" w:rsidRDefault="009D1F0A" w:rsidP="009D1F0A">
            <w:pPr>
              <w:jc w:val="center"/>
              <w:rPr>
                <w:sz w:val="20"/>
              </w:rPr>
            </w:pPr>
          </w:p>
        </w:tc>
        <w:tc>
          <w:tcPr>
            <w:tcW w:w="1777" w:type="dxa"/>
            <w:vAlign w:val="center"/>
          </w:tcPr>
          <w:p w14:paraId="396E67AA" w14:textId="77777777" w:rsidR="009D1F0A" w:rsidRPr="004F2B57" w:rsidRDefault="009D1F0A" w:rsidP="009D1F0A">
            <w:pPr>
              <w:jc w:val="center"/>
              <w:rPr>
                <w:sz w:val="20"/>
              </w:rPr>
            </w:pPr>
          </w:p>
        </w:tc>
      </w:tr>
      <w:tr w:rsidR="009D1F0A" w14:paraId="2C47EC8A" w14:textId="77777777" w:rsidTr="009D1F0A">
        <w:tc>
          <w:tcPr>
            <w:tcW w:w="1767" w:type="dxa"/>
            <w:gridSpan w:val="2"/>
            <w:shd w:val="clear" w:color="auto" w:fill="F2F2F2" w:themeFill="background1" w:themeFillShade="F2"/>
          </w:tcPr>
          <w:p w14:paraId="1A7ACC80" w14:textId="4E1648B6" w:rsidR="009D1F0A" w:rsidRPr="009D1F0A" w:rsidRDefault="009D1F0A" w:rsidP="00F16B29">
            <w:pPr>
              <w:rPr>
                <w:i/>
                <w:sz w:val="20"/>
              </w:rPr>
            </w:pPr>
            <w:r w:rsidRPr="009D1F0A">
              <w:rPr>
                <w:i/>
                <w:sz w:val="20"/>
              </w:rPr>
              <w:t>5 = Excellent performance, led innovation</w:t>
            </w:r>
            <w:r w:rsidR="008B2CB8">
              <w:rPr>
                <w:i/>
                <w:sz w:val="20"/>
              </w:rPr>
              <w:t>,</w:t>
            </w:r>
            <w:r w:rsidRPr="009D1F0A">
              <w:rPr>
                <w:i/>
                <w:sz w:val="20"/>
              </w:rPr>
              <w:t xml:space="preserve"> 100% performance target reached</w:t>
            </w:r>
          </w:p>
        </w:tc>
        <w:tc>
          <w:tcPr>
            <w:tcW w:w="1063" w:type="dxa"/>
            <w:vAlign w:val="center"/>
          </w:tcPr>
          <w:p w14:paraId="7403FE1F" w14:textId="77777777" w:rsidR="009D1F0A" w:rsidRPr="004F2B57" w:rsidRDefault="009D1F0A" w:rsidP="009D1F0A">
            <w:pPr>
              <w:jc w:val="center"/>
              <w:rPr>
                <w:sz w:val="20"/>
              </w:rPr>
            </w:pPr>
          </w:p>
        </w:tc>
        <w:tc>
          <w:tcPr>
            <w:tcW w:w="2494" w:type="dxa"/>
            <w:vAlign w:val="center"/>
          </w:tcPr>
          <w:p w14:paraId="5838F13B" w14:textId="77777777" w:rsidR="009D1F0A" w:rsidRPr="004F2B57" w:rsidRDefault="009D1F0A" w:rsidP="009D1F0A">
            <w:pPr>
              <w:jc w:val="center"/>
              <w:rPr>
                <w:sz w:val="20"/>
              </w:rPr>
            </w:pPr>
          </w:p>
        </w:tc>
        <w:tc>
          <w:tcPr>
            <w:tcW w:w="1915" w:type="dxa"/>
            <w:vAlign w:val="center"/>
          </w:tcPr>
          <w:p w14:paraId="1B8B5BF2" w14:textId="77777777" w:rsidR="009D1F0A" w:rsidRPr="004F2B57" w:rsidRDefault="009D1F0A" w:rsidP="009D1F0A">
            <w:pPr>
              <w:jc w:val="center"/>
              <w:rPr>
                <w:sz w:val="20"/>
              </w:rPr>
            </w:pPr>
          </w:p>
        </w:tc>
        <w:tc>
          <w:tcPr>
            <w:tcW w:w="1777" w:type="dxa"/>
            <w:vAlign w:val="center"/>
          </w:tcPr>
          <w:p w14:paraId="4C5321E3" w14:textId="77777777" w:rsidR="009D1F0A" w:rsidRPr="004F2B57" w:rsidRDefault="009D1F0A" w:rsidP="009D1F0A">
            <w:pPr>
              <w:jc w:val="center"/>
              <w:rPr>
                <w:sz w:val="20"/>
              </w:rPr>
            </w:pPr>
          </w:p>
        </w:tc>
      </w:tr>
      <w:tr w:rsidR="009D1F0A" w14:paraId="0D317664" w14:textId="77777777" w:rsidTr="009D1F0A">
        <w:tc>
          <w:tcPr>
            <w:tcW w:w="1767" w:type="dxa"/>
            <w:gridSpan w:val="2"/>
          </w:tcPr>
          <w:p w14:paraId="5E4A3343" w14:textId="77777777" w:rsidR="009D1F0A" w:rsidRPr="004F2B57" w:rsidRDefault="009D1F0A" w:rsidP="00F16B29">
            <w:pPr>
              <w:rPr>
                <w:sz w:val="20"/>
              </w:rPr>
            </w:pPr>
          </w:p>
        </w:tc>
        <w:tc>
          <w:tcPr>
            <w:tcW w:w="1063" w:type="dxa"/>
          </w:tcPr>
          <w:p w14:paraId="5F9D75F8" w14:textId="77777777" w:rsidR="009D1F0A" w:rsidRPr="004F2B57" w:rsidRDefault="009D1F0A" w:rsidP="00F16B29">
            <w:pPr>
              <w:rPr>
                <w:sz w:val="20"/>
              </w:rPr>
            </w:pPr>
          </w:p>
        </w:tc>
        <w:tc>
          <w:tcPr>
            <w:tcW w:w="2494" w:type="dxa"/>
          </w:tcPr>
          <w:p w14:paraId="36C382C3" w14:textId="77777777" w:rsidR="009D1F0A" w:rsidRPr="004F2B57" w:rsidRDefault="009D1F0A" w:rsidP="00F16B29">
            <w:pPr>
              <w:rPr>
                <w:sz w:val="20"/>
              </w:rPr>
            </w:pPr>
          </w:p>
        </w:tc>
        <w:tc>
          <w:tcPr>
            <w:tcW w:w="1915" w:type="dxa"/>
          </w:tcPr>
          <w:p w14:paraId="057C3A40" w14:textId="77777777" w:rsidR="009D1F0A" w:rsidRPr="004F2B57" w:rsidRDefault="009D1F0A" w:rsidP="00F16B29">
            <w:pPr>
              <w:rPr>
                <w:sz w:val="20"/>
              </w:rPr>
            </w:pPr>
          </w:p>
        </w:tc>
        <w:tc>
          <w:tcPr>
            <w:tcW w:w="1777" w:type="dxa"/>
          </w:tcPr>
          <w:p w14:paraId="09D360B3" w14:textId="77777777" w:rsidR="009D1F0A" w:rsidRPr="004F2B57" w:rsidRDefault="009D1F0A" w:rsidP="00F16B29">
            <w:pPr>
              <w:rPr>
                <w:sz w:val="20"/>
              </w:rPr>
            </w:pPr>
          </w:p>
        </w:tc>
      </w:tr>
      <w:tr w:rsidR="009D1F0A" w14:paraId="1325DB89" w14:textId="77777777" w:rsidTr="009D1F0A">
        <w:tc>
          <w:tcPr>
            <w:tcW w:w="1767" w:type="dxa"/>
            <w:gridSpan w:val="2"/>
          </w:tcPr>
          <w:p w14:paraId="3D97991E" w14:textId="77777777" w:rsidR="009D1F0A" w:rsidRPr="004F2B57" w:rsidRDefault="009D1F0A" w:rsidP="00F16B29">
            <w:pPr>
              <w:rPr>
                <w:sz w:val="20"/>
              </w:rPr>
            </w:pPr>
          </w:p>
        </w:tc>
        <w:tc>
          <w:tcPr>
            <w:tcW w:w="1063" w:type="dxa"/>
          </w:tcPr>
          <w:p w14:paraId="7BD9F5FA" w14:textId="77777777" w:rsidR="009D1F0A" w:rsidRPr="004F2B57" w:rsidRDefault="009D1F0A" w:rsidP="00F16B29">
            <w:pPr>
              <w:rPr>
                <w:sz w:val="20"/>
              </w:rPr>
            </w:pPr>
          </w:p>
        </w:tc>
        <w:tc>
          <w:tcPr>
            <w:tcW w:w="2494" w:type="dxa"/>
          </w:tcPr>
          <w:p w14:paraId="73BE6F1A" w14:textId="77777777" w:rsidR="009D1F0A" w:rsidRPr="004F2B57" w:rsidRDefault="009D1F0A" w:rsidP="00F16B29">
            <w:pPr>
              <w:rPr>
                <w:sz w:val="20"/>
              </w:rPr>
            </w:pPr>
          </w:p>
        </w:tc>
        <w:tc>
          <w:tcPr>
            <w:tcW w:w="1915" w:type="dxa"/>
          </w:tcPr>
          <w:p w14:paraId="6BB93F3D" w14:textId="77777777" w:rsidR="009D1F0A" w:rsidRPr="004F2B57" w:rsidRDefault="009D1F0A" w:rsidP="00F16B29">
            <w:pPr>
              <w:rPr>
                <w:sz w:val="20"/>
              </w:rPr>
            </w:pPr>
          </w:p>
        </w:tc>
        <w:tc>
          <w:tcPr>
            <w:tcW w:w="1777" w:type="dxa"/>
          </w:tcPr>
          <w:p w14:paraId="3CBBFEAC" w14:textId="77777777" w:rsidR="009D1F0A" w:rsidRPr="004F2B57" w:rsidRDefault="009D1F0A" w:rsidP="00F16B29">
            <w:pPr>
              <w:rPr>
                <w:sz w:val="20"/>
              </w:rPr>
            </w:pPr>
          </w:p>
        </w:tc>
      </w:tr>
      <w:tr w:rsidR="009D1F0A" w14:paraId="671CE01B" w14:textId="77777777" w:rsidTr="009D1F0A">
        <w:tc>
          <w:tcPr>
            <w:tcW w:w="1767" w:type="dxa"/>
            <w:gridSpan w:val="2"/>
          </w:tcPr>
          <w:p w14:paraId="2E63E273" w14:textId="77777777" w:rsidR="009D1F0A" w:rsidRPr="004F2B57" w:rsidRDefault="009D1F0A" w:rsidP="00F16B29">
            <w:pPr>
              <w:rPr>
                <w:sz w:val="20"/>
              </w:rPr>
            </w:pPr>
          </w:p>
        </w:tc>
        <w:tc>
          <w:tcPr>
            <w:tcW w:w="1063" w:type="dxa"/>
          </w:tcPr>
          <w:p w14:paraId="48F31AC9" w14:textId="77777777" w:rsidR="009D1F0A" w:rsidRPr="004F2B57" w:rsidRDefault="009D1F0A" w:rsidP="00F16B29">
            <w:pPr>
              <w:rPr>
                <w:sz w:val="20"/>
              </w:rPr>
            </w:pPr>
          </w:p>
        </w:tc>
        <w:tc>
          <w:tcPr>
            <w:tcW w:w="2494" w:type="dxa"/>
          </w:tcPr>
          <w:p w14:paraId="31577606" w14:textId="77777777" w:rsidR="009D1F0A" w:rsidRPr="004F2B57" w:rsidRDefault="009D1F0A" w:rsidP="00F16B29">
            <w:pPr>
              <w:rPr>
                <w:sz w:val="20"/>
              </w:rPr>
            </w:pPr>
          </w:p>
        </w:tc>
        <w:tc>
          <w:tcPr>
            <w:tcW w:w="1915" w:type="dxa"/>
          </w:tcPr>
          <w:p w14:paraId="03579854" w14:textId="77777777" w:rsidR="009D1F0A" w:rsidRPr="004F2B57" w:rsidRDefault="009D1F0A" w:rsidP="00F16B29">
            <w:pPr>
              <w:rPr>
                <w:sz w:val="20"/>
              </w:rPr>
            </w:pPr>
          </w:p>
        </w:tc>
        <w:tc>
          <w:tcPr>
            <w:tcW w:w="1777" w:type="dxa"/>
          </w:tcPr>
          <w:p w14:paraId="527B8151" w14:textId="77777777" w:rsidR="009D1F0A" w:rsidRPr="004F2B57" w:rsidRDefault="009D1F0A" w:rsidP="00F16B29">
            <w:pPr>
              <w:rPr>
                <w:sz w:val="20"/>
              </w:rPr>
            </w:pPr>
          </w:p>
        </w:tc>
      </w:tr>
      <w:tr w:rsidR="009D1F0A" w14:paraId="44A504CE" w14:textId="77777777" w:rsidTr="009D1F0A">
        <w:tc>
          <w:tcPr>
            <w:tcW w:w="1767" w:type="dxa"/>
            <w:gridSpan w:val="2"/>
          </w:tcPr>
          <w:p w14:paraId="59CE6A49" w14:textId="77777777" w:rsidR="009D1F0A" w:rsidRPr="004F2B57" w:rsidRDefault="009D1F0A" w:rsidP="00F16B29">
            <w:pPr>
              <w:rPr>
                <w:sz w:val="20"/>
              </w:rPr>
            </w:pPr>
          </w:p>
        </w:tc>
        <w:tc>
          <w:tcPr>
            <w:tcW w:w="1063" w:type="dxa"/>
          </w:tcPr>
          <w:p w14:paraId="5ED063BC" w14:textId="77777777" w:rsidR="009D1F0A" w:rsidRPr="004F2B57" w:rsidRDefault="009D1F0A" w:rsidP="00F16B29">
            <w:pPr>
              <w:rPr>
                <w:sz w:val="20"/>
              </w:rPr>
            </w:pPr>
          </w:p>
        </w:tc>
        <w:tc>
          <w:tcPr>
            <w:tcW w:w="2494" w:type="dxa"/>
          </w:tcPr>
          <w:p w14:paraId="7B8F0EBE" w14:textId="77777777" w:rsidR="009D1F0A" w:rsidRPr="004F2B57" w:rsidRDefault="009D1F0A" w:rsidP="00F16B29">
            <w:pPr>
              <w:rPr>
                <w:sz w:val="20"/>
              </w:rPr>
            </w:pPr>
          </w:p>
        </w:tc>
        <w:tc>
          <w:tcPr>
            <w:tcW w:w="1915" w:type="dxa"/>
          </w:tcPr>
          <w:p w14:paraId="3A357AFF" w14:textId="77777777" w:rsidR="009D1F0A" w:rsidRPr="004F2B57" w:rsidRDefault="009D1F0A" w:rsidP="00F16B29">
            <w:pPr>
              <w:rPr>
                <w:sz w:val="20"/>
              </w:rPr>
            </w:pPr>
          </w:p>
        </w:tc>
        <w:tc>
          <w:tcPr>
            <w:tcW w:w="1777" w:type="dxa"/>
          </w:tcPr>
          <w:p w14:paraId="30BC58BC" w14:textId="77777777" w:rsidR="009D1F0A" w:rsidRPr="004F2B57" w:rsidRDefault="009D1F0A" w:rsidP="00F16B29">
            <w:pPr>
              <w:rPr>
                <w:sz w:val="20"/>
              </w:rPr>
            </w:pPr>
          </w:p>
        </w:tc>
      </w:tr>
      <w:tr w:rsidR="009D1F0A" w14:paraId="24D2177D" w14:textId="77777777" w:rsidTr="009D1F0A">
        <w:tc>
          <w:tcPr>
            <w:tcW w:w="1767" w:type="dxa"/>
            <w:gridSpan w:val="2"/>
          </w:tcPr>
          <w:p w14:paraId="09B62AE1" w14:textId="77777777" w:rsidR="009D1F0A" w:rsidRPr="004F2B57" w:rsidRDefault="009D1F0A" w:rsidP="00F16B29">
            <w:pPr>
              <w:rPr>
                <w:sz w:val="20"/>
              </w:rPr>
            </w:pPr>
          </w:p>
        </w:tc>
        <w:tc>
          <w:tcPr>
            <w:tcW w:w="1063" w:type="dxa"/>
          </w:tcPr>
          <w:p w14:paraId="2C97BDA0" w14:textId="77777777" w:rsidR="009D1F0A" w:rsidRPr="004F2B57" w:rsidRDefault="009D1F0A" w:rsidP="00F16B29">
            <w:pPr>
              <w:rPr>
                <w:sz w:val="20"/>
              </w:rPr>
            </w:pPr>
          </w:p>
        </w:tc>
        <w:tc>
          <w:tcPr>
            <w:tcW w:w="2494" w:type="dxa"/>
          </w:tcPr>
          <w:p w14:paraId="54526C54" w14:textId="77777777" w:rsidR="009D1F0A" w:rsidRPr="004F2B57" w:rsidRDefault="009D1F0A" w:rsidP="00F16B29">
            <w:pPr>
              <w:rPr>
                <w:sz w:val="20"/>
              </w:rPr>
            </w:pPr>
          </w:p>
        </w:tc>
        <w:tc>
          <w:tcPr>
            <w:tcW w:w="1915" w:type="dxa"/>
          </w:tcPr>
          <w:p w14:paraId="7912BE1C" w14:textId="77777777" w:rsidR="009D1F0A" w:rsidRPr="004F2B57" w:rsidRDefault="009D1F0A" w:rsidP="00F16B29">
            <w:pPr>
              <w:rPr>
                <w:sz w:val="20"/>
              </w:rPr>
            </w:pPr>
          </w:p>
        </w:tc>
        <w:tc>
          <w:tcPr>
            <w:tcW w:w="1777" w:type="dxa"/>
          </w:tcPr>
          <w:p w14:paraId="5F143214" w14:textId="77777777" w:rsidR="009D1F0A" w:rsidRPr="004F2B57" w:rsidRDefault="009D1F0A" w:rsidP="00F16B29">
            <w:pPr>
              <w:rPr>
                <w:sz w:val="20"/>
              </w:rPr>
            </w:pPr>
          </w:p>
        </w:tc>
      </w:tr>
      <w:tr w:rsidR="009D1F0A" w14:paraId="4DF14FC4" w14:textId="77777777" w:rsidTr="009D1F0A">
        <w:tc>
          <w:tcPr>
            <w:tcW w:w="1767" w:type="dxa"/>
            <w:gridSpan w:val="2"/>
          </w:tcPr>
          <w:p w14:paraId="2ADBD14E" w14:textId="77777777" w:rsidR="009D1F0A" w:rsidRPr="004F2B57" w:rsidRDefault="009D1F0A" w:rsidP="00F16B29">
            <w:pPr>
              <w:rPr>
                <w:sz w:val="20"/>
              </w:rPr>
            </w:pPr>
          </w:p>
        </w:tc>
        <w:tc>
          <w:tcPr>
            <w:tcW w:w="1063" w:type="dxa"/>
          </w:tcPr>
          <w:p w14:paraId="4DF96E55" w14:textId="77777777" w:rsidR="009D1F0A" w:rsidRPr="004F2B57" w:rsidRDefault="009D1F0A" w:rsidP="00F16B29">
            <w:pPr>
              <w:rPr>
                <w:sz w:val="20"/>
              </w:rPr>
            </w:pPr>
          </w:p>
        </w:tc>
        <w:tc>
          <w:tcPr>
            <w:tcW w:w="2494" w:type="dxa"/>
          </w:tcPr>
          <w:p w14:paraId="750A9A47" w14:textId="77777777" w:rsidR="009D1F0A" w:rsidRPr="004F2B57" w:rsidRDefault="009D1F0A" w:rsidP="00F16B29">
            <w:pPr>
              <w:rPr>
                <w:sz w:val="20"/>
              </w:rPr>
            </w:pPr>
          </w:p>
        </w:tc>
        <w:tc>
          <w:tcPr>
            <w:tcW w:w="1915" w:type="dxa"/>
          </w:tcPr>
          <w:p w14:paraId="32CD891C" w14:textId="77777777" w:rsidR="009D1F0A" w:rsidRPr="004F2B57" w:rsidRDefault="009D1F0A" w:rsidP="00F16B29">
            <w:pPr>
              <w:rPr>
                <w:sz w:val="20"/>
              </w:rPr>
            </w:pPr>
          </w:p>
        </w:tc>
        <w:tc>
          <w:tcPr>
            <w:tcW w:w="1777" w:type="dxa"/>
          </w:tcPr>
          <w:p w14:paraId="1211BFA1" w14:textId="77777777" w:rsidR="009D1F0A" w:rsidRPr="004F2B57" w:rsidRDefault="009D1F0A" w:rsidP="00F16B29">
            <w:pPr>
              <w:rPr>
                <w:sz w:val="20"/>
              </w:rPr>
            </w:pPr>
          </w:p>
        </w:tc>
      </w:tr>
      <w:tr w:rsidR="009D1F0A" w14:paraId="4B37493C" w14:textId="77777777" w:rsidTr="009D1F0A">
        <w:tc>
          <w:tcPr>
            <w:tcW w:w="1767" w:type="dxa"/>
            <w:gridSpan w:val="2"/>
          </w:tcPr>
          <w:p w14:paraId="3D8DE899" w14:textId="77777777" w:rsidR="009D1F0A" w:rsidRPr="004F2B57" w:rsidRDefault="009D1F0A" w:rsidP="00F16B29">
            <w:pPr>
              <w:rPr>
                <w:sz w:val="20"/>
              </w:rPr>
            </w:pPr>
          </w:p>
        </w:tc>
        <w:tc>
          <w:tcPr>
            <w:tcW w:w="1063" w:type="dxa"/>
          </w:tcPr>
          <w:p w14:paraId="0820F99F" w14:textId="77777777" w:rsidR="009D1F0A" w:rsidRPr="004F2B57" w:rsidRDefault="009D1F0A" w:rsidP="00F16B29">
            <w:pPr>
              <w:rPr>
                <w:sz w:val="20"/>
              </w:rPr>
            </w:pPr>
          </w:p>
        </w:tc>
        <w:tc>
          <w:tcPr>
            <w:tcW w:w="2494" w:type="dxa"/>
          </w:tcPr>
          <w:p w14:paraId="7414F98A" w14:textId="77777777" w:rsidR="009D1F0A" w:rsidRPr="004F2B57" w:rsidRDefault="009D1F0A" w:rsidP="00F16B29">
            <w:pPr>
              <w:rPr>
                <w:sz w:val="20"/>
              </w:rPr>
            </w:pPr>
          </w:p>
        </w:tc>
        <w:tc>
          <w:tcPr>
            <w:tcW w:w="1915" w:type="dxa"/>
          </w:tcPr>
          <w:p w14:paraId="63B6067C" w14:textId="77777777" w:rsidR="009D1F0A" w:rsidRPr="004F2B57" w:rsidRDefault="009D1F0A" w:rsidP="00F16B29">
            <w:pPr>
              <w:rPr>
                <w:sz w:val="20"/>
              </w:rPr>
            </w:pPr>
          </w:p>
        </w:tc>
        <w:tc>
          <w:tcPr>
            <w:tcW w:w="1777" w:type="dxa"/>
          </w:tcPr>
          <w:p w14:paraId="5923BDDA" w14:textId="77777777" w:rsidR="009D1F0A" w:rsidRPr="004F2B57" w:rsidRDefault="009D1F0A" w:rsidP="00F16B29">
            <w:pPr>
              <w:rPr>
                <w:sz w:val="20"/>
              </w:rPr>
            </w:pPr>
          </w:p>
        </w:tc>
      </w:tr>
      <w:tr w:rsidR="009D1F0A" w14:paraId="76BD0EEE" w14:textId="77777777" w:rsidTr="009D1F0A">
        <w:tc>
          <w:tcPr>
            <w:tcW w:w="1767" w:type="dxa"/>
            <w:gridSpan w:val="2"/>
          </w:tcPr>
          <w:p w14:paraId="23015200" w14:textId="77777777" w:rsidR="009D1F0A" w:rsidRPr="004F2B57" w:rsidRDefault="009D1F0A" w:rsidP="00F16B29">
            <w:pPr>
              <w:rPr>
                <w:sz w:val="20"/>
              </w:rPr>
            </w:pPr>
          </w:p>
        </w:tc>
        <w:tc>
          <w:tcPr>
            <w:tcW w:w="1063" w:type="dxa"/>
          </w:tcPr>
          <w:p w14:paraId="04B37D41" w14:textId="77777777" w:rsidR="009D1F0A" w:rsidRPr="004F2B57" w:rsidRDefault="009D1F0A" w:rsidP="00F16B29">
            <w:pPr>
              <w:rPr>
                <w:sz w:val="20"/>
              </w:rPr>
            </w:pPr>
          </w:p>
        </w:tc>
        <w:tc>
          <w:tcPr>
            <w:tcW w:w="2494" w:type="dxa"/>
          </w:tcPr>
          <w:p w14:paraId="74D8E361" w14:textId="77777777" w:rsidR="009D1F0A" w:rsidRPr="004F2B57" w:rsidRDefault="009D1F0A" w:rsidP="00F16B29">
            <w:pPr>
              <w:rPr>
                <w:sz w:val="20"/>
              </w:rPr>
            </w:pPr>
          </w:p>
        </w:tc>
        <w:tc>
          <w:tcPr>
            <w:tcW w:w="1915" w:type="dxa"/>
          </w:tcPr>
          <w:p w14:paraId="3F97E5FE" w14:textId="77777777" w:rsidR="009D1F0A" w:rsidRPr="004F2B57" w:rsidRDefault="009D1F0A" w:rsidP="00F16B29">
            <w:pPr>
              <w:rPr>
                <w:sz w:val="20"/>
              </w:rPr>
            </w:pPr>
          </w:p>
        </w:tc>
        <w:tc>
          <w:tcPr>
            <w:tcW w:w="1777" w:type="dxa"/>
          </w:tcPr>
          <w:p w14:paraId="415F0E86" w14:textId="77777777" w:rsidR="009D1F0A" w:rsidRPr="004F2B57" w:rsidRDefault="009D1F0A" w:rsidP="00F16B29">
            <w:pPr>
              <w:rPr>
                <w:sz w:val="20"/>
              </w:rPr>
            </w:pPr>
          </w:p>
        </w:tc>
      </w:tr>
      <w:tr w:rsidR="009D1F0A" w:rsidRPr="00413CB6" w14:paraId="1377A642" w14:textId="77777777" w:rsidTr="00F16B29">
        <w:sdt>
          <w:sdtPr>
            <w:rPr>
              <w:rFonts w:cstheme="minorHAnsi"/>
              <w:b/>
              <w:color w:val="009DDB" w:themeColor="accent3"/>
              <w:sz w:val="28"/>
            </w:rPr>
            <w:id w:val="1833569038"/>
            <w14:checkbox>
              <w14:checked w14:val="0"/>
              <w14:checkedState w14:val="2612" w14:font="MS Gothic"/>
              <w14:uncheckedState w14:val="2610" w14:font="MS Gothic"/>
            </w14:checkbox>
          </w:sdtPr>
          <w:sdtEndPr/>
          <w:sdtContent>
            <w:tc>
              <w:tcPr>
                <w:tcW w:w="458" w:type="dxa"/>
                <w:vAlign w:val="center"/>
              </w:tcPr>
              <w:p w14:paraId="4DF2C203" w14:textId="77777777" w:rsidR="009D1F0A" w:rsidRPr="00413CB6" w:rsidRDefault="009D1F0A" w:rsidP="00F16B29">
                <w:pPr>
                  <w:rPr>
                    <w:rFonts w:cstheme="minorHAnsi"/>
                    <w:b/>
                    <w:color w:val="009DDB" w:themeColor="accent3"/>
                    <w:sz w:val="28"/>
                  </w:rPr>
                </w:pPr>
                <w:r w:rsidRPr="00413CB6">
                  <w:rPr>
                    <w:rFonts w:ascii="Segoe UI Symbol" w:eastAsia="MS Gothic" w:hAnsi="Segoe UI Symbol" w:cs="Segoe UI Symbol"/>
                    <w:b/>
                    <w:color w:val="009DDB" w:themeColor="accent3"/>
                    <w:sz w:val="28"/>
                  </w:rPr>
                  <w:t>☐</w:t>
                </w:r>
              </w:p>
            </w:tc>
          </w:sdtContent>
        </w:sdt>
        <w:tc>
          <w:tcPr>
            <w:tcW w:w="8558" w:type="dxa"/>
            <w:gridSpan w:val="5"/>
            <w:vAlign w:val="center"/>
          </w:tcPr>
          <w:p w14:paraId="7509C92C" w14:textId="4FD3CF80" w:rsidR="009D1F0A" w:rsidRPr="005C05CD" w:rsidRDefault="009D1F0A" w:rsidP="00F16B29">
            <w:pPr>
              <w:rPr>
                <w:rFonts w:cstheme="minorHAnsi"/>
                <w:b/>
                <w:color w:val="009DDB" w:themeColor="accent3"/>
              </w:rPr>
            </w:pPr>
            <w:r w:rsidRPr="005C05CD">
              <w:rPr>
                <w:rFonts w:cstheme="minorHAnsi"/>
                <w:b/>
                <w:color w:val="009DDB" w:themeColor="accent3"/>
              </w:rPr>
              <w:t xml:space="preserve">Provide a </w:t>
            </w:r>
            <w:r w:rsidR="00B96267" w:rsidRPr="005C05CD">
              <w:rPr>
                <w:rFonts w:cstheme="minorHAnsi"/>
                <w:b/>
                <w:color w:val="009DDB" w:themeColor="accent3"/>
              </w:rPr>
              <w:t xml:space="preserve">recent </w:t>
            </w:r>
            <w:r w:rsidRPr="005C05CD">
              <w:rPr>
                <w:rFonts w:cstheme="minorHAnsi"/>
                <w:b/>
                <w:color w:val="009DDB" w:themeColor="accent3"/>
              </w:rPr>
              <w:t xml:space="preserve">copy of a donor </w:t>
            </w:r>
            <w:r w:rsidR="00B96267" w:rsidRPr="005C05CD">
              <w:rPr>
                <w:rFonts w:cstheme="minorHAnsi"/>
                <w:b/>
                <w:color w:val="009DDB" w:themeColor="accent3"/>
              </w:rPr>
              <w:t xml:space="preserve">programme </w:t>
            </w:r>
            <w:r w:rsidRPr="005C05CD">
              <w:rPr>
                <w:rFonts w:cstheme="minorHAnsi"/>
                <w:b/>
                <w:color w:val="009DDB" w:themeColor="accent3"/>
              </w:rPr>
              <w:t xml:space="preserve">or </w:t>
            </w:r>
            <w:r w:rsidR="00B96267" w:rsidRPr="005C05CD">
              <w:rPr>
                <w:rFonts w:cstheme="minorHAnsi"/>
                <w:b/>
                <w:color w:val="009DDB" w:themeColor="accent3"/>
              </w:rPr>
              <w:t xml:space="preserve">grant </w:t>
            </w:r>
            <w:r w:rsidRPr="005C05CD">
              <w:rPr>
                <w:rFonts w:cstheme="minorHAnsi"/>
                <w:b/>
                <w:color w:val="009DDB" w:themeColor="accent3"/>
              </w:rPr>
              <w:t>rating report for each o</w:t>
            </w:r>
            <w:r w:rsidR="00B96267" w:rsidRPr="005C05CD">
              <w:rPr>
                <w:rFonts w:cstheme="minorHAnsi"/>
                <w:b/>
                <w:color w:val="009DDB" w:themeColor="accent3"/>
              </w:rPr>
              <w:t>f the programmes listed</w:t>
            </w:r>
            <w:r w:rsidRPr="005C05CD">
              <w:rPr>
                <w:rFonts w:cstheme="minorHAnsi"/>
                <w:b/>
                <w:color w:val="009DDB" w:themeColor="accent3"/>
              </w:rPr>
              <w:t xml:space="preserve"> </w:t>
            </w:r>
            <w:r w:rsidR="00B96267" w:rsidRPr="005C05CD">
              <w:rPr>
                <w:rFonts w:cstheme="minorHAnsi"/>
                <w:b/>
                <w:color w:val="009DDB" w:themeColor="accent3"/>
              </w:rPr>
              <w:t xml:space="preserve">above </w:t>
            </w:r>
            <w:r w:rsidRPr="005C05CD">
              <w:rPr>
                <w:rFonts w:cstheme="minorHAnsi"/>
                <w:b/>
                <w:color w:val="009DDB" w:themeColor="accent3"/>
              </w:rPr>
              <w:t>as Annex 7</w:t>
            </w:r>
          </w:p>
        </w:tc>
      </w:tr>
    </w:tbl>
    <w:p w14:paraId="22B5E1D5" w14:textId="77777777" w:rsidR="009D1F0A" w:rsidRPr="00261F6A" w:rsidRDefault="009D1F0A" w:rsidP="00571D97">
      <w:pPr>
        <w:spacing w:after="0"/>
        <w:rPr>
          <w:lang w:val="en-GB" w:eastAsia="en-ZA"/>
        </w:rPr>
      </w:pPr>
    </w:p>
    <w:tbl>
      <w:tblPr>
        <w:tblStyle w:val="TableGrid"/>
        <w:tblW w:w="0" w:type="auto"/>
        <w:tblCellMar>
          <w:top w:w="57" w:type="dxa"/>
          <w:bottom w:w="57" w:type="dxa"/>
        </w:tblCellMar>
        <w:tblLook w:val="04A0" w:firstRow="1" w:lastRow="0" w:firstColumn="1" w:lastColumn="0" w:noHBand="0" w:noVBand="1"/>
      </w:tblPr>
      <w:tblGrid>
        <w:gridCol w:w="458"/>
        <w:gridCol w:w="8558"/>
      </w:tblGrid>
      <w:tr w:rsidR="00773E4B" w14:paraId="1345927C" w14:textId="77777777" w:rsidTr="00F16B29">
        <w:tc>
          <w:tcPr>
            <w:tcW w:w="9016" w:type="dxa"/>
            <w:gridSpan w:val="2"/>
            <w:shd w:val="clear" w:color="auto" w:fill="D9D9D9" w:themeFill="background1" w:themeFillShade="D9"/>
          </w:tcPr>
          <w:p w14:paraId="57EBFC94" w14:textId="4D056C48" w:rsidR="00773E4B" w:rsidRDefault="00773E4B" w:rsidP="005C05CD">
            <w:pPr>
              <w:pStyle w:val="Heading1"/>
              <w:outlineLvl w:val="0"/>
            </w:pPr>
            <w:bookmarkStart w:id="11" w:name="_Toc205301125"/>
            <w:bookmarkStart w:id="12" w:name="_Toc263685819"/>
            <w:r>
              <w:t>organisation profile</w:t>
            </w:r>
            <w:bookmarkEnd w:id="11"/>
          </w:p>
        </w:tc>
      </w:tr>
      <w:tr w:rsidR="00773E4B" w14:paraId="1974C079" w14:textId="77777777" w:rsidTr="00F16B29">
        <w:tc>
          <w:tcPr>
            <w:tcW w:w="9016" w:type="dxa"/>
            <w:gridSpan w:val="2"/>
            <w:shd w:val="clear" w:color="auto" w:fill="F2F2F2" w:themeFill="background1" w:themeFillShade="F2"/>
          </w:tcPr>
          <w:p w14:paraId="535F1898" w14:textId="014102C6" w:rsidR="00773E4B" w:rsidRPr="006D1984" w:rsidRDefault="00A34048" w:rsidP="00773E4B">
            <w:pPr>
              <w:spacing w:line="276" w:lineRule="auto"/>
              <w:rPr>
                <w:rFonts w:cstheme="minorHAnsi"/>
              </w:rPr>
            </w:pPr>
            <w:r>
              <w:rPr>
                <w:rFonts w:cstheme="minorHAnsi"/>
              </w:rPr>
              <w:t>Briefly d</w:t>
            </w:r>
            <w:r w:rsidR="00773E4B" w:rsidRPr="006D1984">
              <w:rPr>
                <w:rFonts w:cstheme="minorHAnsi"/>
              </w:rPr>
              <w:t>escribe your organisation</w:t>
            </w:r>
            <w:r w:rsidR="006D1984">
              <w:rPr>
                <w:rFonts w:cstheme="minorHAnsi"/>
              </w:rPr>
              <w:t xml:space="preserve"> and </w:t>
            </w:r>
            <w:proofErr w:type="spellStart"/>
            <w:r w:rsidR="0035209F">
              <w:rPr>
                <w:rFonts w:cstheme="minorHAnsi"/>
              </w:rPr>
              <w:t>summarise</w:t>
            </w:r>
            <w:proofErr w:type="spellEnd"/>
            <w:r w:rsidR="0035209F">
              <w:rPr>
                <w:rFonts w:cstheme="minorHAnsi"/>
              </w:rPr>
              <w:t xml:space="preserve"> your</w:t>
            </w:r>
            <w:r w:rsidR="006D1984">
              <w:rPr>
                <w:rFonts w:cstheme="minorHAnsi"/>
              </w:rPr>
              <w:t xml:space="preserve"> </w:t>
            </w:r>
            <w:r w:rsidR="00773E4B" w:rsidRPr="006D1984">
              <w:rPr>
                <w:rFonts w:cstheme="minorHAnsi"/>
              </w:rPr>
              <w:t xml:space="preserve">successful </w:t>
            </w:r>
            <w:r w:rsidR="0035209F">
              <w:rPr>
                <w:rFonts w:cstheme="minorHAnsi"/>
              </w:rPr>
              <w:t>delivery</w:t>
            </w:r>
            <w:r w:rsidR="00773E4B" w:rsidRPr="006D1984">
              <w:rPr>
                <w:rFonts w:cstheme="minorHAnsi"/>
              </w:rPr>
              <w:t xml:space="preserve"> </w:t>
            </w:r>
            <w:r w:rsidR="006D1984">
              <w:rPr>
                <w:rFonts w:cstheme="minorHAnsi"/>
              </w:rPr>
              <w:t xml:space="preserve">of </w:t>
            </w:r>
            <w:r w:rsidR="00773E4B" w:rsidRPr="006D1984">
              <w:rPr>
                <w:rFonts w:cstheme="minorHAnsi"/>
              </w:rPr>
              <w:t xml:space="preserve">HIV prevention </w:t>
            </w:r>
            <w:r w:rsidR="0035209F">
              <w:rPr>
                <w:rFonts w:cstheme="minorHAnsi"/>
              </w:rPr>
              <w:t>programmi</w:t>
            </w:r>
            <w:r>
              <w:rPr>
                <w:rFonts w:cstheme="minorHAnsi"/>
              </w:rPr>
              <w:t>n</w:t>
            </w:r>
            <w:r w:rsidR="0035209F">
              <w:rPr>
                <w:rFonts w:cstheme="minorHAnsi"/>
              </w:rPr>
              <w:t>g</w:t>
            </w:r>
            <w:r w:rsidR="00773E4B" w:rsidRPr="006D1984">
              <w:rPr>
                <w:rFonts w:cstheme="minorHAnsi"/>
              </w:rPr>
              <w:t xml:space="preserve"> with adolescents and young people. Please focus on relevant experience in the following:</w:t>
            </w:r>
          </w:p>
          <w:p w14:paraId="2BC7D09C" w14:textId="77777777" w:rsidR="00773E4B" w:rsidRPr="006D1984" w:rsidRDefault="00773E4B" w:rsidP="006D1984">
            <w:pPr>
              <w:pStyle w:val="ListParagraph"/>
            </w:pPr>
            <w:r w:rsidRPr="006D1984">
              <w:t xml:space="preserve">HIV prevention and biomedical peer education </w:t>
            </w:r>
          </w:p>
          <w:p w14:paraId="14130A99" w14:textId="7F530852" w:rsidR="00773E4B" w:rsidRPr="006D1984" w:rsidRDefault="00773E4B" w:rsidP="006D1984">
            <w:pPr>
              <w:pStyle w:val="ListParagraph"/>
            </w:pPr>
            <w:r w:rsidRPr="006D1984">
              <w:t>HIV Testing Services (HTS)</w:t>
            </w:r>
          </w:p>
          <w:p w14:paraId="372818B8" w14:textId="519D68AC" w:rsidR="00773E4B" w:rsidRDefault="00773E4B" w:rsidP="006D1984">
            <w:pPr>
              <w:pStyle w:val="ListParagraph"/>
            </w:pPr>
            <w:r w:rsidRPr="006D1984">
              <w:t xml:space="preserve">Clinical sexual and reproductive health services (SRH) for young people, specifically with adolescent girls and young women </w:t>
            </w:r>
          </w:p>
          <w:p w14:paraId="0D7B36CF" w14:textId="77777777" w:rsidR="00F16B29" w:rsidRPr="006D1984" w:rsidRDefault="00F16B29" w:rsidP="00F16B29">
            <w:pPr>
              <w:pStyle w:val="ListParagraph"/>
            </w:pPr>
            <w:r w:rsidRPr="006D1984">
              <w:t>Clinical PrEP services</w:t>
            </w:r>
          </w:p>
          <w:p w14:paraId="19F6D2C3" w14:textId="6D44D861" w:rsidR="00773E4B" w:rsidRPr="006D1984" w:rsidRDefault="00773E4B" w:rsidP="006D1984">
            <w:pPr>
              <w:pStyle w:val="ListParagraph"/>
            </w:pPr>
            <w:r w:rsidRPr="006D1984">
              <w:t>Social Behaviour Change Communication, demand creation and digital health communication</w:t>
            </w:r>
          </w:p>
          <w:p w14:paraId="7CF6147D" w14:textId="77777777" w:rsidR="00773E4B" w:rsidRPr="006D1984" w:rsidRDefault="00773E4B" w:rsidP="006D1984">
            <w:pPr>
              <w:pStyle w:val="ListParagraph"/>
            </w:pPr>
            <w:r w:rsidRPr="006D1984">
              <w:t xml:space="preserve">Distribution of medical and non-medical commodities including condoms, dignity packs </w:t>
            </w:r>
            <w:proofErr w:type="spellStart"/>
            <w:r w:rsidRPr="006D1984">
              <w:t>etc</w:t>
            </w:r>
            <w:proofErr w:type="spellEnd"/>
          </w:p>
          <w:p w14:paraId="3FFE4E73" w14:textId="32803ECD" w:rsidR="00773E4B" w:rsidRPr="006D1984" w:rsidRDefault="00773E4B" w:rsidP="006D1984">
            <w:pPr>
              <w:pStyle w:val="ListParagraph"/>
            </w:pPr>
            <w:r w:rsidRPr="006D1984">
              <w:t xml:space="preserve">GBV prevention and response, human rights programming, or related areas </w:t>
            </w:r>
          </w:p>
          <w:p w14:paraId="1A1457B0" w14:textId="273DA2B5" w:rsidR="00773E4B" w:rsidRPr="006D1984" w:rsidRDefault="00773E4B" w:rsidP="00E47787">
            <w:pPr>
              <w:spacing w:before="120"/>
              <w:jc w:val="both"/>
              <w:rPr>
                <w:rFonts w:cstheme="minorHAnsi"/>
                <w:b/>
                <w:i/>
              </w:rPr>
            </w:pPr>
            <w:r w:rsidRPr="006D1984">
              <w:rPr>
                <w:rFonts w:cstheme="minorHAnsi"/>
                <w:b/>
                <w:i/>
              </w:rPr>
              <w:t xml:space="preserve">Maximum </w:t>
            </w:r>
            <w:r w:rsidR="00E47787">
              <w:rPr>
                <w:rFonts w:cstheme="minorHAnsi"/>
                <w:b/>
                <w:i/>
              </w:rPr>
              <w:t>2</w:t>
            </w:r>
            <w:r w:rsidRPr="006D1984">
              <w:rPr>
                <w:rFonts w:cstheme="minorHAnsi"/>
                <w:b/>
                <w:i/>
              </w:rPr>
              <w:t xml:space="preserve"> Page</w:t>
            </w:r>
            <w:r w:rsidR="00E47787">
              <w:rPr>
                <w:rFonts w:cstheme="minorHAnsi"/>
                <w:b/>
                <w:i/>
              </w:rPr>
              <w:t>s</w:t>
            </w:r>
          </w:p>
        </w:tc>
      </w:tr>
      <w:tr w:rsidR="00773E4B" w14:paraId="528511BC" w14:textId="77777777" w:rsidTr="00F16B29">
        <w:tc>
          <w:tcPr>
            <w:tcW w:w="9016" w:type="dxa"/>
            <w:gridSpan w:val="2"/>
          </w:tcPr>
          <w:p w14:paraId="2F08AB03" w14:textId="77777777" w:rsidR="00773E4B" w:rsidRDefault="00773E4B" w:rsidP="00F16B29"/>
          <w:p w14:paraId="7A956FBF" w14:textId="32F7EDAC" w:rsidR="00773E4B" w:rsidRDefault="00773E4B" w:rsidP="00F16B29"/>
          <w:p w14:paraId="6C659E32" w14:textId="1172E5A5" w:rsidR="006D1984" w:rsidRDefault="006D1984" w:rsidP="00F16B29"/>
          <w:p w14:paraId="7FE0999E" w14:textId="77777777" w:rsidR="006D1984" w:rsidRDefault="006D1984" w:rsidP="00F16B29"/>
          <w:p w14:paraId="51ECF489" w14:textId="5F177DB5" w:rsidR="00773E4B" w:rsidRDefault="00773E4B" w:rsidP="00F16B29"/>
          <w:p w14:paraId="233E77BA" w14:textId="77777777" w:rsidR="006D1984" w:rsidRDefault="006D1984" w:rsidP="00F16B29"/>
          <w:p w14:paraId="0A6E193E" w14:textId="77777777" w:rsidR="00773E4B" w:rsidRDefault="00773E4B" w:rsidP="00F16B29"/>
          <w:p w14:paraId="3CCB2176" w14:textId="77777777" w:rsidR="00773E4B" w:rsidRDefault="00773E4B" w:rsidP="00F16B29"/>
          <w:p w14:paraId="57CF7FB6" w14:textId="77777777" w:rsidR="00773E4B" w:rsidRDefault="00773E4B" w:rsidP="00F16B29"/>
          <w:p w14:paraId="4E634CC5" w14:textId="77777777" w:rsidR="00773E4B" w:rsidRDefault="00773E4B" w:rsidP="00F16B29">
            <w:pPr>
              <w:rPr>
                <w:rFonts w:cstheme="minorHAnsi"/>
              </w:rPr>
            </w:pPr>
          </w:p>
        </w:tc>
      </w:tr>
      <w:tr w:rsidR="00773E4B" w:rsidRPr="00413CB6" w14:paraId="44BCC10E" w14:textId="77777777" w:rsidTr="00F16B29">
        <w:sdt>
          <w:sdtPr>
            <w:rPr>
              <w:rFonts w:cstheme="minorHAnsi"/>
              <w:b/>
              <w:color w:val="009DDB" w:themeColor="accent3"/>
              <w:sz w:val="28"/>
            </w:rPr>
            <w:id w:val="1703753241"/>
            <w14:checkbox>
              <w14:checked w14:val="0"/>
              <w14:checkedState w14:val="2612" w14:font="MS Gothic"/>
              <w14:uncheckedState w14:val="2610" w14:font="MS Gothic"/>
            </w14:checkbox>
          </w:sdtPr>
          <w:sdtEndPr/>
          <w:sdtContent>
            <w:tc>
              <w:tcPr>
                <w:tcW w:w="458" w:type="dxa"/>
                <w:vAlign w:val="center"/>
              </w:tcPr>
              <w:p w14:paraId="56062FEA" w14:textId="77777777" w:rsidR="00773E4B" w:rsidRPr="00413CB6" w:rsidRDefault="00773E4B" w:rsidP="00F16B29">
                <w:pPr>
                  <w:rPr>
                    <w:rFonts w:cstheme="minorHAnsi"/>
                    <w:b/>
                    <w:color w:val="009DDB" w:themeColor="accent3"/>
                    <w:sz w:val="28"/>
                  </w:rPr>
                </w:pPr>
                <w:r w:rsidRPr="00413CB6">
                  <w:rPr>
                    <w:rFonts w:ascii="Segoe UI Symbol" w:eastAsia="MS Gothic" w:hAnsi="Segoe UI Symbol" w:cs="Segoe UI Symbol"/>
                    <w:b/>
                    <w:color w:val="009DDB" w:themeColor="accent3"/>
                    <w:sz w:val="28"/>
                  </w:rPr>
                  <w:t>☐</w:t>
                </w:r>
              </w:p>
            </w:tc>
          </w:sdtContent>
        </w:sdt>
        <w:tc>
          <w:tcPr>
            <w:tcW w:w="8558" w:type="dxa"/>
            <w:vAlign w:val="center"/>
          </w:tcPr>
          <w:p w14:paraId="558C122A" w14:textId="77777777" w:rsidR="006D1984" w:rsidRPr="005C05CD" w:rsidRDefault="00773E4B" w:rsidP="00F16B29">
            <w:pPr>
              <w:rPr>
                <w:rFonts w:cstheme="minorHAnsi"/>
                <w:b/>
                <w:color w:val="009DDB" w:themeColor="accent3"/>
              </w:rPr>
            </w:pPr>
            <w:r w:rsidRPr="005C05CD">
              <w:rPr>
                <w:rFonts w:cstheme="minorHAnsi"/>
                <w:b/>
                <w:color w:val="009DDB" w:themeColor="accent3"/>
              </w:rPr>
              <w:t>Provide</w:t>
            </w:r>
            <w:r w:rsidR="006D1984" w:rsidRPr="005C05CD">
              <w:rPr>
                <w:rFonts w:cstheme="minorHAnsi"/>
                <w:b/>
                <w:color w:val="009DDB" w:themeColor="accent3"/>
              </w:rPr>
              <w:t xml:space="preserve"> the following:</w:t>
            </w:r>
          </w:p>
          <w:p w14:paraId="351FB618" w14:textId="4A45C993" w:rsidR="00773E4B" w:rsidRPr="005C05CD" w:rsidRDefault="006D1984" w:rsidP="00F16B29">
            <w:pPr>
              <w:rPr>
                <w:rFonts w:cstheme="minorHAnsi"/>
                <w:b/>
                <w:color w:val="009DDB" w:themeColor="accent3"/>
              </w:rPr>
            </w:pPr>
            <w:r w:rsidRPr="005C05CD">
              <w:rPr>
                <w:rFonts w:cstheme="minorHAnsi"/>
                <w:b/>
                <w:color w:val="009DDB" w:themeColor="accent3"/>
              </w:rPr>
              <w:t xml:space="preserve">Organisation Profile as </w:t>
            </w:r>
            <w:r w:rsidR="00773E4B" w:rsidRPr="005C05CD">
              <w:rPr>
                <w:rFonts w:cstheme="minorHAnsi"/>
                <w:b/>
                <w:color w:val="009DDB" w:themeColor="accent3"/>
              </w:rPr>
              <w:t xml:space="preserve">Annex </w:t>
            </w:r>
            <w:r w:rsidRPr="005C05CD">
              <w:rPr>
                <w:rFonts w:cstheme="minorHAnsi"/>
                <w:b/>
                <w:color w:val="009DDB" w:themeColor="accent3"/>
              </w:rPr>
              <w:t>8</w:t>
            </w:r>
          </w:p>
          <w:p w14:paraId="7252DF7F" w14:textId="046B2135" w:rsidR="006D1984" w:rsidRPr="005C05CD" w:rsidRDefault="006D1984" w:rsidP="00F16B29">
            <w:pPr>
              <w:rPr>
                <w:rFonts w:cstheme="minorHAnsi"/>
                <w:b/>
                <w:color w:val="009DDB" w:themeColor="accent3"/>
              </w:rPr>
            </w:pPr>
            <w:r w:rsidRPr="005C05CD">
              <w:rPr>
                <w:rFonts w:cstheme="minorHAnsi"/>
                <w:b/>
                <w:color w:val="009DDB" w:themeColor="accent3"/>
              </w:rPr>
              <w:t>Most recent Annual Report as Annex 9</w:t>
            </w:r>
          </w:p>
          <w:p w14:paraId="4668FCF3" w14:textId="02D27678" w:rsidR="006D1984" w:rsidRPr="00413CB6" w:rsidRDefault="006D1984" w:rsidP="006D1984">
            <w:pPr>
              <w:rPr>
                <w:rFonts w:cstheme="minorHAnsi"/>
                <w:b/>
                <w:color w:val="009DDB" w:themeColor="accent3"/>
                <w:sz w:val="24"/>
              </w:rPr>
            </w:pPr>
            <w:r w:rsidRPr="005C05CD">
              <w:rPr>
                <w:rFonts w:cstheme="minorHAnsi"/>
                <w:b/>
                <w:color w:val="009DDB" w:themeColor="accent3"/>
              </w:rPr>
              <w:t>Current organizational or programme Strategic Plan as Annex</w:t>
            </w:r>
            <w:r w:rsidRPr="005C05CD">
              <w:rPr>
                <w:rFonts w:cstheme="minorHAnsi"/>
                <w:b/>
                <w:color w:val="009DDB" w:themeColor="accent3"/>
                <w:sz w:val="20"/>
              </w:rPr>
              <w:t xml:space="preserve"> </w:t>
            </w:r>
            <w:r w:rsidRPr="005C05CD">
              <w:rPr>
                <w:rFonts w:cstheme="minorHAnsi"/>
                <w:b/>
                <w:color w:val="009DDB" w:themeColor="accent3"/>
              </w:rPr>
              <w:t>10</w:t>
            </w:r>
          </w:p>
        </w:tc>
      </w:tr>
    </w:tbl>
    <w:p w14:paraId="6A88F996" w14:textId="19407AE8" w:rsidR="00640052" w:rsidRDefault="00640052" w:rsidP="006777CA">
      <w:pPr>
        <w:spacing w:after="0"/>
        <w:jc w:val="both"/>
      </w:pPr>
    </w:p>
    <w:tbl>
      <w:tblPr>
        <w:tblStyle w:val="TableGrid"/>
        <w:tblW w:w="0" w:type="auto"/>
        <w:tblCellMar>
          <w:top w:w="57" w:type="dxa"/>
          <w:bottom w:w="57" w:type="dxa"/>
        </w:tblCellMar>
        <w:tblLook w:val="04A0" w:firstRow="1" w:lastRow="0" w:firstColumn="1" w:lastColumn="0" w:noHBand="0" w:noVBand="1"/>
      </w:tblPr>
      <w:tblGrid>
        <w:gridCol w:w="9016"/>
      </w:tblGrid>
      <w:tr w:rsidR="00E47787" w14:paraId="3D14CD95" w14:textId="77777777" w:rsidTr="00D030C7">
        <w:tc>
          <w:tcPr>
            <w:tcW w:w="9016" w:type="dxa"/>
            <w:shd w:val="clear" w:color="auto" w:fill="D9D9D9" w:themeFill="background1" w:themeFillShade="D9"/>
          </w:tcPr>
          <w:p w14:paraId="75D30FDF" w14:textId="0A8A5BD0" w:rsidR="00E47787" w:rsidRDefault="00E47787" w:rsidP="005C05CD">
            <w:pPr>
              <w:pStyle w:val="Heading1"/>
              <w:outlineLvl w:val="0"/>
            </w:pPr>
            <w:bookmarkStart w:id="13" w:name="_Toc205301126"/>
            <w:r>
              <w:t>ACHIEVEMENTS AND CHALLENGES</w:t>
            </w:r>
            <w:bookmarkEnd w:id="13"/>
          </w:p>
        </w:tc>
      </w:tr>
      <w:tr w:rsidR="00E47787" w14:paraId="1E7E51DE" w14:textId="77777777" w:rsidTr="00D030C7">
        <w:tc>
          <w:tcPr>
            <w:tcW w:w="9016" w:type="dxa"/>
            <w:shd w:val="clear" w:color="auto" w:fill="F2F2F2" w:themeFill="background1" w:themeFillShade="F2"/>
          </w:tcPr>
          <w:p w14:paraId="5E9DE096" w14:textId="267862D8" w:rsidR="00E47787" w:rsidRPr="00A34048" w:rsidRDefault="00E47787" w:rsidP="00A34048">
            <w:pPr>
              <w:pStyle w:val="ListParagraph"/>
            </w:pPr>
            <w:r w:rsidRPr="00A34048">
              <w:t>List the three most important successes</w:t>
            </w:r>
            <w:r w:rsidR="005C05CD">
              <w:t xml:space="preserve"> (include any links to evaluations or publications)</w:t>
            </w:r>
            <w:r w:rsidRPr="00A34048">
              <w:t xml:space="preserve"> that your organisation has achieved during the implementation of its current programmes and how this was achieved. </w:t>
            </w:r>
          </w:p>
          <w:p w14:paraId="05FD7620" w14:textId="3787A395" w:rsidR="00E47787" w:rsidRPr="00A34048" w:rsidRDefault="00E47787" w:rsidP="00A34048">
            <w:pPr>
              <w:pStyle w:val="ListParagraph"/>
            </w:pPr>
            <w:r w:rsidRPr="00A34048">
              <w:t>Describe the organisation’s biggest challenge in the implementation of its programmes and how this challenge was handled.</w:t>
            </w:r>
          </w:p>
          <w:p w14:paraId="104ABE97" w14:textId="0297C36A" w:rsidR="00E47787" w:rsidRPr="006D1984" w:rsidRDefault="00E47787" w:rsidP="00E47787">
            <w:pPr>
              <w:spacing w:before="120"/>
              <w:jc w:val="both"/>
              <w:rPr>
                <w:rFonts w:cstheme="minorHAnsi"/>
                <w:b/>
                <w:i/>
              </w:rPr>
            </w:pPr>
            <w:r w:rsidRPr="006D1984">
              <w:rPr>
                <w:rFonts w:cstheme="minorHAnsi"/>
                <w:b/>
                <w:i/>
              </w:rPr>
              <w:t xml:space="preserve">Maximum </w:t>
            </w:r>
            <w:r>
              <w:rPr>
                <w:rFonts w:cstheme="minorHAnsi"/>
                <w:b/>
                <w:i/>
              </w:rPr>
              <w:t>1</w:t>
            </w:r>
            <w:r w:rsidRPr="006D1984">
              <w:rPr>
                <w:rFonts w:cstheme="minorHAnsi"/>
                <w:b/>
                <w:i/>
              </w:rPr>
              <w:t xml:space="preserve"> Page</w:t>
            </w:r>
          </w:p>
        </w:tc>
      </w:tr>
      <w:tr w:rsidR="00E47787" w14:paraId="5EE2A4DB" w14:textId="77777777" w:rsidTr="00D030C7">
        <w:tc>
          <w:tcPr>
            <w:tcW w:w="9016" w:type="dxa"/>
          </w:tcPr>
          <w:p w14:paraId="6F176F29" w14:textId="77777777" w:rsidR="00E47787" w:rsidRDefault="00E47787" w:rsidP="00D030C7"/>
          <w:p w14:paraId="71107CF7" w14:textId="77777777" w:rsidR="00E47787" w:rsidRDefault="00E47787" w:rsidP="00D030C7"/>
          <w:p w14:paraId="2097005A" w14:textId="77777777" w:rsidR="00E47787" w:rsidRDefault="00E47787" w:rsidP="00D030C7"/>
          <w:p w14:paraId="5BF53078" w14:textId="77777777" w:rsidR="00E47787" w:rsidRDefault="00E47787" w:rsidP="00D030C7"/>
          <w:p w14:paraId="68515923" w14:textId="77777777" w:rsidR="00E47787" w:rsidRDefault="00E47787" w:rsidP="00D030C7"/>
          <w:p w14:paraId="13D582FD" w14:textId="77777777" w:rsidR="00E47787" w:rsidRDefault="00E47787" w:rsidP="00D030C7"/>
          <w:p w14:paraId="010ECD46" w14:textId="77777777" w:rsidR="00E47787" w:rsidRDefault="00E47787" w:rsidP="00D030C7"/>
          <w:p w14:paraId="2FE5B419" w14:textId="77777777" w:rsidR="00E47787" w:rsidRDefault="00E47787" w:rsidP="00D030C7"/>
          <w:p w14:paraId="1A3AE95E" w14:textId="77777777" w:rsidR="00E47787" w:rsidRDefault="00E47787" w:rsidP="00D030C7"/>
          <w:p w14:paraId="611788A9" w14:textId="77777777" w:rsidR="00E47787" w:rsidRDefault="00E47787" w:rsidP="00D030C7">
            <w:pPr>
              <w:rPr>
                <w:rFonts w:cstheme="minorHAnsi"/>
              </w:rPr>
            </w:pPr>
          </w:p>
        </w:tc>
      </w:tr>
    </w:tbl>
    <w:p w14:paraId="59B7E494" w14:textId="77777777" w:rsidR="00E47787" w:rsidRDefault="00E47787" w:rsidP="006777CA">
      <w:pPr>
        <w:spacing w:after="0"/>
        <w:jc w:val="both"/>
      </w:pPr>
    </w:p>
    <w:tbl>
      <w:tblPr>
        <w:tblStyle w:val="TableGrid"/>
        <w:tblW w:w="0" w:type="auto"/>
        <w:tblCellMar>
          <w:top w:w="28" w:type="dxa"/>
          <w:bottom w:w="28" w:type="dxa"/>
        </w:tblCellMar>
        <w:tblLook w:val="04A0" w:firstRow="1" w:lastRow="0" w:firstColumn="1" w:lastColumn="0" w:noHBand="0" w:noVBand="1"/>
      </w:tblPr>
      <w:tblGrid>
        <w:gridCol w:w="2122"/>
        <w:gridCol w:w="425"/>
        <w:gridCol w:w="1701"/>
        <w:gridCol w:w="4768"/>
      </w:tblGrid>
      <w:tr w:rsidR="0035209F" w14:paraId="4CA3ABC0" w14:textId="77777777" w:rsidTr="003565F9">
        <w:tc>
          <w:tcPr>
            <w:tcW w:w="9016" w:type="dxa"/>
            <w:gridSpan w:val="4"/>
            <w:shd w:val="clear" w:color="auto" w:fill="D9D9D9" w:themeFill="background1" w:themeFillShade="D9"/>
          </w:tcPr>
          <w:p w14:paraId="125471EF" w14:textId="6C888AFB" w:rsidR="0035209F" w:rsidRDefault="0035209F" w:rsidP="005C05CD">
            <w:pPr>
              <w:pStyle w:val="Heading1"/>
              <w:outlineLvl w:val="0"/>
            </w:pPr>
            <w:bookmarkStart w:id="14" w:name="_Toc205301127"/>
            <w:r>
              <w:t>PROGRAMME INTERVENTIONS</w:t>
            </w:r>
            <w:bookmarkEnd w:id="14"/>
          </w:p>
        </w:tc>
      </w:tr>
      <w:tr w:rsidR="0035209F" w14:paraId="6D2BB596" w14:textId="77777777" w:rsidTr="003565F9">
        <w:trPr>
          <w:trHeight w:val="1674"/>
        </w:trPr>
        <w:tc>
          <w:tcPr>
            <w:tcW w:w="9016" w:type="dxa"/>
            <w:gridSpan w:val="4"/>
            <w:shd w:val="clear" w:color="auto" w:fill="F2F2F2" w:themeFill="background1" w:themeFillShade="F2"/>
          </w:tcPr>
          <w:p w14:paraId="1E906B75" w14:textId="2C7FCEAD" w:rsidR="0035209F" w:rsidRDefault="0035209F" w:rsidP="0035209F">
            <w:r>
              <w:t>P</w:t>
            </w:r>
            <w:r w:rsidR="003565F9">
              <w:t>lease check the boxes next to the interventions implemented and p</w:t>
            </w:r>
            <w:r>
              <w:t xml:space="preserve">rovide details </w:t>
            </w:r>
            <w:r w:rsidR="00F16B29">
              <w:t>including:</w:t>
            </w:r>
          </w:p>
          <w:p w14:paraId="43B308AE" w14:textId="77777777" w:rsidR="0035209F" w:rsidRPr="003565F9" w:rsidRDefault="0035209F" w:rsidP="003565F9">
            <w:pPr>
              <w:pStyle w:val="ListParagraph"/>
            </w:pPr>
            <w:r w:rsidRPr="003565F9">
              <w:t>Type of services offered</w:t>
            </w:r>
          </w:p>
          <w:p w14:paraId="36594B1F" w14:textId="0C6F32D4" w:rsidR="0035209F" w:rsidRPr="003565F9" w:rsidRDefault="0035209F" w:rsidP="003565F9">
            <w:pPr>
              <w:pStyle w:val="ListParagraph"/>
            </w:pPr>
            <w:r w:rsidRPr="003565F9">
              <w:t xml:space="preserve">Geographic location of services </w:t>
            </w:r>
            <w:r w:rsidR="005C05CD">
              <w:t>(include</w:t>
            </w:r>
            <w:r w:rsidR="00A34048">
              <w:t xml:space="preserve"> districts and sub-districts</w:t>
            </w:r>
            <w:r w:rsidR="005C05CD">
              <w:t xml:space="preserve"> where relevant)</w:t>
            </w:r>
          </w:p>
          <w:p w14:paraId="7D2F3F45" w14:textId="0B616C73" w:rsidR="0035209F" w:rsidRPr="003565F9" w:rsidRDefault="0035209F" w:rsidP="003565F9">
            <w:pPr>
              <w:pStyle w:val="ListParagraph"/>
            </w:pPr>
            <w:r w:rsidRPr="003565F9">
              <w:t xml:space="preserve">Years </w:t>
            </w:r>
            <w:r w:rsidR="005C05CD">
              <w:t xml:space="preserve">of </w:t>
            </w:r>
            <w:r w:rsidRPr="003565F9">
              <w:t>active service delivery</w:t>
            </w:r>
          </w:p>
          <w:p w14:paraId="641836DA" w14:textId="6303F130" w:rsidR="0035209F" w:rsidRPr="003565F9" w:rsidRDefault="0035209F" w:rsidP="003565F9">
            <w:pPr>
              <w:pStyle w:val="ListParagraph"/>
            </w:pPr>
            <w:r w:rsidRPr="003565F9">
              <w:t xml:space="preserve">Target population </w:t>
            </w:r>
            <w:r w:rsidR="005C05CD">
              <w:t>reached with services</w:t>
            </w:r>
          </w:p>
          <w:p w14:paraId="0765F319" w14:textId="5E383795" w:rsidR="0035209F" w:rsidRPr="00F16B29" w:rsidRDefault="0035209F" w:rsidP="003565F9">
            <w:pPr>
              <w:pStyle w:val="ListParagraph"/>
              <w:rPr>
                <w:rFonts w:ascii="‡}çRˇ" w:hAnsi="‡}çRˇ" w:cs="‡}çRˇ"/>
              </w:rPr>
            </w:pPr>
            <w:r w:rsidRPr="003565F9">
              <w:t xml:space="preserve">Number of participants reached </w:t>
            </w:r>
            <w:r w:rsidR="00700508" w:rsidRPr="003565F9">
              <w:t>or other evidence of reach</w:t>
            </w:r>
            <w:r w:rsidR="003565F9" w:rsidRPr="003565F9">
              <w:t xml:space="preserve"> (for example, online presence, social media</w:t>
            </w:r>
            <w:r w:rsidR="003565F9" w:rsidRPr="003565F9">
              <w:rPr>
                <w:rFonts w:cstheme="minorHAnsi"/>
              </w:rPr>
              <w:t xml:space="preserve"> channels and followers or average engagement)</w:t>
            </w:r>
          </w:p>
        </w:tc>
      </w:tr>
      <w:tr w:rsidR="00F16B29" w:rsidRPr="003565F9" w14:paraId="55DB0AE2" w14:textId="77777777" w:rsidTr="003565F9">
        <w:trPr>
          <w:trHeight w:val="27"/>
        </w:trPr>
        <w:tc>
          <w:tcPr>
            <w:tcW w:w="2122" w:type="dxa"/>
            <w:shd w:val="clear" w:color="auto" w:fill="D9D9D9" w:themeFill="background1" w:themeFillShade="D9"/>
          </w:tcPr>
          <w:p w14:paraId="076C5B6F" w14:textId="0DB7C002" w:rsidR="00F16B29" w:rsidRPr="003565F9" w:rsidRDefault="00F16B29" w:rsidP="00F16B29">
            <w:pPr>
              <w:rPr>
                <w:rFonts w:eastAsia="Calibri" w:cstheme="minorHAnsi"/>
                <w:b/>
                <w:sz w:val="20"/>
                <w:szCs w:val="20"/>
              </w:rPr>
            </w:pPr>
            <w:r w:rsidRPr="003565F9">
              <w:rPr>
                <w:rFonts w:eastAsia="Calibri" w:cstheme="minorHAnsi"/>
                <w:b/>
                <w:sz w:val="20"/>
                <w:szCs w:val="20"/>
              </w:rPr>
              <w:t>INTERVENTION</w:t>
            </w:r>
          </w:p>
        </w:tc>
        <w:tc>
          <w:tcPr>
            <w:tcW w:w="425" w:type="dxa"/>
            <w:shd w:val="clear" w:color="auto" w:fill="D9D9D9" w:themeFill="background1" w:themeFillShade="D9"/>
            <w:vAlign w:val="center"/>
          </w:tcPr>
          <w:p w14:paraId="62FC5450" w14:textId="4C4B5EC5" w:rsidR="00F16B29" w:rsidRPr="003565F9" w:rsidRDefault="00F16B29" w:rsidP="003565F9">
            <w:pPr>
              <w:jc w:val="center"/>
              <w:rPr>
                <w:rFonts w:cstheme="minorHAnsi"/>
                <w:b/>
                <w:sz w:val="20"/>
                <w:szCs w:val="20"/>
              </w:rPr>
            </w:pPr>
          </w:p>
        </w:tc>
        <w:tc>
          <w:tcPr>
            <w:tcW w:w="6469" w:type="dxa"/>
            <w:gridSpan w:val="2"/>
            <w:shd w:val="clear" w:color="auto" w:fill="D9D9D9" w:themeFill="background1" w:themeFillShade="D9"/>
          </w:tcPr>
          <w:p w14:paraId="053B7A9A" w14:textId="616390BB" w:rsidR="00F16B29" w:rsidRPr="003565F9" w:rsidRDefault="003565F9" w:rsidP="00F16B29">
            <w:pPr>
              <w:rPr>
                <w:rFonts w:cstheme="minorHAnsi"/>
                <w:b/>
                <w:sz w:val="20"/>
                <w:szCs w:val="20"/>
              </w:rPr>
            </w:pPr>
            <w:r w:rsidRPr="003565F9">
              <w:rPr>
                <w:rFonts w:cstheme="minorHAnsi"/>
                <w:b/>
                <w:sz w:val="20"/>
                <w:szCs w:val="20"/>
              </w:rPr>
              <w:t>DETAILS</w:t>
            </w:r>
          </w:p>
        </w:tc>
      </w:tr>
      <w:tr w:rsidR="003565F9" w:rsidRPr="00F16B29" w14:paraId="3A04E00C" w14:textId="77777777" w:rsidTr="003565F9">
        <w:trPr>
          <w:trHeight w:val="55"/>
        </w:trPr>
        <w:tc>
          <w:tcPr>
            <w:tcW w:w="2122" w:type="dxa"/>
            <w:vMerge w:val="restart"/>
            <w:shd w:val="clear" w:color="auto" w:fill="F2F2F2" w:themeFill="background1" w:themeFillShade="F2"/>
          </w:tcPr>
          <w:p w14:paraId="28084A77" w14:textId="5B258279" w:rsidR="003565F9" w:rsidRPr="003565F9" w:rsidRDefault="003565F9" w:rsidP="00F16B29">
            <w:pPr>
              <w:rPr>
                <w:rFonts w:cstheme="minorHAnsi"/>
                <w:sz w:val="20"/>
                <w:szCs w:val="20"/>
              </w:rPr>
            </w:pPr>
            <w:r w:rsidRPr="003565F9">
              <w:rPr>
                <w:rFonts w:eastAsia="Calibri" w:cstheme="minorHAnsi"/>
                <w:sz w:val="20"/>
                <w:szCs w:val="20"/>
              </w:rPr>
              <w:t>HIV prevention and peer education</w:t>
            </w:r>
          </w:p>
        </w:tc>
        <w:sdt>
          <w:sdtPr>
            <w:rPr>
              <w:rFonts w:cstheme="minorHAnsi"/>
              <w:sz w:val="20"/>
              <w:szCs w:val="20"/>
            </w:rPr>
            <w:id w:val="-1437826836"/>
            <w14:checkbox>
              <w14:checked w14:val="0"/>
              <w14:checkedState w14:val="2612" w14:font="MS Gothic"/>
              <w14:uncheckedState w14:val="2610" w14:font="MS Gothic"/>
            </w14:checkbox>
          </w:sdtPr>
          <w:sdtEndPr/>
          <w:sdtContent>
            <w:tc>
              <w:tcPr>
                <w:tcW w:w="425" w:type="dxa"/>
                <w:vMerge w:val="restart"/>
                <w:vAlign w:val="center"/>
              </w:tcPr>
              <w:p w14:paraId="611D7652" w14:textId="0F5E031F" w:rsidR="003565F9" w:rsidRPr="003565F9" w:rsidRDefault="003565F9" w:rsidP="003565F9">
                <w:pPr>
                  <w:jc w:val="center"/>
                  <w:rPr>
                    <w:rFonts w:cstheme="minorHAnsi"/>
                    <w:sz w:val="20"/>
                    <w:szCs w:val="20"/>
                  </w:rPr>
                </w:pPr>
                <w:r>
                  <w:rPr>
                    <w:rFonts w:ascii="MS Gothic" w:eastAsia="MS Gothic" w:hAnsi="MS Gothic" w:cstheme="minorHAnsi" w:hint="eastAsia"/>
                    <w:sz w:val="20"/>
                    <w:szCs w:val="20"/>
                  </w:rPr>
                  <w:t>☐</w:t>
                </w:r>
              </w:p>
            </w:tc>
          </w:sdtContent>
        </w:sdt>
        <w:tc>
          <w:tcPr>
            <w:tcW w:w="1701" w:type="dxa"/>
            <w:shd w:val="clear" w:color="auto" w:fill="F2F2F2" w:themeFill="background1" w:themeFillShade="F2"/>
          </w:tcPr>
          <w:p w14:paraId="063F0CBA" w14:textId="61ED8C3E" w:rsidR="003565F9" w:rsidRPr="003565F9" w:rsidRDefault="00A34048" w:rsidP="00F16B29">
            <w:pPr>
              <w:rPr>
                <w:rFonts w:cstheme="minorHAnsi"/>
                <w:sz w:val="18"/>
                <w:szCs w:val="20"/>
              </w:rPr>
            </w:pPr>
            <w:r>
              <w:rPr>
                <w:rFonts w:ascii="Calibri" w:eastAsia="Times New Roman" w:hAnsi="Calibri" w:cs="Calibri"/>
                <w:color w:val="000000"/>
                <w:sz w:val="18"/>
                <w:szCs w:val="20"/>
                <w:lang w:val="en-ZA"/>
              </w:rPr>
              <w:t>Services</w:t>
            </w:r>
          </w:p>
        </w:tc>
        <w:tc>
          <w:tcPr>
            <w:tcW w:w="4768" w:type="dxa"/>
          </w:tcPr>
          <w:p w14:paraId="08A4EC2B" w14:textId="0D516291" w:rsidR="003565F9" w:rsidRPr="003565F9" w:rsidRDefault="003565F9" w:rsidP="00F16B29">
            <w:pPr>
              <w:rPr>
                <w:rFonts w:cstheme="minorHAnsi"/>
                <w:sz w:val="18"/>
                <w:szCs w:val="20"/>
              </w:rPr>
            </w:pPr>
          </w:p>
        </w:tc>
      </w:tr>
      <w:tr w:rsidR="003565F9" w:rsidRPr="00F16B29" w14:paraId="24209677" w14:textId="77777777" w:rsidTr="003565F9">
        <w:trPr>
          <w:trHeight w:val="55"/>
        </w:trPr>
        <w:tc>
          <w:tcPr>
            <w:tcW w:w="2122" w:type="dxa"/>
            <w:vMerge/>
            <w:shd w:val="clear" w:color="auto" w:fill="F2F2F2" w:themeFill="background1" w:themeFillShade="F2"/>
          </w:tcPr>
          <w:p w14:paraId="6E568563" w14:textId="77777777" w:rsidR="003565F9" w:rsidRPr="003565F9" w:rsidRDefault="003565F9" w:rsidP="00F16B29">
            <w:pPr>
              <w:rPr>
                <w:rFonts w:eastAsia="Calibri" w:cstheme="minorHAnsi"/>
                <w:sz w:val="20"/>
                <w:szCs w:val="20"/>
              </w:rPr>
            </w:pPr>
          </w:p>
        </w:tc>
        <w:tc>
          <w:tcPr>
            <w:tcW w:w="425" w:type="dxa"/>
            <w:vMerge/>
            <w:vAlign w:val="center"/>
          </w:tcPr>
          <w:p w14:paraId="084812A4"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1EDB8734" w14:textId="29D2A86C" w:rsidR="003565F9" w:rsidRPr="003565F9" w:rsidRDefault="003565F9" w:rsidP="00F16B29">
            <w:pPr>
              <w:rPr>
                <w:rFonts w:cstheme="minorHAnsi"/>
                <w:sz w:val="18"/>
                <w:szCs w:val="20"/>
              </w:rPr>
            </w:pPr>
            <w:r w:rsidRPr="003565F9">
              <w:rPr>
                <w:rFonts w:ascii="Calibri" w:eastAsia="Times New Roman" w:hAnsi="Calibri" w:cs="Calibri"/>
                <w:color w:val="000000"/>
                <w:sz w:val="18"/>
                <w:szCs w:val="20"/>
                <w:lang w:val="en-ZA"/>
              </w:rPr>
              <w:t>Location</w:t>
            </w:r>
          </w:p>
        </w:tc>
        <w:tc>
          <w:tcPr>
            <w:tcW w:w="4768" w:type="dxa"/>
          </w:tcPr>
          <w:p w14:paraId="4FFFD1CD" w14:textId="4BCD524F" w:rsidR="003565F9" w:rsidRPr="003565F9" w:rsidRDefault="003565F9" w:rsidP="00F16B29">
            <w:pPr>
              <w:rPr>
                <w:rFonts w:cstheme="minorHAnsi"/>
                <w:sz w:val="18"/>
                <w:szCs w:val="20"/>
              </w:rPr>
            </w:pPr>
          </w:p>
        </w:tc>
      </w:tr>
      <w:tr w:rsidR="003565F9" w:rsidRPr="00F16B29" w14:paraId="44396408" w14:textId="77777777" w:rsidTr="003565F9">
        <w:trPr>
          <w:trHeight w:val="55"/>
        </w:trPr>
        <w:tc>
          <w:tcPr>
            <w:tcW w:w="2122" w:type="dxa"/>
            <w:vMerge/>
            <w:shd w:val="clear" w:color="auto" w:fill="F2F2F2" w:themeFill="background1" w:themeFillShade="F2"/>
          </w:tcPr>
          <w:p w14:paraId="113929C7" w14:textId="77777777" w:rsidR="003565F9" w:rsidRPr="003565F9" w:rsidRDefault="003565F9" w:rsidP="00F16B29">
            <w:pPr>
              <w:rPr>
                <w:rFonts w:eastAsia="Calibri" w:cstheme="minorHAnsi"/>
                <w:sz w:val="20"/>
                <w:szCs w:val="20"/>
              </w:rPr>
            </w:pPr>
          </w:p>
        </w:tc>
        <w:tc>
          <w:tcPr>
            <w:tcW w:w="425" w:type="dxa"/>
            <w:vMerge/>
            <w:vAlign w:val="center"/>
          </w:tcPr>
          <w:p w14:paraId="590462E6"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2F9D9EAA" w14:textId="77AF486D" w:rsidR="003565F9" w:rsidRPr="003565F9" w:rsidRDefault="003565F9" w:rsidP="00F16B29">
            <w:pPr>
              <w:rPr>
                <w:rFonts w:cstheme="minorHAnsi"/>
                <w:sz w:val="18"/>
                <w:szCs w:val="20"/>
              </w:rPr>
            </w:pPr>
            <w:r w:rsidRPr="003565F9">
              <w:rPr>
                <w:rFonts w:cstheme="minorHAnsi"/>
                <w:sz w:val="18"/>
                <w:szCs w:val="20"/>
              </w:rPr>
              <w:t>Years</w:t>
            </w:r>
          </w:p>
        </w:tc>
        <w:tc>
          <w:tcPr>
            <w:tcW w:w="4768" w:type="dxa"/>
          </w:tcPr>
          <w:p w14:paraId="185306D2" w14:textId="4CD557FF" w:rsidR="003565F9" w:rsidRPr="003565F9" w:rsidRDefault="003565F9" w:rsidP="00F16B29">
            <w:pPr>
              <w:rPr>
                <w:rFonts w:cstheme="minorHAnsi"/>
                <w:sz w:val="18"/>
                <w:szCs w:val="20"/>
              </w:rPr>
            </w:pPr>
          </w:p>
        </w:tc>
      </w:tr>
      <w:tr w:rsidR="003565F9" w:rsidRPr="00F16B29" w14:paraId="6CD7B543" w14:textId="77777777" w:rsidTr="003565F9">
        <w:trPr>
          <w:trHeight w:val="55"/>
        </w:trPr>
        <w:tc>
          <w:tcPr>
            <w:tcW w:w="2122" w:type="dxa"/>
            <w:vMerge/>
            <w:shd w:val="clear" w:color="auto" w:fill="F2F2F2" w:themeFill="background1" w:themeFillShade="F2"/>
          </w:tcPr>
          <w:p w14:paraId="68BF5428" w14:textId="77777777" w:rsidR="003565F9" w:rsidRPr="003565F9" w:rsidRDefault="003565F9" w:rsidP="00F16B29">
            <w:pPr>
              <w:rPr>
                <w:rFonts w:eastAsia="Calibri" w:cstheme="minorHAnsi"/>
                <w:sz w:val="20"/>
                <w:szCs w:val="20"/>
              </w:rPr>
            </w:pPr>
          </w:p>
        </w:tc>
        <w:tc>
          <w:tcPr>
            <w:tcW w:w="425" w:type="dxa"/>
            <w:vMerge/>
            <w:vAlign w:val="center"/>
          </w:tcPr>
          <w:p w14:paraId="0F0C66CA"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18D13FEA" w14:textId="5F81A469" w:rsidR="003565F9" w:rsidRPr="003565F9" w:rsidRDefault="003565F9" w:rsidP="00F16B29">
            <w:pPr>
              <w:rPr>
                <w:rFonts w:cstheme="minorHAnsi"/>
                <w:sz w:val="18"/>
                <w:szCs w:val="20"/>
              </w:rPr>
            </w:pPr>
            <w:r w:rsidRPr="003565F9">
              <w:rPr>
                <w:rFonts w:cstheme="minorHAnsi"/>
                <w:sz w:val="18"/>
                <w:szCs w:val="20"/>
              </w:rPr>
              <w:t>Target population</w:t>
            </w:r>
          </w:p>
        </w:tc>
        <w:tc>
          <w:tcPr>
            <w:tcW w:w="4768" w:type="dxa"/>
          </w:tcPr>
          <w:p w14:paraId="69D00834" w14:textId="2F8EEAC4" w:rsidR="003565F9" w:rsidRPr="003565F9" w:rsidRDefault="003565F9" w:rsidP="00F16B29">
            <w:pPr>
              <w:rPr>
                <w:rFonts w:cstheme="minorHAnsi"/>
                <w:sz w:val="18"/>
                <w:szCs w:val="20"/>
              </w:rPr>
            </w:pPr>
          </w:p>
        </w:tc>
      </w:tr>
      <w:tr w:rsidR="003565F9" w:rsidRPr="00F16B29" w14:paraId="22FAFCE3" w14:textId="77777777" w:rsidTr="003565F9">
        <w:trPr>
          <w:trHeight w:val="55"/>
        </w:trPr>
        <w:tc>
          <w:tcPr>
            <w:tcW w:w="2122" w:type="dxa"/>
            <w:vMerge/>
            <w:shd w:val="clear" w:color="auto" w:fill="F2F2F2" w:themeFill="background1" w:themeFillShade="F2"/>
          </w:tcPr>
          <w:p w14:paraId="2A51CDA4" w14:textId="77777777" w:rsidR="003565F9" w:rsidRPr="003565F9" w:rsidRDefault="003565F9" w:rsidP="00F16B29">
            <w:pPr>
              <w:rPr>
                <w:rFonts w:eastAsia="Calibri" w:cstheme="minorHAnsi"/>
                <w:sz w:val="20"/>
                <w:szCs w:val="20"/>
              </w:rPr>
            </w:pPr>
          </w:p>
        </w:tc>
        <w:tc>
          <w:tcPr>
            <w:tcW w:w="425" w:type="dxa"/>
            <w:vMerge/>
            <w:vAlign w:val="center"/>
          </w:tcPr>
          <w:p w14:paraId="1F4AE1A0"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0048463F" w14:textId="4C586789" w:rsidR="003565F9" w:rsidRPr="003565F9" w:rsidRDefault="003565F9" w:rsidP="00F16B29">
            <w:pPr>
              <w:rPr>
                <w:rFonts w:cstheme="minorHAnsi"/>
                <w:sz w:val="18"/>
                <w:szCs w:val="20"/>
              </w:rPr>
            </w:pPr>
            <w:proofErr w:type="spellStart"/>
            <w:r w:rsidRPr="003565F9">
              <w:rPr>
                <w:rFonts w:cstheme="minorHAnsi"/>
                <w:sz w:val="18"/>
                <w:szCs w:val="20"/>
              </w:rPr>
              <w:t>Particpants</w:t>
            </w:r>
            <w:proofErr w:type="spellEnd"/>
            <w:r w:rsidRPr="003565F9">
              <w:rPr>
                <w:rFonts w:cstheme="minorHAnsi"/>
                <w:sz w:val="18"/>
                <w:szCs w:val="20"/>
              </w:rPr>
              <w:t xml:space="preserve"> reached</w:t>
            </w:r>
          </w:p>
        </w:tc>
        <w:tc>
          <w:tcPr>
            <w:tcW w:w="4768" w:type="dxa"/>
          </w:tcPr>
          <w:p w14:paraId="16BE70D3" w14:textId="5FC41436" w:rsidR="003565F9" w:rsidRPr="003565F9" w:rsidRDefault="003565F9" w:rsidP="00F16B29">
            <w:pPr>
              <w:rPr>
                <w:rFonts w:cstheme="minorHAnsi"/>
                <w:sz w:val="18"/>
                <w:szCs w:val="20"/>
              </w:rPr>
            </w:pPr>
          </w:p>
        </w:tc>
      </w:tr>
      <w:tr w:rsidR="00A34048" w:rsidRPr="00F16B29" w14:paraId="50520C6B" w14:textId="77777777" w:rsidTr="003565F9">
        <w:tblPrEx>
          <w:tblCellMar>
            <w:top w:w="0" w:type="dxa"/>
            <w:bottom w:w="0" w:type="dxa"/>
          </w:tblCellMar>
        </w:tblPrEx>
        <w:trPr>
          <w:trHeight w:val="55"/>
        </w:trPr>
        <w:tc>
          <w:tcPr>
            <w:tcW w:w="2122" w:type="dxa"/>
            <w:vMerge w:val="restart"/>
            <w:shd w:val="clear" w:color="auto" w:fill="F2F2F2" w:themeFill="background1" w:themeFillShade="F2"/>
          </w:tcPr>
          <w:p w14:paraId="2C546C86" w14:textId="29FCC3C0" w:rsidR="00A34048" w:rsidRPr="003565F9" w:rsidRDefault="00A34048" w:rsidP="00A34048">
            <w:pPr>
              <w:rPr>
                <w:rFonts w:cstheme="minorHAnsi"/>
                <w:sz w:val="20"/>
                <w:szCs w:val="20"/>
              </w:rPr>
            </w:pPr>
            <w:r w:rsidRPr="003565F9">
              <w:rPr>
                <w:rFonts w:eastAsia="Calibri" w:cstheme="minorHAnsi"/>
                <w:sz w:val="20"/>
                <w:szCs w:val="20"/>
              </w:rPr>
              <w:t>HIV Testing Services</w:t>
            </w:r>
          </w:p>
        </w:tc>
        <w:sdt>
          <w:sdtPr>
            <w:rPr>
              <w:rFonts w:cstheme="minorHAnsi"/>
              <w:sz w:val="20"/>
              <w:szCs w:val="20"/>
            </w:rPr>
            <w:id w:val="-330676559"/>
            <w14:checkbox>
              <w14:checked w14:val="0"/>
              <w14:checkedState w14:val="2612" w14:font="MS Gothic"/>
              <w14:uncheckedState w14:val="2610" w14:font="MS Gothic"/>
            </w14:checkbox>
          </w:sdtPr>
          <w:sdtEndPr/>
          <w:sdtContent>
            <w:tc>
              <w:tcPr>
                <w:tcW w:w="425" w:type="dxa"/>
                <w:vMerge w:val="restart"/>
                <w:vAlign w:val="center"/>
              </w:tcPr>
              <w:p w14:paraId="3DD42041" w14:textId="77777777" w:rsidR="00A34048" w:rsidRPr="003565F9" w:rsidRDefault="00A34048" w:rsidP="00A34048">
                <w:pPr>
                  <w:jc w:val="center"/>
                  <w:rPr>
                    <w:rFonts w:cstheme="minorHAnsi"/>
                    <w:sz w:val="20"/>
                    <w:szCs w:val="20"/>
                  </w:rPr>
                </w:pPr>
                <w:r w:rsidRPr="003565F9">
                  <w:rPr>
                    <w:rFonts w:ascii="MS Gothic" w:eastAsia="MS Gothic" w:hAnsi="MS Gothic" w:cstheme="minorHAnsi" w:hint="eastAsia"/>
                    <w:sz w:val="20"/>
                    <w:szCs w:val="20"/>
                  </w:rPr>
                  <w:t>☐</w:t>
                </w:r>
              </w:p>
            </w:tc>
          </w:sdtContent>
        </w:sdt>
        <w:tc>
          <w:tcPr>
            <w:tcW w:w="1701" w:type="dxa"/>
            <w:shd w:val="clear" w:color="auto" w:fill="F2F2F2" w:themeFill="background1" w:themeFillShade="F2"/>
          </w:tcPr>
          <w:p w14:paraId="0DE633B6" w14:textId="721ECAE1" w:rsidR="00A34048" w:rsidRPr="003565F9" w:rsidRDefault="00A34048" w:rsidP="00A34048">
            <w:pPr>
              <w:rPr>
                <w:rFonts w:cstheme="minorHAnsi"/>
                <w:sz w:val="18"/>
                <w:szCs w:val="20"/>
              </w:rPr>
            </w:pPr>
            <w:r>
              <w:rPr>
                <w:rFonts w:ascii="Calibri" w:eastAsia="Times New Roman" w:hAnsi="Calibri" w:cs="Calibri"/>
                <w:color w:val="000000"/>
                <w:sz w:val="18"/>
                <w:szCs w:val="20"/>
                <w:lang w:val="en-ZA"/>
              </w:rPr>
              <w:t>Services</w:t>
            </w:r>
          </w:p>
        </w:tc>
        <w:tc>
          <w:tcPr>
            <w:tcW w:w="4768" w:type="dxa"/>
          </w:tcPr>
          <w:p w14:paraId="535A7547" w14:textId="77777777" w:rsidR="00A34048" w:rsidRPr="003565F9" w:rsidRDefault="00A34048" w:rsidP="00A34048">
            <w:pPr>
              <w:rPr>
                <w:rFonts w:cstheme="minorHAnsi"/>
                <w:sz w:val="18"/>
                <w:szCs w:val="20"/>
              </w:rPr>
            </w:pPr>
          </w:p>
        </w:tc>
      </w:tr>
      <w:tr w:rsidR="003565F9" w:rsidRPr="00F16B29" w14:paraId="1C2629A9"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76B346B9" w14:textId="77777777" w:rsidR="003565F9" w:rsidRPr="003565F9" w:rsidRDefault="003565F9" w:rsidP="00D030C7">
            <w:pPr>
              <w:rPr>
                <w:rFonts w:eastAsia="Calibri" w:cstheme="minorHAnsi"/>
                <w:sz w:val="20"/>
                <w:szCs w:val="20"/>
              </w:rPr>
            </w:pPr>
          </w:p>
        </w:tc>
        <w:tc>
          <w:tcPr>
            <w:tcW w:w="425" w:type="dxa"/>
            <w:vMerge/>
            <w:vAlign w:val="center"/>
          </w:tcPr>
          <w:p w14:paraId="56AD2FF3"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4D156A26" w14:textId="77777777" w:rsidR="003565F9" w:rsidRPr="003565F9" w:rsidRDefault="003565F9" w:rsidP="00D030C7">
            <w:pPr>
              <w:rPr>
                <w:rFonts w:cstheme="minorHAnsi"/>
                <w:sz w:val="18"/>
                <w:szCs w:val="20"/>
              </w:rPr>
            </w:pPr>
            <w:r w:rsidRPr="003565F9">
              <w:rPr>
                <w:rFonts w:ascii="Calibri" w:eastAsia="Times New Roman" w:hAnsi="Calibri" w:cs="Calibri"/>
                <w:color w:val="000000"/>
                <w:sz w:val="18"/>
                <w:szCs w:val="20"/>
                <w:lang w:val="en-ZA"/>
              </w:rPr>
              <w:t>Location</w:t>
            </w:r>
          </w:p>
        </w:tc>
        <w:tc>
          <w:tcPr>
            <w:tcW w:w="4768" w:type="dxa"/>
          </w:tcPr>
          <w:p w14:paraId="49960AB9" w14:textId="77777777" w:rsidR="003565F9" w:rsidRPr="003565F9" w:rsidRDefault="003565F9" w:rsidP="00D030C7">
            <w:pPr>
              <w:rPr>
                <w:rFonts w:cstheme="minorHAnsi"/>
                <w:sz w:val="18"/>
                <w:szCs w:val="20"/>
              </w:rPr>
            </w:pPr>
          </w:p>
        </w:tc>
      </w:tr>
      <w:tr w:rsidR="003565F9" w:rsidRPr="00F16B29" w14:paraId="0769711A"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7F18F2AF" w14:textId="77777777" w:rsidR="003565F9" w:rsidRPr="003565F9" w:rsidRDefault="003565F9" w:rsidP="00D030C7">
            <w:pPr>
              <w:rPr>
                <w:rFonts w:eastAsia="Calibri" w:cstheme="minorHAnsi"/>
                <w:sz w:val="20"/>
                <w:szCs w:val="20"/>
              </w:rPr>
            </w:pPr>
          </w:p>
        </w:tc>
        <w:tc>
          <w:tcPr>
            <w:tcW w:w="425" w:type="dxa"/>
            <w:vMerge/>
            <w:vAlign w:val="center"/>
          </w:tcPr>
          <w:p w14:paraId="7B232FE9"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0FF20618" w14:textId="77777777" w:rsidR="003565F9" w:rsidRPr="003565F9" w:rsidRDefault="003565F9" w:rsidP="00D030C7">
            <w:pPr>
              <w:rPr>
                <w:rFonts w:cstheme="minorHAnsi"/>
                <w:sz w:val="18"/>
                <w:szCs w:val="20"/>
              </w:rPr>
            </w:pPr>
            <w:r w:rsidRPr="003565F9">
              <w:rPr>
                <w:rFonts w:cstheme="minorHAnsi"/>
                <w:sz w:val="18"/>
                <w:szCs w:val="20"/>
              </w:rPr>
              <w:t>Years</w:t>
            </w:r>
          </w:p>
        </w:tc>
        <w:tc>
          <w:tcPr>
            <w:tcW w:w="4768" w:type="dxa"/>
          </w:tcPr>
          <w:p w14:paraId="52E0715A" w14:textId="77777777" w:rsidR="003565F9" w:rsidRPr="003565F9" w:rsidRDefault="003565F9" w:rsidP="00D030C7">
            <w:pPr>
              <w:rPr>
                <w:rFonts w:cstheme="minorHAnsi"/>
                <w:sz w:val="18"/>
                <w:szCs w:val="20"/>
              </w:rPr>
            </w:pPr>
          </w:p>
        </w:tc>
      </w:tr>
      <w:tr w:rsidR="003565F9" w:rsidRPr="00F16B29" w14:paraId="1BFDD8B0"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73249908" w14:textId="77777777" w:rsidR="003565F9" w:rsidRPr="003565F9" w:rsidRDefault="003565F9" w:rsidP="00D030C7">
            <w:pPr>
              <w:rPr>
                <w:rFonts w:eastAsia="Calibri" w:cstheme="minorHAnsi"/>
                <w:sz w:val="20"/>
                <w:szCs w:val="20"/>
              </w:rPr>
            </w:pPr>
          </w:p>
        </w:tc>
        <w:tc>
          <w:tcPr>
            <w:tcW w:w="425" w:type="dxa"/>
            <w:vMerge/>
            <w:vAlign w:val="center"/>
          </w:tcPr>
          <w:p w14:paraId="5E0FB6A6"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1BDEEA21" w14:textId="77777777" w:rsidR="003565F9" w:rsidRPr="003565F9" w:rsidRDefault="003565F9" w:rsidP="00D030C7">
            <w:pPr>
              <w:rPr>
                <w:rFonts w:cstheme="minorHAnsi"/>
                <w:sz w:val="18"/>
                <w:szCs w:val="20"/>
              </w:rPr>
            </w:pPr>
            <w:r w:rsidRPr="003565F9">
              <w:rPr>
                <w:rFonts w:cstheme="minorHAnsi"/>
                <w:sz w:val="18"/>
                <w:szCs w:val="20"/>
              </w:rPr>
              <w:t>Target population</w:t>
            </w:r>
          </w:p>
        </w:tc>
        <w:tc>
          <w:tcPr>
            <w:tcW w:w="4768" w:type="dxa"/>
          </w:tcPr>
          <w:p w14:paraId="51C8B613" w14:textId="77777777" w:rsidR="003565F9" w:rsidRPr="003565F9" w:rsidRDefault="003565F9" w:rsidP="00D030C7">
            <w:pPr>
              <w:rPr>
                <w:rFonts w:cstheme="minorHAnsi"/>
                <w:sz w:val="18"/>
                <w:szCs w:val="20"/>
              </w:rPr>
            </w:pPr>
          </w:p>
        </w:tc>
      </w:tr>
      <w:tr w:rsidR="003565F9" w:rsidRPr="00F16B29" w14:paraId="3463DB07"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746E8CFC" w14:textId="77777777" w:rsidR="003565F9" w:rsidRPr="003565F9" w:rsidRDefault="003565F9" w:rsidP="00D030C7">
            <w:pPr>
              <w:rPr>
                <w:rFonts w:eastAsia="Calibri" w:cstheme="minorHAnsi"/>
                <w:sz w:val="20"/>
                <w:szCs w:val="20"/>
              </w:rPr>
            </w:pPr>
          </w:p>
        </w:tc>
        <w:tc>
          <w:tcPr>
            <w:tcW w:w="425" w:type="dxa"/>
            <w:vMerge/>
            <w:vAlign w:val="center"/>
          </w:tcPr>
          <w:p w14:paraId="50239077"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7F69F4E0" w14:textId="77777777" w:rsidR="003565F9" w:rsidRPr="003565F9" w:rsidRDefault="003565F9" w:rsidP="00D030C7">
            <w:pPr>
              <w:rPr>
                <w:rFonts w:cstheme="minorHAnsi"/>
                <w:sz w:val="18"/>
                <w:szCs w:val="20"/>
              </w:rPr>
            </w:pPr>
            <w:proofErr w:type="spellStart"/>
            <w:r w:rsidRPr="003565F9">
              <w:rPr>
                <w:rFonts w:cstheme="minorHAnsi"/>
                <w:sz w:val="18"/>
                <w:szCs w:val="20"/>
              </w:rPr>
              <w:t>Particpants</w:t>
            </w:r>
            <w:proofErr w:type="spellEnd"/>
            <w:r w:rsidRPr="003565F9">
              <w:rPr>
                <w:rFonts w:cstheme="minorHAnsi"/>
                <w:sz w:val="18"/>
                <w:szCs w:val="20"/>
              </w:rPr>
              <w:t xml:space="preserve"> reached</w:t>
            </w:r>
          </w:p>
        </w:tc>
        <w:tc>
          <w:tcPr>
            <w:tcW w:w="4768" w:type="dxa"/>
          </w:tcPr>
          <w:p w14:paraId="1EE438CD" w14:textId="77777777" w:rsidR="003565F9" w:rsidRPr="003565F9" w:rsidRDefault="003565F9" w:rsidP="00D030C7">
            <w:pPr>
              <w:rPr>
                <w:rFonts w:cstheme="minorHAnsi"/>
                <w:sz w:val="18"/>
                <w:szCs w:val="20"/>
              </w:rPr>
            </w:pPr>
          </w:p>
        </w:tc>
      </w:tr>
      <w:tr w:rsidR="00A34048" w:rsidRPr="00F16B29" w14:paraId="29942107" w14:textId="77777777" w:rsidTr="003565F9">
        <w:tblPrEx>
          <w:tblCellMar>
            <w:top w:w="0" w:type="dxa"/>
            <w:bottom w:w="0" w:type="dxa"/>
          </w:tblCellMar>
        </w:tblPrEx>
        <w:trPr>
          <w:trHeight w:val="55"/>
        </w:trPr>
        <w:tc>
          <w:tcPr>
            <w:tcW w:w="2122" w:type="dxa"/>
            <w:vMerge w:val="restart"/>
            <w:shd w:val="clear" w:color="auto" w:fill="F2F2F2" w:themeFill="background1" w:themeFillShade="F2"/>
          </w:tcPr>
          <w:p w14:paraId="2A4F65E0" w14:textId="310ABA26" w:rsidR="00A34048" w:rsidRPr="003565F9" w:rsidRDefault="00A34048" w:rsidP="00A34048">
            <w:pPr>
              <w:rPr>
                <w:rFonts w:cstheme="minorHAnsi"/>
                <w:sz w:val="20"/>
                <w:szCs w:val="20"/>
              </w:rPr>
            </w:pPr>
            <w:r w:rsidRPr="003565F9">
              <w:rPr>
                <w:rFonts w:cstheme="minorHAnsi"/>
                <w:sz w:val="20"/>
                <w:szCs w:val="20"/>
              </w:rPr>
              <w:t>Clinical sexual and reproductive health services</w:t>
            </w:r>
          </w:p>
        </w:tc>
        <w:sdt>
          <w:sdtPr>
            <w:rPr>
              <w:rFonts w:cstheme="minorHAnsi"/>
              <w:sz w:val="20"/>
              <w:szCs w:val="20"/>
            </w:rPr>
            <w:id w:val="-341083217"/>
            <w14:checkbox>
              <w14:checked w14:val="0"/>
              <w14:checkedState w14:val="2612" w14:font="MS Gothic"/>
              <w14:uncheckedState w14:val="2610" w14:font="MS Gothic"/>
            </w14:checkbox>
          </w:sdtPr>
          <w:sdtEndPr/>
          <w:sdtContent>
            <w:tc>
              <w:tcPr>
                <w:tcW w:w="425" w:type="dxa"/>
                <w:vMerge w:val="restart"/>
                <w:vAlign w:val="center"/>
              </w:tcPr>
              <w:p w14:paraId="43040A9B" w14:textId="77777777" w:rsidR="00A34048" w:rsidRPr="003565F9" w:rsidRDefault="00A34048" w:rsidP="00A34048">
                <w:pPr>
                  <w:jc w:val="center"/>
                  <w:rPr>
                    <w:rFonts w:cstheme="minorHAnsi"/>
                    <w:sz w:val="20"/>
                    <w:szCs w:val="20"/>
                  </w:rPr>
                </w:pPr>
                <w:r w:rsidRPr="003565F9">
                  <w:rPr>
                    <w:rFonts w:ascii="MS Gothic" w:eastAsia="MS Gothic" w:hAnsi="MS Gothic" w:cstheme="minorHAnsi" w:hint="eastAsia"/>
                    <w:sz w:val="20"/>
                    <w:szCs w:val="20"/>
                  </w:rPr>
                  <w:t>☐</w:t>
                </w:r>
              </w:p>
            </w:tc>
          </w:sdtContent>
        </w:sdt>
        <w:tc>
          <w:tcPr>
            <w:tcW w:w="1701" w:type="dxa"/>
            <w:shd w:val="clear" w:color="auto" w:fill="F2F2F2" w:themeFill="background1" w:themeFillShade="F2"/>
          </w:tcPr>
          <w:p w14:paraId="0D17BA0C" w14:textId="0CBAAF1C" w:rsidR="00A34048" w:rsidRPr="003565F9" w:rsidRDefault="00A34048" w:rsidP="00A34048">
            <w:pPr>
              <w:rPr>
                <w:rFonts w:cstheme="minorHAnsi"/>
                <w:sz w:val="18"/>
                <w:szCs w:val="20"/>
              </w:rPr>
            </w:pPr>
            <w:r>
              <w:rPr>
                <w:rFonts w:ascii="Calibri" w:eastAsia="Times New Roman" w:hAnsi="Calibri" w:cs="Calibri"/>
                <w:color w:val="000000"/>
                <w:sz w:val="18"/>
                <w:szCs w:val="20"/>
                <w:lang w:val="en-ZA"/>
              </w:rPr>
              <w:t>Services</w:t>
            </w:r>
          </w:p>
        </w:tc>
        <w:tc>
          <w:tcPr>
            <w:tcW w:w="4768" w:type="dxa"/>
          </w:tcPr>
          <w:p w14:paraId="62491AC0" w14:textId="77777777" w:rsidR="00A34048" w:rsidRPr="003565F9" w:rsidRDefault="00A34048" w:rsidP="00A34048">
            <w:pPr>
              <w:rPr>
                <w:rFonts w:cstheme="minorHAnsi"/>
                <w:sz w:val="18"/>
                <w:szCs w:val="20"/>
              </w:rPr>
            </w:pPr>
          </w:p>
        </w:tc>
      </w:tr>
      <w:tr w:rsidR="003565F9" w:rsidRPr="00F16B29" w14:paraId="2646F887"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32C3C4E3" w14:textId="77777777" w:rsidR="003565F9" w:rsidRPr="003565F9" w:rsidRDefault="003565F9" w:rsidP="00D030C7">
            <w:pPr>
              <w:rPr>
                <w:rFonts w:eastAsia="Calibri" w:cstheme="minorHAnsi"/>
                <w:sz w:val="20"/>
                <w:szCs w:val="20"/>
              </w:rPr>
            </w:pPr>
          </w:p>
        </w:tc>
        <w:tc>
          <w:tcPr>
            <w:tcW w:w="425" w:type="dxa"/>
            <w:vMerge/>
            <w:vAlign w:val="center"/>
          </w:tcPr>
          <w:p w14:paraId="1B650CE9"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0EAD1553" w14:textId="77777777" w:rsidR="003565F9" w:rsidRPr="003565F9" w:rsidRDefault="003565F9" w:rsidP="00D030C7">
            <w:pPr>
              <w:rPr>
                <w:rFonts w:cstheme="minorHAnsi"/>
                <w:sz w:val="18"/>
                <w:szCs w:val="20"/>
              </w:rPr>
            </w:pPr>
            <w:r w:rsidRPr="003565F9">
              <w:rPr>
                <w:rFonts w:ascii="Calibri" w:eastAsia="Times New Roman" w:hAnsi="Calibri" w:cs="Calibri"/>
                <w:color w:val="000000"/>
                <w:sz w:val="18"/>
                <w:szCs w:val="20"/>
                <w:lang w:val="en-ZA"/>
              </w:rPr>
              <w:t>Location</w:t>
            </w:r>
          </w:p>
        </w:tc>
        <w:tc>
          <w:tcPr>
            <w:tcW w:w="4768" w:type="dxa"/>
          </w:tcPr>
          <w:p w14:paraId="2117B9FE" w14:textId="77777777" w:rsidR="003565F9" w:rsidRPr="003565F9" w:rsidRDefault="003565F9" w:rsidP="00D030C7">
            <w:pPr>
              <w:rPr>
                <w:rFonts w:cstheme="minorHAnsi"/>
                <w:sz w:val="18"/>
                <w:szCs w:val="20"/>
              </w:rPr>
            </w:pPr>
          </w:p>
        </w:tc>
      </w:tr>
      <w:tr w:rsidR="003565F9" w:rsidRPr="00F16B29" w14:paraId="650A7609"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0BB90FD0" w14:textId="77777777" w:rsidR="003565F9" w:rsidRPr="003565F9" w:rsidRDefault="003565F9" w:rsidP="00D030C7">
            <w:pPr>
              <w:rPr>
                <w:rFonts w:eastAsia="Calibri" w:cstheme="minorHAnsi"/>
                <w:sz w:val="20"/>
                <w:szCs w:val="20"/>
              </w:rPr>
            </w:pPr>
          </w:p>
        </w:tc>
        <w:tc>
          <w:tcPr>
            <w:tcW w:w="425" w:type="dxa"/>
            <w:vMerge/>
            <w:vAlign w:val="center"/>
          </w:tcPr>
          <w:p w14:paraId="55A05DF3"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044126BF" w14:textId="77777777" w:rsidR="003565F9" w:rsidRPr="003565F9" w:rsidRDefault="003565F9" w:rsidP="00D030C7">
            <w:pPr>
              <w:rPr>
                <w:rFonts w:cstheme="minorHAnsi"/>
                <w:sz w:val="18"/>
                <w:szCs w:val="20"/>
              </w:rPr>
            </w:pPr>
            <w:r w:rsidRPr="003565F9">
              <w:rPr>
                <w:rFonts w:cstheme="minorHAnsi"/>
                <w:sz w:val="18"/>
                <w:szCs w:val="20"/>
              </w:rPr>
              <w:t>Years</w:t>
            </w:r>
          </w:p>
        </w:tc>
        <w:tc>
          <w:tcPr>
            <w:tcW w:w="4768" w:type="dxa"/>
          </w:tcPr>
          <w:p w14:paraId="52781D57" w14:textId="77777777" w:rsidR="003565F9" w:rsidRPr="003565F9" w:rsidRDefault="003565F9" w:rsidP="00D030C7">
            <w:pPr>
              <w:rPr>
                <w:rFonts w:cstheme="minorHAnsi"/>
                <w:sz w:val="18"/>
                <w:szCs w:val="20"/>
              </w:rPr>
            </w:pPr>
          </w:p>
        </w:tc>
      </w:tr>
      <w:tr w:rsidR="003565F9" w:rsidRPr="00F16B29" w14:paraId="6A438691"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5D5F1288" w14:textId="77777777" w:rsidR="003565F9" w:rsidRPr="003565F9" w:rsidRDefault="003565F9" w:rsidP="00D030C7">
            <w:pPr>
              <w:rPr>
                <w:rFonts w:eastAsia="Calibri" w:cstheme="minorHAnsi"/>
                <w:sz w:val="20"/>
                <w:szCs w:val="20"/>
              </w:rPr>
            </w:pPr>
          </w:p>
        </w:tc>
        <w:tc>
          <w:tcPr>
            <w:tcW w:w="425" w:type="dxa"/>
            <w:vMerge/>
            <w:vAlign w:val="center"/>
          </w:tcPr>
          <w:p w14:paraId="2356CE63"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543883C8" w14:textId="77777777" w:rsidR="003565F9" w:rsidRPr="003565F9" w:rsidRDefault="003565F9" w:rsidP="00D030C7">
            <w:pPr>
              <w:rPr>
                <w:rFonts w:cstheme="minorHAnsi"/>
                <w:sz w:val="18"/>
                <w:szCs w:val="20"/>
              </w:rPr>
            </w:pPr>
            <w:r w:rsidRPr="003565F9">
              <w:rPr>
                <w:rFonts w:cstheme="minorHAnsi"/>
                <w:sz w:val="18"/>
                <w:szCs w:val="20"/>
              </w:rPr>
              <w:t>Target population</w:t>
            </w:r>
          </w:p>
        </w:tc>
        <w:tc>
          <w:tcPr>
            <w:tcW w:w="4768" w:type="dxa"/>
          </w:tcPr>
          <w:p w14:paraId="17246501" w14:textId="77777777" w:rsidR="003565F9" w:rsidRPr="003565F9" w:rsidRDefault="003565F9" w:rsidP="00D030C7">
            <w:pPr>
              <w:rPr>
                <w:rFonts w:cstheme="minorHAnsi"/>
                <w:sz w:val="18"/>
                <w:szCs w:val="20"/>
              </w:rPr>
            </w:pPr>
          </w:p>
        </w:tc>
      </w:tr>
      <w:tr w:rsidR="003565F9" w:rsidRPr="00F16B29" w14:paraId="2E367C88"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3B8E5326" w14:textId="77777777" w:rsidR="003565F9" w:rsidRPr="003565F9" w:rsidRDefault="003565F9" w:rsidP="00D030C7">
            <w:pPr>
              <w:rPr>
                <w:rFonts w:eastAsia="Calibri" w:cstheme="minorHAnsi"/>
                <w:sz w:val="20"/>
                <w:szCs w:val="20"/>
              </w:rPr>
            </w:pPr>
          </w:p>
        </w:tc>
        <w:tc>
          <w:tcPr>
            <w:tcW w:w="425" w:type="dxa"/>
            <w:vMerge/>
            <w:vAlign w:val="center"/>
          </w:tcPr>
          <w:p w14:paraId="5E18B6EA"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752E0E3D" w14:textId="77777777" w:rsidR="003565F9" w:rsidRPr="003565F9" w:rsidRDefault="003565F9" w:rsidP="00D030C7">
            <w:pPr>
              <w:rPr>
                <w:rFonts w:cstheme="minorHAnsi"/>
                <w:sz w:val="18"/>
                <w:szCs w:val="20"/>
              </w:rPr>
            </w:pPr>
            <w:proofErr w:type="spellStart"/>
            <w:r w:rsidRPr="003565F9">
              <w:rPr>
                <w:rFonts w:cstheme="minorHAnsi"/>
                <w:sz w:val="18"/>
                <w:szCs w:val="20"/>
              </w:rPr>
              <w:t>Particpants</w:t>
            </w:r>
            <w:proofErr w:type="spellEnd"/>
            <w:r w:rsidRPr="003565F9">
              <w:rPr>
                <w:rFonts w:cstheme="minorHAnsi"/>
                <w:sz w:val="18"/>
                <w:szCs w:val="20"/>
              </w:rPr>
              <w:t xml:space="preserve"> reached</w:t>
            </w:r>
          </w:p>
        </w:tc>
        <w:tc>
          <w:tcPr>
            <w:tcW w:w="4768" w:type="dxa"/>
          </w:tcPr>
          <w:p w14:paraId="02E53532" w14:textId="77777777" w:rsidR="003565F9" w:rsidRPr="003565F9" w:rsidRDefault="003565F9" w:rsidP="00D030C7">
            <w:pPr>
              <w:rPr>
                <w:rFonts w:cstheme="minorHAnsi"/>
                <w:sz w:val="18"/>
                <w:szCs w:val="20"/>
              </w:rPr>
            </w:pPr>
          </w:p>
        </w:tc>
      </w:tr>
      <w:tr w:rsidR="00A34048" w:rsidRPr="00F16B29" w14:paraId="0E8276EF" w14:textId="77777777" w:rsidTr="003565F9">
        <w:tblPrEx>
          <w:tblCellMar>
            <w:top w:w="0" w:type="dxa"/>
            <w:bottom w:w="0" w:type="dxa"/>
          </w:tblCellMar>
        </w:tblPrEx>
        <w:trPr>
          <w:trHeight w:val="55"/>
        </w:trPr>
        <w:tc>
          <w:tcPr>
            <w:tcW w:w="2122" w:type="dxa"/>
            <w:vMerge w:val="restart"/>
            <w:shd w:val="clear" w:color="auto" w:fill="F2F2F2" w:themeFill="background1" w:themeFillShade="F2"/>
          </w:tcPr>
          <w:p w14:paraId="2AC56BDE" w14:textId="0424D0BD" w:rsidR="00A34048" w:rsidRPr="003565F9" w:rsidRDefault="00A34048" w:rsidP="00A34048">
            <w:pPr>
              <w:rPr>
                <w:rFonts w:cstheme="minorHAnsi"/>
                <w:sz w:val="20"/>
                <w:szCs w:val="20"/>
              </w:rPr>
            </w:pPr>
            <w:r w:rsidRPr="003565F9">
              <w:rPr>
                <w:rFonts w:eastAsia="Calibri" w:cstheme="minorHAnsi"/>
                <w:sz w:val="20"/>
                <w:szCs w:val="20"/>
              </w:rPr>
              <w:t>Clinical PrEP services</w:t>
            </w:r>
          </w:p>
        </w:tc>
        <w:sdt>
          <w:sdtPr>
            <w:rPr>
              <w:rFonts w:cstheme="minorHAnsi"/>
              <w:sz w:val="20"/>
              <w:szCs w:val="20"/>
            </w:rPr>
            <w:id w:val="-156773437"/>
            <w14:checkbox>
              <w14:checked w14:val="0"/>
              <w14:checkedState w14:val="2612" w14:font="MS Gothic"/>
              <w14:uncheckedState w14:val="2610" w14:font="MS Gothic"/>
            </w14:checkbox>
          </w:sdtPr>
          <w:sdtEndPr/>
          <w:sdtContent>
            <w:tc>
              <w:tcPr>
                <w:tcW w:w="425" w:type="dxa"/>
                <w:vMerge w:val="restart"/>
                <w:vAlign w:val="center"/>
              </w:tcPr>
              <w:p w14:paraId="72C7EBBA" w14:textId="77777777" w:rsidR="00A34048" w:rsidRPr="003565F9" w:rsidRDefault="00A34048" w:rsidP="00A34048">
                <w:pPr>
                  <w:jc w:val="center"/>
                  <w:rPr>
                    <w:rFonts w:cstheme="minorHAnsi"/>
                    <w:sz w:val="20"/>
                    <w:szCs w:val="20"/>
                  </w:rPr>
                </w:pPr>
                <w:r w:rsidRPr="003565F9">
                  <w:rPr>
                    <w:rFonts w:ascii="MS Gothic" w:eastAsia="MS Gothic" w:hAnsi="MS Gothic" w:cstheme="minorHAnsi" w:hint="eastAsia"/>
                    <w:sz w:val="20"/>
                    <w:szCs w:val="20"/>
                  </w:rPr>
                  <w:t>☐</w:t>
                </w:r>
              </w:p>
            </w:tc>
          </w:sdtContent>
        </w:sdt>
        <w:tc>
          <w:tcPr>
            <w:tcW w:w="1701" w:type="dxa"/>
            <w:shd w:val="clear" w:color="auto" w:fill="F2F2F2" w:themeFill="background1" w:themeFillShade="F2"/>
          </w:tcPr>
          <w:p w14:paraId="7AAB34BB" w14:textId="29BA1116" w:rsidR="00A34048" w:rsidRPr="003565F9" w:rsidRDefault="00A34048" w:rsidP="00A34048">
            <w:pPr>
              <w:rPr>
                <w:rFonts w:cstheme="minorHAnsi"/>
                <w:sz w:val="18"/>
                <w:szCs w:val="20"/>
              </w:rPr>
            </w:pPr>
            <w:r>
              <w:rPr>
                <w:rFonts w:ascii="Calibri" w:eastAsia="Times New Roman" w:hAnsi="Calibri" w:cs="Calibri"/>
                <w:color w:val="000000"/>
                <w:sz w:val="18"/>
                <w:szCs w:val="20"/>
                <w:lang w:val="en-ZA"/>
              </w:rPr>
              <w:t>Services</w:t>
            </w:r>
          </w:p>
        </w:tc>
        <w:tc>
          <w:tcPr>
            <w:tcW w:w="4768" w:type="dxa"/>
          </w:tcPr>
          <w:p w14:paraId="1512D502" w14:textId="77777777" w:rsidR="00A34048" w:rsidRPr="003565F9" w:rsidRDefault="00A34048" w:rsidP="00A34048">
            <w:pPr>
              <w:rPr>
                <w:rFonts w:cstheme="minorHAnsi"/>
                <w:sz w:val="18"/>
                <w:szCs w:val="20"/>
              </w:rPr>
            </w:pPr>
          </w:p>
        </w:tc>
      </w:tr>
      <w:tr w:rsidR="003565F9" w:rsidRPr="00F16B29" w14:paraId="54A7ACC1"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3E19740F" w14:textId="77777777" w:rsidR="003565F9" w:rsidRPr="003565F9" w:rsidRDefault="003565F9" w:rsidP="00D030C7">
            <w:pPr>
              <w:rPr>
                <w:rFonts w:eastAsia="Calibri" w:cstheme="minorHAnsi"/>
                <w:sz w:val="20"/>
                <w:szCs w:val="20"/>
              </w:rPr>
            </w:pPr>
          </w:p>
        </w:tc>
        <w:tc>
          <w:tcPr>
            <w:tcW w:w="425" w:type="dxa"/>
            <w:vMerge/>
            <w:vAlign w:val="center"/>
          </w:tcPr>
          <w:p w14:paraId="718636FE"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44F89C6B" w14:textId="77777777" w:rsidR="003565F9" w:rsidRPr="003565F9" w:rsidRDefault="003565F9" w:rsidP="00D030C7">
            <w:pPr>
              <w:rPr>
                <w:rFonts w:cstheme="minorHAnsi"/>
                <w:sz w:val="18"/>
                <w:szCs w:val="20"/>
              </w:rPr>
            </w:pPr>
            <w:r w:rsidRPr="003565F9">
              <w:rPr>
                <w:rFonts w:ascii="Calibri" w:eastAsia="Times New Roman" w:hAnsi="Calibri" w:cs="Calibri"/>
                <w:color w:val="000000"/>
                <w:sz w:val="18"/>
                <w:szCs w:val="20"/>
                <w:lang w:val="en-ZA"/>
              </w:rPr>
              <w:t>Location</w:t>
            </w:r>
          </w:p>
        </w:tc>
        <w:tc>
          <w:tcPr>
            <w:tcW w:w="4768" w:type="dxa"/>
          </w:tcPr>
          <w:p w14:paraId="10958F50" w14:textId="77777777" w:rsidR="003565F9" w:rsidRPr="003565F9" w:rsidRDefault="003565F9" w:rsidP="00D030C7">
            <w:pPr>
              <w:rPr>
                <w:rFonts w:cstheme="minorHAnsi"/>
                <w:sz w:val="18"/>
                <w:szCs w:val="20"/>
              </w:rPr>
            </w:pPr>
          </w:p>
        </w:tc>
      </w:tr>
      <w:tr w:rsidR="003565F9" w:rsidRPr="00F16B29" w14:paraId="5395D941"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3F9B46E6" w14:textId="77777777" w:rsidR="003565F9" w:rsidRPr="003565F9" w:rsidRDefault="003565F9" w:rsidP="00D030C7">
            <w:pPr>
              <w:rPr>
                <w:rFonts w:eastAsia="Calibri" w:cstheme="minorHAnsi"/>
                <w:sz w:val="20"/>
                <w:szCs w:val="20"/>
              </w:rPr>
            </w:pPr>
          </w:p>
        </w:tc>
        <w:tc>
          <w:tcPr>
            <w:tcW w:w="425" w:type="dxa"/>
            <w:vMerge/>
            <w:vAlign w:val="center"/>
          </w:tcPr>
          <w:p w14:paraId="42FBB6C7"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4D9FC63C" w14:textId="77777777" w:rsidR="003565F9" w:rsidRPr="003565F9" w:rsidRDefault="003565F9" w:rsidP="00D030C7">
            <w:pPr>
              <w:rPr>
                <w:rFonts w:cstheme="minorHAnsi"/>
                <w:sz w:val="18"/>
                <w:szCs w:val="20"/>
              </w:rPr>
            </w:pPr>
            <w:r w:rsidRPr="003565F9">
              <w:rPr>
                <w:rFonts w:cstheme="minorHAnsi"/>
                <w:sz w:val="18"/>
                <w:szCs w:val="20"/>
              </w:rPr>
              <w:t>Years</w:t>
            </w:r>
          </w:p>
        </w:tc>
        <w:tc>
          <w:tcPr>
            <w:tcW w:w="4768" w:type="dxa"/>
          </w:tcPr>
          <w:p w14:paraId="0584D2C1" w14:textId="77777777" w:rsidR="003565F9" w:rsidRPr="003565F9" w:rsidRDefault="003565F9" w:rsidP="00D030C7">
            <w:pPr>
              <w:rPr>
                <w:rFonts w:cstheme="minorHAnsi"/>
                <w:sz w:val="18"/>
                <w:szCs w:val="20"/>
              </w:rPr>
            </w:pPr>
          </w:p>
        </w:tc>
      </w:tr>
      <w:tr w:rsidR="003565F9" w:rsidRPr="00F16B29" w14:paraId="4B42DFEF"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36BC73B9" w14:textId="77777777" w:rsidR="003565F9" w:rsidRPr="003565F9" w:rsidRDefault="003565F9" w:rsidP="00D030C7">
            <w:pPr>
              <w:rPr>
                <w:rFonts w:eastAsia="Calibri" w:cstheme="minorHAnsi"/>
                <w:sz w:val="20"/>
                <w:szCs w:val="20"/>
              </w:rPr>
            </w:pPr>
          </w:p>
        </w:tc>
        <w:tc>
          <w:tcPr>
            <w:tcW w:w="425" w:type="dxa"/>
            <w:vMerge/>
            <w:vAlign w:val="center"/>
          </w:tcPr>
          <w:p w14:paraId="76B04344"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63117758" w14:textId="77777777" w:rsidR="003565F9" w:rsidRPr="003565F9" w:rsidRDefault="003565F9" w:rsidP="00D030C7">
            <w:pPr>
              <w:rPr>
                <w:rFonts w:cstheme="minorHAnsi"/>
                <w:sz w:val="18"/>
                <w:szCs w:val="20"/>
              </w:rPr>
            </w:pPr>
            <w:r w:rsidRPr="003565F9">
              <w:rPr>
                <w:rFonts w:cstheme="minorHAnsi"/>
                <w:sz w:val="18"/>
                <w:szCs w:val="20"/>
              </w:rPr>
              <w:t>Target population</w:t>
            </w:r>
          </w:p>
        </w:tc>
        <w:tc>
          <w:tcPr>
            <w:tcW w:w="4768" w:type="dxa"/>
          </w:tcPr>
          <w:p w14:paraId="301C5DAF" w14:textId="77777777" w:rsidR="003565F9" w:rsidRPr="003565F9" w:rsidRDefault="003565F9" w:rsidP="00D030C7">
            <w:pPr>
              <w:rPr>
                <w:rFonts w:cstheme="minorHAnsi"/>
                <w:sz w:val="18"/>
                <w:szCs w:val="20"/>
              </w:rPr>
            </w:pPr>
          </w:p>
        </w:tc>
      </w:tr>
      <w:tr w:rsidR="003565F9" w:rsidRPr="00F16B29" w14:paraId="28F223BE"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5F95BA1A" w14:textId="77777777" w:rsidR="003565F9" w:rsidRPr="003565F9" w:rsidRDefault="003565F9" w:rsidP="00D030C7">
            <w:pPr>
              <w:rPr>
                <w:rFonts w:eastAsia="Calibri" w:cstheme="minorHAnsi"/>
                <w:sz w:val="20"/>
                <w:szCs w:val="20"/>
              </w:rPr>
            </w:pPr>
          </w:p>
        </w:tc>
        <w:tc>
          <w:tcPr>
            <w:tcW w:w="425" w:type="dxa"/>
            <w:vMerge/>
            <w:vAlign w:val="center"/>
          </w:tcPr>
          <w:p w14:paraId="0E114EF7"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490F1333" w14:textId="77777777" w:rsidR="003565F9" w:rsidRPr="003565F9" w:rsidRDefault="003565F9" w:rsidP="00D030C7">
            <w:pPr>
              <w:rPr>
                <w:rFonts w:cstheme="minorHAnsi"/>
                <w:sz w:val="18"/>
                <w:szCs w:val="20"/>
              </w:rPr>
            </w:pPr>
            <w:proofErr w:type="spellStart"/>
            <w:r w:rsidRPr="003565F9">
              <w:rPr>
                <w:rFonts w:cstheme="minorHAnsi"/>
                <w:sz w:val="18"/>
                <w:szCs w:val="20"/>
              </w:rPr>
              <w:t>Particpants</w:t>
            </w:r>
            <w:proofErr w:type="spellEnd"/>
            <w:r w:rsidRPr="003565F9">
              <w:rPr>
                <w:rFonts w:cstheme="minorHAnsi"/>
                <w:sz w:val="18"/>
                <w:szCs w:val="20"/>
              </w:rPr>
              <w:t xml:space="preserve"> reached</w:t>
            </w:r>
          </w:p>
        </w:tc>
        <w:tc>
          <w:tcPr>
            <w:tcW w:w="4768" w:type="dxa"/>
          </w:tcPr>
          <w:p w14:paraId="62607194" w14:textId="77777777" w:rsidR="003565F9" w:rsidRPr="003565F9" w:rsidRDefault="003565F9" w:rsidP="00D030C7">
            <w:pPr>
              <w:rPr>
                <w:rFonts w:cstheme="minorHAnsi"/>
                <w:sz w:val="18"/>
                <w:szCs w:val="20"/>
              </w:rPr>
            </w:pPr>
          </w:p>
        </w:tc>
      </w:tr>
      <w:tr w:rsidR="00A34048" w:rsidRPr="00F16B29" w14:paraId="4BA6FCF5" w14:textId="77777777" w:rsidTr="003565F9">
        <w:tblPrEx>
          <w:tblCellMar>
            <w:top w:w="0" w:type="dxa"/>
            <w:bottom w:w="0" w:type="dxa"/>
          </w:tblCellMar>
        </w:tblPrEx>
        <w:trPr>
          <w:trHeight w:val="55"/>
        </w:trPr>
        <w:tc>
          <w:tcPr>
            <w:tcW w:w="2122" w:type="dxa"/>
            <w:vMerge w:val="restart"/>
            <w:shd w:val="clear" w:color="auto" w:fill="F2F2F2" w:themeFill="background1" w:themeFillShade="F2"/>
          </w:tcPr>
          <w:p w14:paraId="1CF903AA" w14:textId="7CD50ADA" w:rsidR="00A34048" w:rsidRPr="003565F9" w:rsidRDefault="00A34048" w:rsidP="00A34048">
            <w:pPr>
              <w:rPr>
                <w:rFonts w:cstheme="minorHAnsi"/>
                <w:sz w:val="20"/>
                <w:szCs w:val="20"/>
              </w:rPr>
            </w:pPr>
            <w:r w:rsidRPr="003565F9">
              <w:rPr>
                <w:rFonts w:cstheme="minorHAnsi"/>
                <w:sz w:val="20"/>
                <w:szCs w:val="20"/>
              </w:rPr>
              <w:t>Social behaviour change and digital healt</w:t>
            </w:r>
            <w:r>
              <w:rPr>
                <w:rFonts w:cstheme="minorHAnsi"/>
                <w:sz w:val="20"/>
                <w:szCs w:val="20"/>
              </w:rPr>
              <w:t>h</w:t>
            </w:r>
            <w:r w:rsidRPr="003565F9">
              <w:rPr>
                <w:rFonts w:cstheme="minorHAnsi"/>
                <w:sz w:val="20"/>
                <w:szCs w:val="20"/>
              </w:rPr>
              <w:t xml:space="preserve"> communication</w:t>
            </w:r>
          </w:p>
        </w:tc>
        <w:sdt>
          <w:sdtPr>
            <w:rPr>
              <w:rFonts w:cstheme="minorHAnsi"/>
              <w:sz w:val="20"/>
              <w:szCs w:val="20"/>
            </w:rPr>
            <w:id w:val="-660390237"/>
            <w14:checkbox>
              <w14:checked w14:val="0"/>
              <w14:checkedState w14:val="2612" w14:font="MS Gothic"/>
              <w14:uncheckedState w14:val="2610" w14:font="MS Gothic"/>
            </w14:checkbox>
          </w:sdtPr>
          <w:sdtEndPr/>
          <w:sdtContent>
            <w:tc>
              <w:tcPr>
                <w:tcW w:w="425" w:type="dxa"/>
                <w:vMerge w:val="restart"/>
                <w:vAlign w:val="center"/>
              </w:tcPr>
              <w:p w14:paraId="180E4EA7" w14:textId="064BD034" w:rsidR="00A34048" w:rsidRPr="003565F9" w:rsidRDefault="00A34048" w:rsidP="00A34048">
                <w:pPr>
                  <w:jc w:val="center"/>
                  <w:rPr>
                    <w:rFonts w:cstheme="minorHAnsi"/>
                    <w:sz w:val="20"/>
                    <w:szCs w:val="20"/>
                  </w:rPr>
                </w:pPr>
                <w:r>
                  <w:rPr>
                    <w:rFonts w:ascii="MS Gothic" w:eastAsia="MS Gothic" w:hAnsi="MS Gothic" w:cstheme="minorHAnsi" w:hint="eastAsia"/>
                    <w:sz w:val="20"/>
                    <w:szCs w:val="20"/>
                  </w:rPr>
                  <w:t>☐</w:t>
                </w:r>
              </w:p>
            </w:tc>
          </w:sdtContent>
        </w:sdt>
        <w:tc>
          <w:tcPr>
            <w:tcW w:w="1701" w:type="dxa"/>
            <w:shd w:val="clear" w:color="auto" w:fill="F2F2F2" w:themeFill="background1" w:themeFillShade="F2"/>
          </w:tcPr>
          <w:p w14:paraId="77EC117D" w14:textId="18ED9553" w:rsidR="00A34048" w:rsidRPr="003565F9" w:rsidRDefault="00A34048" w:rsidP="00A34048">
            <w:pPr>
              <w:rPr>
                <w:rFonts w:cstheme="minorHAnsi"/>
                <w:sz w:val="18"/>
                <w:szCs w:val="20"/>
              </w:rPr>
            </w:pPr>
            <w:r>
              <w:rPr>
                <w:rFonts w:ascii="Calibri" w:eastAsia="Times New Roman" w:hAnsi="Calibri" w:cs="Calibri"/>
                <w:color w:val="000000"/>
                <w:sz w:val="18"/>
                <w:szCs w:val="20"/>
                <w:lang w:val="en-ZA"/>
              </w:rPr>
              <w:t>Services</w:t>
            </w:r>
          </w:p>
        </w:tc>
        <w:tc>
          <w:tcPr>
            <w:tcW w:w="4768" w:type="dxa"/>
          </w:tcPr>
          <w:p w14:paraId="3667EAC9" w14:textId="77777777" w:rsidR="00A34048" w:rsidRPr="003565F9" w:rsidRDefault="00A34048" w:rsidP="00A34048">
            <w:pPr>
              <w:rPr>
                <w:rFonts w:cstheme="minorHAnsi"/>
                <w:sz w:val="18"/>
                <w:szCs w:val="20"/>
              </w:rPr>
            </w:pPr>
          </w:p>
        </w:tc>
      </w:tr>
      <w:tr w:rsidR="003565F9" w:rsidRPr="00F16B29" w14:paraId="4FE3140E"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604317F9" w14:textId="77777777" w:rsidR="003565F9" w:rsidRPr="003565F9" w:rsidRDefault="003565F9" w:rsidP="00D030C7">
            <w:pPr>
              <w:rPr>
                <w:rFonts w:eastAsia="Calibri" w:cstheme="minorHAnsi"/>
                <w:sz w:val="20"/>
                <w:szCs w:val="20"/>
              </w:rPr>
            </w:pPr>
          </w:p>
        </w:tc>
        <w:tc>
          <w:tcPr>
            <w:tcW w:w="425" w:type="dxa"/>
            <w:vMerge/>
            <w:vAlign w:val="center"/>
          </w:tcPr>
          <w:p w14:paraId="08FB848D"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3418C793" w14:textId="77777777" w:rsidR="003565F9" w:rsidRPr="003565F9" w:rsidRDefault="003565F9" w:rsidP="00D030C7">
            <w:pPr>
              <w:rPr>
                <w:rFonts w:cstheme="minorHAnsi"/>
                <w:sz w:val="18"/>
                <w:szCs w:val="20"/>
              </w:rPr>
            </w:pPr>
            <w:r w:rsidRPr="003565F9">
              <w:rPr>
                <w:rFonts w:ascii="Calibri" w:eastAsia="Times New Roman" w:hAnsi="Calibri" w:cs="Calibri"/>
                <w:color w:val="000000"/>
                <w:sz w:val="18"/>
                <w:szCs w:val="20"/>
                <w:lang w:val="en-ZA"/>
              </w:rPr>
              <w:t>Location</w:t>
            </w:r>
          </w:p>
        </w:tc>
        <w:tc>
          <w:tcPr>
            <w:tcW w:w="4768" w:type="dxa"/>
          </w:tcPr>
          <w:p w14:paraId="35AD2EA4" w14:textId="77777777" w:rsidR="003565F9" w:rsidRPr="003565F9" w:rsidRDefault="003565F9" w:rsidP="00D030C7">
            <w:pPr>
              <w:rPr>
                <w:rFonts w:cstheme="minorHAnsi"/>
                <w:sz w:val="18"/>
                <w:szCs w:val="20"/>
              </w:rPr>
            </w:pPr>
          </w:p>
        </w:tc>
      </w:tr>
      <w:tr w:rsidR="003565F9" w:rsidRPr="00F16B29" w14:paraId="647F9F1D"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55854C0E" w14:textId="77777777" w:rsidR="003565F9" w:rsidRPr="003565F9" w:rsidRDefault="003565F9" w:rsidP="00D030C7">
            <w:pPr>
              <w:rPr>
                <w:rFonts w:eastAsia="Calibri" w:cstheme="minorHAnsi"/>
                <w:sz w:val="20"/>
                <w:szCs w:val="20"/>
              </w:rPr>
            </w:pPr>
          </w:p>
        </w:tc>
        <w:tc>
          <w:tcPr>
            <w:tcW w:w="425" w:type="dxa"/>
            <w:vMerge/>
            <w:vAlign w:val="center"/>
          </w:tcPr>
          <w:p w14:paraId="75C38F4C"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6A5D4B1F" w14:textId="77777777" w:rsidR="003565F9" w:rsidRPr="003565F9" w:rsidRDefault="003565F9" w:rsidP="00D030C7">
            <w:pPr>
              <w:rPr>
                <w:rFonts w:cstheme="minorHAnsi"/>
                <w:sz w:val="18"/>
                <w:szCs w:val="20"/>
              </w:rPr>
            </w:pPr>
            <w:r w:rsidRPr="003565F9">
              <w:rPr>
                <w:rFonts w:cstheme="minorHAnsi"/>
                <w:sz w:val="18"/>
                <w:szCs w:val="20"/>
              </w:rPr>
              <w:t>Years</w:t>
            </w:r>
          </w:p>
        </w:tc>
        <w:tc>
          <w:tcPr>
            <w:tcW w:w="4768" w:type="dxa"/>
          </w:tcPr>
          <w:p w14:paraId="1817CF7D" w14:textId="77777777" w:rsidR="003565F9" w:rsidRPr="003565F9" w:rsidRDefault="003565F9" w:rsidP="00D030C7">
            <w:pPr>
              <w:rPr>
                <w:rFonts w:cstheme="minorHAnsi"/>
                <w:sz w:val="18"/>
                <w:szCs w:val="20"/>
              </w:rPr>
            </w:pPr>
          </w:p>
        </w:tc>
      </w:tr>
      <w:tr w:rsidR="003565F9" w:rsidRPr="00F16B29" w14:paraId="56E9DC9E"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0F07F7ED" w14:textId="77777777" w:rsidR="003565F9" w:rsidRPr="003565F9" w:rsidRDefault="003565F9" w:rsidP="00D030C7">
            <w:pPr>
              <w:rPr>
                <w:rFonts w:eastAsia="Calibri" w:cstheme="minorHAnsi"/>
                <w:sz w:val="20"/>
                <w:szCs w:val="20"/>
              </w:rPr>
            </w:pPr>
          </w:p>
        </w:tc>
        <w:tc>
          <w:tcPr>
            <w:tcW w:w="425" w:type="dxa"/>
            <w:vMerge/>
            <w:vAlign w:val="center"/>
          </w:tcPr>
          <w:p w14:paraId="3FBEF126"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1B362589" w14:textId="77777777" w:rsidR="003565F9" w:rsidRPr="003565F9" w:rsidRDefault="003565F9" w:rsidP="00D030C7">
            <w:pPr>
              <w:rPr>
                <w:rFonts w:cstheme="minorHAnsi"/>
                <w:sz w:val="18"/>
                <w:szCs w:val="20"/>
              </w:rPr>
            </w:pPr>
            <w:r w:rsidRPr="003565F9">
              <w:rPr>
                <w:rFonts w:cstheme="minorHAnsi"/>
                <w:sz w:val="18"/>
                <w:szCs w:val="20"/>
              </w:rPr>
              <w:t>Target population</w:t>
            </w:r>
          </w:p>
        </w:tc>
        <w:tc>
          <w:tcPr>
            <w:tcW w:w="4768" w:type="dxa"/>
          </w:tcPr>
          <w:p w14:paraId="074AAD5F" w14:textId="77777777" w:rsidR="003565F9" w:rsidRPr="003565F9" w:rsidRDefault="003565F9" w:rsidP="00D030C7">
            <w:pPr>
              <w:rPr>
                <w:rFonts w:cstheme="minorHAnsi"/>
                <w:sz w:val="18"/>
                <w:szCs w:val="20"/>
              </w:rPr>
            </w:pPr>
          </w:p>
        </w:tc>
      </w:tr>
      <w:tr w:rsidR="003565F9" w:rsidRPr="00F16B29" w14:paraId="75090C74"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64C181B2" w14:textId="77777777" w:rsidR="003565F9" w:rsidRPr="003565F9" w:rsidRDefault="003565F9" w:rsidP="00D030C7">
            <w:pPr>
              <w:rPr>
                <w:rFonts w:eastAsia="Calibri" w:cstheme="minorHAnsi"/>
                <w:sz w:val="20"/>
                <w:szCs w:val="20"/>
              </w:rPr>
            </w:pPr>
          </w:p>
        </w:tc>
        <w:tc>
          <w:tcPr>
            <w:tcW w:w="425" w:type="dxa"/>
            <w:vMerge/>
            <w:vAlign w:val="center"/>
          </w:tcPr>
          <w:p w14:paraId="6E9983DF"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1264E5AB" w14:textId="10D87ACD" w:rsidR="003565F9" w:rsidRPr="003565F9" w:rsidRDefault="003565F9" w:rsidP="00D030C7">
            <w:pPr>
              <w:rPr>
                <w:rFonts w:cstheme="minorHAnsi"/>
                <w:sz w:val="18"/>
                <w:szCs w:val="20"/>
              </w:rPr>
            </w:pPr>
            <w:r>
              <w:rPr>
                <w:rFonts w:cstheme="minorHAnsi"/>
                <w:sz w:val="18"/>
                <w:szCs w:val="20"/>
              </w:rPr>
              <w:t>Online reach</w:t>
            </w:r>
          </w:p>
        </w:tc>
        <w:tc>
          <w:tcPr>
            <w:tcW w:w="4768" w:type="dxa"/>
          </w:tcPr>
          <w:p w14:paraId="43CB9B13" w14:textId="77777777" w:rsidR="003565F9" w:rsidRPr="003565F9" w:rsidRDefault="003565F9" w:rsidP="00D030C7">
            <w:pPr>
              <w:rPr>
                <w:rFonts w:cstheme="minorHAnsi"/>
                <w:sz w:val="18"/>
                <w:szCs w:val="20"/>
              </w:rPr>
            </w:pPr>
          </w:p>
        </w:tc>
      </w:tr>
      <w:tr w:rsidR="00A34048" w:rsidRPr="00F16B29" w14:paraId="484BF679" w14:textId="77777777" w:rsidTr="003565F9">
        <w:tblPrEx>
          <w:tblCellMar>
            <w:top w:w="0" w:type="dxa"/>
            <w:bottom w:w="0" w:type="dxa"/>
          </w:tblCellMar>
        </w:tblPrEx>
        <w:trPr>
          <w:trHeight w:val="55"/>
        </w:trPr>
        <w:tc>
          <w:tcPr>
            <w:tcW w:w="2122" w:type="dxa"/>
            <w:vMerge w:val="restart"/>
            <w:shd w:val="clear" w:color="auto" w:fill="F2F2F2" w:themeFill="background1" w:themeFillShade="F2"/>
          </w:tcPr>
          <w:p w14:paraId="57F46140" w14:textId="79F02021" w:rsidR="00A34048" w:rsidRPr="003565F9" w:rsidRDefault="00A34048" w:rsidP="00A34048">
            <w:pPr>
              <w:rPr>
                <w:rFonts w:cstheme="minorHAnsi"/>
                <w:sz w:val="20"/>
                <w:szCs w:val="20"/>
              </w:rPr>
            </w:pPr>
            <w:r>
              <w:rPr>
                <w:rFonts w:eastAsia="Calibri"/>
                <w:sz w:val="20"/>
                <w:szCs w:val="20"/>
              </w:rPr>
              <w:t>C</w:t>
            </w:r>
            <w:r w:rsidRPr="003565F9">
              <w:rPr>
                <w:rFonts w:eastAsia="Calibri"/>
                <w:sz w:val="20"/>
                <w:szCs w:val="20"/>
              </w:rPr>
              <w:t>ommodities</w:t>
            </w:r>
          </w:p>
        </w:tc>
        <w:sdt>
          <w:sdtPr>
            <w:rPr>
              <w:rFonts w:cstheme="minorHAnsi"/>
              <w:sz w:val="20"/>
              <w:szCs w:val="20"/>
            </w:rPr>
            <w:id w:val="-295765875"/>
            <w14:checkbox>
              <w14:checked w14:val="0"/>
              <w14:checkedState w14:val="2612" w14:font="MS Gothic"/>
              <w14:uncheckedState w14:val="2610" w14:font="MS Gothic"/>
            </w14:checkbox>
          </w:sdtPr>
          <w:sdtEndPr/>
          <w:sdtContent>
            <w:tc>
              <w:tcPr>
                <w:tcW w:w="425" w:type="dxa"/>
                <w:vMerge w:val="restart"/>
                <w:vAlign w:val="center"/>
              </w:tcPr>
              <w:p w14:paraId="5543C46B" w14:textId="77777777" w:rsidR="00A34048" w:rsidRPr="003565F9" w:rsidRDefault="00A34048" w:rsidP="00A34048">
                <w:pPr>
                  <w:jc w:val="center"/>
                  <w:rPr>
                    <w:rFonts w:cstheme="minorHAnsi"/>
                    <w:sz w:val="20"/>
                    <w:szCs w:val="20"/>
                  </w:rPr>
                </w:pPr>
                <w:r w:rsidRPr="003565F9">
                  <w:rPr>
                    <w:rFonts w:ascii="MS Gothic" w:eastAsia="MS Gothic" w:hAnsi="MS Gothic" w:cstheme="minorHAnsi" w:hint="eastAsia"/>
                    <w:sz w:val="20"/>
                    <w:szCs w:val="20"/>
                  </w:rPr>
                  <w:t>☐</w:t>
                </w:r>
              </w:p>
            </w:tc>
          </w:sdtContent>
        </w:sdt>
        <w:tc>
          <w:tcPr>
            <w:tcW w:w="1701" w:type="dxa"/>
            <w:shd w:val="clear" w:color="auto" w:fill="F2F2F2" w:themeFill="background1" w:themeFillShade="F2"/>
          </w:tcPr>
          <w:p w14:paraId="23D3137E" w14:textId="62D51346" w:rsidR="00A34048" w:rsidRPr="003565F9" w:rsidRDefault="00A34048" w:rsidP="00A34048">
            <w:pPr>
              <w:rPr>
                <w:rFonts w:cstheme="minorHAnsi"/>
                <w:sz w:val="18"/>
                <w:szCs w:val="20"/>
              </w:rPr>
            </w:pPr>
            <w:r>
              <w:rPr>
                <w:rFonts w:ascii="Calibri" w:eastAsia="Times New Roman" w:hAnsi="Calibri" w:cs="Calibri"/>
                <w:color w:val="000000"/>
                <w:sz w:val="18"/>
                <w:szCs w:val="20"/>
                <w:lang w:val="en-ZA"/>
              </w:rPr>
              <w:t>Services</w:t>
            </w:r>
          </w:p>
        </w:tc>
        <w:tc>
          <w:tcPr>
            <w:tcW w:w="4768" w:type="dxa"/>
          </w:tcPr>
          <w:p w14:paraId="739F7B59" w14:textId="77777777" w:rsidR="00A34048" w:rsidRPr="003565F9" w:rsidRDefault="00A34048" w:rsidP="00A34048">
            <w:pPr>
              <w:rPr>
                <w:rFonts w:cstheme="minorHAnsi"/>
                <w:sz w:val="18"/>
                <w:szCs w:val="20"/>
              </w:rPr>
            </w:pPr>
          </w:p>
        </w:tc>
      </w:tr>
      <w:tr w:rsidR="003565F9" w:rsidRPr="00F16B29" w14:paraId="60E5B740"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253B6496" w14:textId="77777777" w:rsidR="003565F9" w:rsidRPr="003565F9" w:rsidRDefault="003565F9" w:rsidP="00D030C7">
            <w:pPr>
              <w:rPr>
                <w:rFonts w:eastAsia="Calibri" w:cstheme="minorHAnsi"/>
                <w:sz w:val="20"/>
                <w:szCs w:val="20"/>
              </w:rPr>
            </w:pPr>
          </w:p>
        </w:tc>
        <w:tc>
          <w:tcPr>
            <w:tcW w:w="425" w:type="dxa"/>
            <w:vMerge/>
            <w:vAlign w:val="center"/>
          </w:tcPr>
          <w:p w14:paraId="728EA628"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65893A4D" w14:textId="77777777" w:rsidR="003565F9" w:rsidRPr="003565F9" w:rsidRDefault="003565F9" w:rsidP="00D030C7">
            <w:pPr>
              <w:rPr>
                <w:rFonts w:cstheme="minorHAnsi"/>
                <w:sz w:val="18"/>
                <w:szCs w:val="20"/>
              </w:rPr>
            </w:pPr>
            <w:r w:rsidRPr="003565F9">
              <w:rPr>
                <w:rFonts w:ascii="Calibri" w:eastAsia="Times New Roman" w:hAnsi="Calibri" w:cs="Calibri"/>
                <w:color w:val="000000"/>
                <w:sz w:val="18"/>
                <w:szCs w:val="20"/>
                <w:lang w:val="en-ZA"/>
              </w:rPr>
              <w:t>Location</w:t>
            </w:r>
          </w:p>
        </w:tc>
        <w:tc>
          <w:tcPr>
            <w:tcW w:w="4768" w:type="dxa"/>
          </w:tcPr>
          <w:p w14:paraId="5C8E79DB" w14:textId="77777777" w:rsidR="003565F9" w:rsidRPr="003565F9" w:rsidRDefault="003565F9" w:rsidP="00D030C7">
            <w:pPr>
              <w:rPr>
                <w:rFonts w:cstheme="minorHAnsi"/>
                <w:sz w:val="18"/>
                <w:szCs w:val="20"/>
              </w:rPr>
            </w:pPr>
          </w:p>
        </w:tc>
      </w:tr>
      <w:tr w:rsidR="003565F9" w:rsidRPr="00F16B29" w14:paraId="60E8F1C5"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67B3F348" w14:textId="77777777" w:rsidR="003565F9" w:rsidRPr="003565F9" w:rsidRDefault="003565F9" w:rsidP="00D030C7">
            <w:pPr>
              <w:rPr>
                <w:rFonts w:eastAsia="Calibri" w:cstheme="minorHAnsi"/>
                <w:sz w:val="20"/>
                <w:szCs w:val="20"/>
              </w:rPr>
            </w:pPr>
          </w:p>
        </w:tc>
        <w:tc>
          <w:tcPr>
            <w:tcW w:w="425" w:type="dxa"/>
            <w:vMerge/>
            <w:vAlign w:val="center"/>
          </w:tcPr>
          <w:p w14:paraId="7D88F39C"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09F69B71" w14:textId="77777777" w:rsidR="003565F9" w:rsidRPr="003565F9" w:rsidRDefault="003565F9" w:rsidP="00D030C7">
            <w:pPr>
              <w:rPr>
                <w:rFonts w:cstheme="minorHAnsi"/>
                <w:sz w:val="18"/>
                <w:szCs w:val="20"/>
              </w:rPr>
            </w:pPr>
            <w:r w:rsidRPr="003565F9">
              <w:rPr>
                <w:rFonts w:cstheme="minorHAnsi"/>
                <w:sz w:val="18"/>
                <w:szCs w:val="20"/>
              </w:rPr>
              <w:t>Years</w:t>
            </w:r>
          </w:p>
        </w:tc>
        <w:tc>
          <w:tcPr>
            <w:tcW w:w="4768" w:type="dxa"/>
          </w:tcPr>
          <w:p w14:paraId="54B5E397" w14:textId="77777777" w:rsidR="003565F9" w:rsidRPr="003565F9" w:rsidRDefault="003565F9" w:rsidP="00D030C7">
            <w:pPr>
              <w:rPr>
                <w:rFonts w:cstheme="minorHAnsi"/>
                <w:sz w:val="18"/>
                <w:szCs w:val="20"/>
              </w:rPr>
            </w:pPr>
          </w:p>
        </w:tc>
      </w:tr>
      <w:tr w:rsidR="003565F9" w:rsidRPr="00F16B29" w14:paraId="67E4B1B3"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638FEB34" w14:textId="77777777" w:rsidR="003565F9" w:rsidRPr="003565F9" w:rsidRDefault="003565F9" w:rsidP="00D030C7">
            <w:pPr>
              <w:rPr>
                <w:rFonts w:eastAsia="Calibri" w:cstheme="minorHAnsi"/>
                <w:sz w:val="20"/>
                <w:szCs w:val="20"/>
              </w:rPr>
            </w:pPr>
          </w:p>
        </w:tc>
        <w:tc>
          <w:tcPr>
            <w:tcW w:w="425" w:type="dxa"/>
            <w:vMerge/>
            <w:vAlign w:val="center"/>
          </w:tcPr>
          <w:p w14:paraId="233F2586"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488F5447" w14:textId="77777777" w:rsidR="003565F9" w:rsidRPr="003565F9" w:rsidRDefault="003565F9" w:rsidP="00D030C7">
            <w:pPr>
              <w:rPr>
                <w:rFonts w:cstheme="minorHAnsi"/>
                <w:sz w:val="18"/>
                <w:szCs w:val="20"/>
              </w:rPr>
            </w:pPr>
            <w:r w:rsidRPr="003565F9">
              <w:rPr>
                <w:rFonts w:cstheme="minorHAnsi"/>
                <w:sz w:val="18"/>
                <w:szCs w:val="20"/>
              </w:rPr>
              <w:t>Target population</w:t>
            </w:r>
          </w:p>
        </w:tc>
        <w:tc>
          <w:tcPr>
            <w:tcW w:w="4768" w:type="dxa"/>
          </w:tcPr>
          <w:p w14:paraId="3DA11663" w14:textId="77777777" w:rsidR="003565F9" w:rsidRPr="003565F9" w:rsidRDefault="003565F9" w:rsidP="00D030C7">
            <w:pPr>
              <w:rPr>
                <w:rFonts w:cstheme="minorHAnsi"/>
                <w:sz w:val="18"/>
                <w:szCs w:val="20"/>
              </w:rPr>
            </w:pPr>
          </w:p>
        </w:tc>
      </w:tr>
      <w:tr w:rsidR="003565F9" w:rsidRPr="00F16B29" w14:paraId="207DBBDA"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4B8202C8" w14:textId="77777777" w:rsidR="003565F9" w:rsidRPr="003565F9" w:rsidRDefault="003565F9" w:rsidP="00D030C7">
            <w:pPr>
              <w:rPr>
                <w:rFonts w:eastAsia="Calibri" w:cstheme="minorHAnsi"/>
                <w:sz w:val="20"/>
                <w:szCs w:val="20"/>
              </w:rPr>
            </w:pPr>
          </w:p>
        </w:tc>
        <w:tc>
          <w:tcPr>
            <w:tcW w:w="425" w:type="dxa"/>
            <w:vMerge/>
            <w:vAlign w:val="center"/>
          </w:tcPr>
          <w:p w14:paraId="55B19BEE" w14:textId="77777777" w:rsidR="003565F9" w:rsidRPr="003565F9" w:rsidRDefault="003565F9" w:rsidP="003565F9">
            <w:pPr>
              <w:jc w:val="center"/>
              <w:rPr>
                <w:rFonts w:cstheme="minorHAnsi"/>
                <w:sz w:val="20"/>
                <w:szCs w:val="20"/>
              </w:rPr>
            </w:pPr>
          </w:p>
        </w:tc>
        <w:tc>
          <w:tcPr>
            <w:tcW w:w="1701" w:type="dxa"/>
            <w:shd w:val="clear" w:color="auto" w:fill="F2F2F2" w:themeFill="background1" w:themeFillShade="F2"/>
          </w:tcPr>
          <w:p w14:paraId="19B7DB2C" w14:textId="77777777" w:rsidR="003565F9" w:rsidRPr="003565F9" w:rsidRDefault="003565F9" w:rsidP="00D030C7">
            <w:pPr>
              <w:rPr>
                <w:rFonts w:cstheme="minorHAnsi"/>
                <w:sz w:val="18"/>
                <w:szCs w:val="20"/>
              </w:rPr>
            </w:pPr>
            <w:proofErr w:type="spellStart"/>
            <w:r w:rsidRPr="003565F9">
              <w:rPr>
                <w:rFonts w:cstheme="minorHAnsi"/>
                <w:sz w:val="18"/>
                <w:szCs w:val="20"/>
              </w:rPr>
              <w:t>Particpants</w:t>
            </w:r>
            <w:proofErr w:type="spellEnd"/>
            <w:r w:rsidRPr="003565F9">
              <w:rPr>
                <w:rFonts w:cstheme="minorHAnsi"/>
                <w:sz w:val="18"/>
                <w:szCs w:val="20"/>
              </w:rPr>
              <w:t xml:space="preserve"> reached</w:t>
            </w:r>
          </w:p>
        </w:tc>
        <w:tc>
          <w:tcPr>
            <w:tcW w:w="4768" w:type="dxa"/>
          </w:tcPr>
          <w:p w14:paraId="3D5FD511" w14:textId="77777777" w:rsidR="003565F9" w:rsidRPr="003565F9" w:rsidRDefault="003565F9" w:rsidP="00D030C7">
            <w:pPr>
              <w:rPr>
                <w:rFonts w:cstheme="minorHAnsi"/>
                <w:sz w:val="18"/>
                <w:szCs w:val="20"/>
              </w:rPr>
            </w:pPr>
          </w:p>
        </w:tc>
      </w:tr>
      <w:tr w:rsidR="00A34048" w:rsidRPr="00F16B29" w14:paraId="798E0560" w14:textId="77777777" w:rsidTr="003565F9">
        <w:tblPrEx>
          <w:tblCellMar>
            <w:top w:w="0" w:type="dxa"/>
            <w:bottom w:w="0" w:type="dxa"/>
          </w:tblCellMar>
        </w:tblPrEx>
        <w:trPr>
          <w:trHeight w:val="55"/>
        </w:trPr>
        <w:tc>
          <w:tcPr>
            <w:tcW w:w="2122" w:type="dxa"/>
            <w:vMerge w:val="restart"/>
            <w:shd w:val="clear" w:color="auto" w:fill="F2F2F2" w:themeFill="background1" w:themeFillShade="F2"/>
          </w:tcPr>
          <w:p w14:paraId="2540367C" w14:textId="4BEB3CFF" w:rsidR="00A34048" w:rsidRPr="003565F9" w:rsidRDefault="00A34048" w:rsidP="00A34048">
            <w:pPr>
              <w:rPr>
                <w:rFonts w:cstheme="minorHAnsi"/>
                <w:sz w:val="20"/>
                <w:szCs w:val="20"/>
              </w:rPr>
            </w:pPr>
            <w:r w:rsidRPr="003565F9">
              <w:rPr>
                <w:sz w:val="20"/>
                <w:szCs w:val="20"/>
              </w:rPr>
              <w:t>GBV and human rights</w:t>
            </w:r>
          </w:p>
        </w:tc>
        <w:sdt>
          <w:sdtPr>
            <w:rPr>
              <w:rFonts w:cstheme="minorHAnsi"/>
              <w:sz w:val="20"/>
              <w:szCs w:val="20"/>
            </w:rPr>
            <w:id w:val="946281157"/>
            <w14:checkbox>
              <w14:checked w14:val="0"/>
              <w14:checkedState w14:val="2612" w14:font="MS Gothic"/>
              <w14:uncheckedState w14:val="2610" w14:font="MS Gothic"/>
            </w14:checkbox>
          </w:sdtPr>
          <w:sdtEndPr/>
          <w:sdtContent>
            <w:tc>
              <w:tcPr>
                <w:tcW w:w="425" w:type="dxa"/>
                <w:vMerge w:val="restart"/>
                <w:vAlign w:val="center"/>
              </w:tcPr>
              <w:p w14:paraId="2B76F5BC" w14:textId="77777777" w:rsidR="00A34048" w:rsidRPr="003565F9" w:rsidRDefault="00A34048" w:rsidP="00A34048">
                <w:pPr>
                  <w:jc w:val="center"/>
                  <w:rPr>
                    <w:rFonts w:cstheme="minorHAnsi"/>
                    <w:sz w:val="20"/>
                    <w:szCs w:val="20"/>
                  </w:rPr>
                </w:pPr>
                <w:r w:rsidRPr="003565F9">
                  <w:rPr>
                    <w:rFonts w:ascii="MS Gothic" w:eastAsia="MS Gothic" w:hAnsi="MS Gothic" w:cstheme="minorHAnsi" w:hint="eastAsia"/>
                    <w:sz w:val="20"/>
                    <w:szCs w:val="20"/>
                  </w:rPr>
                  <w:t>☐</w:t>
                </w:r>
              </w:p>
            </w:tc>
          </w:sdtContent>
        </w:sdt>
        <w:tc>
          <w:tcPr>
            <w:tcW w:w="1701" w:type="dxa"/>
            <w:shd w:val="clear" w:color="auto" w:fill="F2F2F2" w:themeFill="background1" w:themeFillShade="F2"/>
          </w:tcPr>
          <w:p w14:paraId="0DBDFA1A" w14:textId="023CD3B5" w:rsidR="00A34048" w:rsidRPr="003565F9" w:rsidRDefault="00A34048" w:rsidP="00A34048">
            <w:pPr>
              <w:rPr>
                <w:rFonts w:cstheme="minorHAnsi"/>
                <w:sz w:val="18"/>
                <w:szCs w:val="20"/>
              </w:rPr>
            </w:pPr>
            <w:r>
              <w:rPr>
                <w:rFonts w:ascii="Calibri" w:eastAsia="Times New Roman" w:hAnsi="Calibri" w:cs="Calibri"/>
                <w:color w:val="000000"/>
                <w:sz w:val="18"/>
                <w:szCs w:val="20"/>
                <w:lang w:val="en-ZA"/>
              </w:rPr>
              <w:t>Services</w:t>
            </w:r>
          </w:p>
        </w:tc>
        <w:tc>
          <w:tcPr>
            <w:tcW w:w="4768" w:type="dxa"/>
          </w:tcPr>
          <w:p w14:paraId="4C3071E4" w14:textId="77777777" w:rsidR="00A34048" w:rsidRPr="003565F9" w:rsidRDefault="00A34048" w:rsidP="00A34048">
            <w:pPr>
              <w:rPr>
                <w:rFonts w:cstheme="minorHAnsi"/>
                <w:sz w:val="18"/>
                <w:szCs w:val="20"/>
              </w:rPr>
            </w:pPr>
          </w:p>
        </w:tc>
      </w:tr>
      <w:tr w:rsidR="003565F9" w:rsidRPr="00F16B29" w14:paraId="4D2BA810"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58713400" w14:textId="77777777" w:rsidR="003565F9" w:rsidRPr="003565F9" w:rsidRDefault="003565F9" w:rsidP="00D030C7">
            <w:pPr>
              <w:rPr>
                <w:rFonts w:eastAsia="Calibri" w:cstheme="minorHAnsi"/>
                <w:sz w:val="20"/>
                <w:szCs w:val="20"/>
              </w:rPr>
            </w:pPr>
          </w:p>
        </w:tc>
        <w:tc>
          <w:tcPr>
            <w:tcW w:w="425" w:type="dxa"/>
            <w:vMerge/>
          </w:tcPr>
          <w:p w14:paraId="09E4D538" w14:textId="77777777" w:rsidR="003565F9" w:rsidRPr="003565F9" w:rsidRDefault="003565F9" w:rsidP="00D030C7">
            <w:pPr>
              <w:jc w:val="center"/>
              <w:rPr>
                <w:rFonts w:cstheme="minorHAnsi"/>
                <w:sz w:val="20"/>
                <w:szCs w:val="20"/>
              </w:rPr>
            </w:pPr>
          </w:p>
        </w:tc>
        <w:tc>
          <w:tcPr>
            <w:tcW w:w="1701" w:type="dxa"/>
            <w:shd w:val="clear" w:color="auto" w:fill="F2F2F2" w:themeFill="background1" w:themeFillShade="F2"/>
          </w:tcPr>
          <w:p w14:paraId="2AD48A6E" w14:textId="77777777" w:rsidR="003565F9" w:rsidRPr="003565F9" w:rsidRDefault="003565F9" w:rsidP="00D030C7">
            <w:pPr>
              <w:rPr>
                <w:rFonts w:cstheme="minorHAnsi"/>
                <w:sz w:val="18"/>
                <w:szCs w:val="20"/>
              </w:rPr>
            </w:pPr>
            <w:r w:rsidRPr="003565F9">
              <w:rPr>
                <w:rFonts w:ascii="Calibri" w:eastAsia="Times New Roman" w:hAnsi="Calibri" w:cs="Calibri"/>
                <w:color w:val="000000"/>
                <w:sz w:val="18"/>
                <w:szCs w:val="20"/>
                <w:lang w:val="en-ZA"/>
              </w:rPr>
              <w:t>Location</w:t>
            </w:r>
          </w:p>
        </w:tc>
        <w:tc>
          <w:tcPr>
            <w:tcW w:w="4768" w:type="dxa"/>
          </w:tcPr>
          <w:p w14:paraId="36CF6392" w14:textId="77777777" w:rsidR="003565F9" w:rsidRPr="003565F9" w:rsidRDefault="003565F9" w:rsidP="00D030C7">
            <w:pPr>
              <w:rPr>
                <w:rFonts w:cstheme="minorHAnsi"/>
                <w:sz w:val="18"/>
                <w:szCs w:val="20"/>
              </w:rPr>
            </w:pPr>
          </w:p>
        </w:tc>
      </w:tr>
      <w:tr w:rsidR="003565F9" w:rsidRPr="00F16B29" w14:paraId="610AA18F"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1EDB475B" w14:textId="77777777" w:rsidR="003565F9" w:rsidRPr="003565F9" w:rsidRDefault="003565F9" w:rsidP="00D030C7">
            <w:pPr>
              <w:rPr>
                <w:rFonts w:eastAsia="Calibri" w:cstheme="minorHAnsi"/>
                <w:sz w:val="20"/>
                <w:szCs w:val="20"/>
              </w:rPr>
            </w:pPr>
          </w:p>
        </w:tc>
        <w:tc>
          <w:tcPr>
            <w:tcW w:w="425" w:type="dxa"/>
            <w:vMerge/>
          </w:tcPr>
          <w:p w14:paraId="5D4D23DB" w14:textId="77777777" w:rsidR="003565F9" w:rsidRPr="003565F9" w:rsidRDefault="003565F9" w:rsidP="00D030C7">
            <w:pPr>
              <w:jc w:val="center"/>
              <w:rPr>
                <w:rFonts w:cstheme="minorHAnsi"/>
                <w:sz w:val="20"/>
                <w:szCs w:val="20"/>
              </w:rPr>
            </w:pPr>
          </w:p>
        </w:tc>
        <w:tc>
          <w:tcPr>
            <w:tcW w:w="1701" w:type="dxa"/>
            <w:shd w:val="clear" w:color="auto" w:fill="F2F2F2" w:themeFill="background1" w:themeFillShade="F2"/>
          </w:tcPr>
          <w:p w14:paraId="7365726E" w14:textId="77777777" w:rsidR="003565F9" w:rsidRPr="003565F9" w:rsidRDefault="003565F9" w:rsidP="00D030C7">
            <w:pPr>
              <w:rPr>
                <w:rFonts w:cstheme="minorHAnsi"/>
                <w:sz w:val="18"/>
                <w:szCs w:val="20"/>
              </w:rPr>
            </w:pPr>
            <w:r w:rsidRPr="003565F9">
              <w:rPr>
                <w:rFonts w:cstheme="minorHAnsi"/>
                <w:sz w:val="18"/>
                <w:szCs w:val="20"/>
              </w:rPr>
              <w:t>Years</w:t>
            </w:r>
          </w:p>
        </w:tc>
        <w:tc>
          <w:tcPr>
            <w:tcW w:w="4768" w:type="dxa"/>
          </w:tcPr>
          <w:p w14:paraId="15E3D90E" w14:textId="77777777" w:rsidR="003565F9" w:rsidRPr="003565F9" w:rsidRDefault="003565F9" w:rsidP="00D030C7">
            <w:pPr>
              <w:rPr>
                <w:rFonts w:cstheme="minorHAnsi"/>
                <w:sz w:val="18"/>
                <w:szCs w:val="20"/>
              </w:rPr>
            </w:pPr>
          </w:p>
        </w:tc>
      </w:tr>
      <w:tr w:rsidR="003565F9" w:rsidRPr="00F16B29" w14:paraId="50FFB135"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6FE4E2FB" w14:textId="77777777" w:rsidR="003565F9" w:rsidRPr="003565F9" w:rsidRDefault="003565F9" w:rsidP="00D030C7">
            <w:pPr>
              <w:rPr>
                <w:rFonts w:eastAsia="Calibri" w:cstheme="minorHAnsi"/>
                <w:sz w:val="20"/>
                <w:szCs w:val="20"/>
              </w:rPr>
            </w:pPr>
          </w:p>
        </w:tc>
        <w:tc>
          <w:tcPr>
            <w:tcW w:w="425" w:type="dxa"/>
            <w:vMerge/>
          </w:tcPr>
          <w:p w14:paraId="3AE4B6F0" w14:textId="77777777" w:rsidR="003565F9" w:rsidRPr="003565F9" w:rsidRDefault="003565F9" w:rsidP="00D030C7">
            <w:pPr>
              <w:jc w:val="center"/>
              <w:rPr>
                <w:rFonts w:cstheme="minorHAnsi"/>
                <w:sz w:val="20"/>
                <w:szCs w:val="20"/>
              </w:rPr>
            </w:pPr>
          </w:p>
        </w:tc>
        <w:tc>
          <w:tcPr>
            <w:tcW w:w="1701" w:type="dxa"/>
            <w:shd w:val="clear" w:color="auto" w:fill="F2F2F2" w:themeFill="background1" w:themeFillShade="F2"/>
          </w:tcPr>
          <w:p w14:paraId="734AE37C" w14:textId="77777777" w:rsidR="003565F9" w:rsidRPr="003565F9" w:rsidRDefault="003565F9" w:rsidP="00D030C7">
            <w:pPr>
              <w:rPr>
                <w:rFonts w:cstheme="minorHAnsi"/>
                <w:sz w:val="18"/>
                <w:szCs w:val="20"/>
              </w:rPr>
            </w:pPr>
            <w:r w:rsidRPr="003565F9">
              <w:rPr>
                <w:rFonts w:cstheme="minorHAnsi"/>
                <w:sz w:val="18"/>
                <w:szCs w:val="20"/>
              </w:rPr>
              <w:t>Target population</w:t>
            </w:r>
          </w:p>
        </w:tc>
        <w:tc>
          <w:tcPr>
            <w:tcW w:w="4768" w:type="dxa"/>
          </w:tcPr>
          <w:p w14:paraId="1B060522" w14:textId="77777777" w:rsidR="003565F9" w:rsidRPr="003565F9" w:rsidRDefault="003565F9" w:rsidP="00D030C7">
            <w:pPr>
              <w:rPr>
                <w:rFonts w:cstheme="minorHAnsi"/>
                <w:sz w:val="18"/>
                <w:szCs w:val="20"/>
              </w:rPr>
            </w:pPr>
          </w:p>
        </w:tc>
      </w:tr>
      <w:tr w:rsidR="003565F9" w:rsidRPr="00F16B29" w14:paraId="58343595" w14:textId="77777777" w:rsidTr="003565F9">
        <w:tblPrEx>
          <w:tblCellMar>
            <w:top w:w="0" w:type="dxa"/>
            <w:bottom w:w="0" w:type="dxa"/>
          </w:tblCellMar>
        </w:tblPrEx>
        <w:trPr>
          <w:trHeight w:val="55"/>
        </w:trPr>
        <w:tc>
          <w:tcPr>
            <w:tcW w:w="2122" w:type="dxa"/>
            <w:vMerge/>
            <w:shd w:val="clear" w:color="auto" w:fill="F2F2F2" w:themeFill="background1" w:themeFillShade="F2"/>
          </w:tcPr>
          <w:p w14:paraId="7C3E1F82" w14:textId="77777777" w:rsidR="003565F9" w:rsidRPr="003565F9" w:rsidRDefault="003565F9" w:rsidP="00D030C7">
            <w:pPr>
              <w:rPr>
                <w:rFonts w:eastAsia="Calibri" w:cstheme="minorHAnsi"/>
                <w:sz w:val="20"/>
                <w:szCs w:val="20"/>
              </w:rPr>
            </w:pPr>
          </w:p>
        </w:tc>
        <w:tc>
          <w:tcPr>
            <w:tcW w:w="425" w:type="dxa"/>
            <w:vMerge/>
          </w:tcPr>
          <w:p w14:paraId="764BB596" w14:textId="77777777" w:rsidR="003565F9" w:rsidRPr="003565F9" w:rsidRDefault="003565F9" w:rsidP="00D030C7">
            <w:pPr>
              <w:jc w:val="center"/>
              <w:rPr>
                <w:rFonts w:cstheme="minorHAnsi"/>
                <w:sz w:val="20"/>
                <w:szCs w:val="20"/>
              </w:rPr>
            </w:pPr>
          </w:p>
        </w:tc>
        <w:tc>
          <w:tcPr>
            <w:tcW w:w="1701" w:type="dxa"/>
            <w:shd w:val="clear" w:color="auto" w:fill="F2F2F2" w:themeFill="background1" w:themeFillShade="F2"/>
          </w:tcPr>
          <w:p w14:paraId="518222F8" w14:textId="77777777" w:rsidR="003565F9" w:rsidRPr="003565F9" w:rsidRDefault="003565F9" w:rsidP="00D030C7">
            <w:pPr>
              <w:rPr>
                <w:rFonts w:cstheme="minorHAnsi"/>
                <w:sz w:val="18"/>
                <w:szCs w:val="20"/>
              </w:rPr>
            </w:pPr>
            <w:proofErr w:type="spellStart"/>
            <w:r w:rsidRPr="003565F9">
              <w:rPr>
                <w:rFonts w:cstheme="minorHAnsi"/>
                <w:sz w:val="18"/>
                <w:szCs w:val="20"/>
              </w:rPr>
              <w:t>Particpants</w:t>
            </w:r>
            <w:proofErr w:type="spellEnd"/>
            <w:r w:rsidRPr="003565F9">
              <w:rPr>
                <w:rFonts w:cstheme="minorHAnsi"/>
                <w:sz w:val="18"/>
                <w:szCs w:val="20"/>
              </w:rPr>
              <w:t xml:space="preserve"> reached</w:t>
            </w:r>
          </w:p>
        </w:tc>
        <w:tc>
          <w:tcPr>
            <w:tcW w:w="4768" w:type="dxa"/>
          </w:tcPr>
          <w:p w14:paraId="08845818" w14:textId="77777777" w:rsidR="003565F9" w:rsidRPr="003565F9" w:rsidRDefault="003565F9" w:rsidP="00D030C7">
            <w:pPr>
              <w:rPr>
                <w:rFonts w:cstheme="minorHAnsi"/>
                <w:sz w:val="18"/>
                <w:szCs w:val="20"/>
              </w:rPr>
            </w:pPr>
          </w:p>
        </w:tc>
      </w:tr>
    </w:tbl>
    <w:p w14:paraId="441D78A7" w14:textId="77777777" w:rsidR="001E0B17" w:rsidRDefault="001E0B17" w:rsidP="006777CA">
      <w:pPr>
        <w:spacing w:after="0"/>
        <w:jc w:val="both"/>
      </w:pPr>
    </w:p>
    <w:tbl>
      <w:tblPr>
        <w:tblStyle w:val="TableGrid"/>
        <w:tblW w:w="0" w:type="auto"/>
        <w:tblCellMar>
          <w:top w:w="57" w:type="dxa"/>
          <w:bottom w:w="57" w:type="dxa"/>
        </w:tblCellMar>
        <w:tblLook w:val="04A0" w:firstRow="1" w:lastRow="0" w:firstColumn="1" w:lastColumn="0" w:noHBand="0" w:noVBand="1"/>
      </w:tblPr>
      <w:tblGrid>
        <w:gridCol w:w="458"/>
        <w:gridCol w:w="8558"/>
      </w:tblGrid>
      <w:tr w:rsidR="00E47787" w14:paraId="4196AC83" w14:textId="77777777" w:rsidTr="00D030C7">
        <w:tc>
          <w:tcPr>
            <w:tcW w:w="9016" w:type="dxa"/>
            <w:gridSpan w:val="2"/>
            <w:shd w:val="clear" w:color="auto" w:fill="D9D9D9" w:themeFill="background1" w:themeFillShade="D9"/>
          </w:tcPr>
          <w:p w14:paraId="552683AF" w14:textId="37ABAC2A" w:rsidR="00E47787" w:rsidRDefault="00E47787" w:rsidP="005C05CD">
            <w:pPr>
              <w:pStyle w:val="Heading1"/>
              <w:outlineLvl w:val="0"/>
            </w:pPr>
            <w:bookmarkStart w:id="15" w:name="_Toc205301128"/>
            <w:r w:rsidRPr="00E47787">
              <w:lastRenderedPageBreak/>
              <w:t>Monitoring Systems</w:t>
            </w:r>
            <w:bookmarkEnd w:id="15"/>
          </w:p>
        </w:tc>
      </w:tr>
      <w:tr w:rsidR="00E47787" w14:paraId="76BDA391" w14:textId="77777777" w:rsidTr="00D030C7">
        <w:tc>
          <w:tcPr>
            <w:tcW w:w="9016" w:type="dxa"/>
            <w:gridSpan w:val="2"/>
            <w:shd w:val="clear" w:color="auto" w:fill="F2F2F2" w:themeFill="background1" w:themeFillShade="F2"/>
          </w:tcPr>
          <w:p w14:paraId="1E9818D8" w14:textId="23B628DF" w:rsidR="00E47787" w:rsidRPr="004D0D26" w:rsidRDefault="00E47787" w:rsidP="00E47787">
            <w:pPr>
              <w:spacing w:after="120"/>
              <w:rPr>
                <w:rFonts w:ascii="‡}çRˇ" w:hAnsi="‡}çRˇ" w:cs="‡}çRˇ"/>
              </w:rPr>
            </w:pPr>
            <w:r w:rsidRPr="004D0D26">
              <w:rPr>
                <w:rFonts w:ascii="‡}çRˇ" w:hAnsi="‡}çRˇ" w:cs="‡}çRˇ"/>
              </w:rPr>
              <w:t xml:space="preserve">Describe the organisation’s monitoring systems, data collection tools and reporting capacity </w:t>
            </w:r>
            <w:r>
              <w:rPr>
                <w:rFonts w:ascii="‡}çRˇ" w:hAnsi="‡}çRˇ" w:cs="‡}çRˇ"/>
              </w:rPr>
              <w:t>including</w:t>
            </w:r>
            <w:r w:rsidRPr="004D0D26">
              <w:rPr>
                <w:rFonts w:ascii="‡}çRˇ" w:hAnsi="‡}çRˇ" w:cs="‡}çRˇ"/>
              </w:rPr>
              <w:t xml:space="preserve"> </w:t>
            </w:r>
            <w:r w:rsidRPr="004D0D26">
              <w:t>experience in managing digitised monitoring</w:t>
            </w:r>
            <w:r w:rsidRPr="004D0D26">
              <w:rPr>
                <w:spacing w:val="-12"/>
              </w:rPr>
              <w:t xml:space="preserve"> </w:t>
            </w:r>
            <w:r w:rsidRPr="004D0D26">
              <w:t>and</w:t>
            </w:r>
            <w:r w:rsidRPr="004D0D26">
              <w:rPr>
                <w:spacing w:val="-11"/>
              </w:rPr>
              <w:t xml:space="preserve"> </w:t>
            </w:r>
            <w:r w:rsidRPr="004D0D26">
              <w:t xml:space="preserve">evaluation </w:t>
            </w:r>
            <w:r w:rsidRPr="004D0D26">
              <w:rPr>
                <w:spacing w:val="-2"/>
              </w:rPr>
              <w:t xml:space="preserve">systems </w:t>
            </w:r>
            <w:r>
              <w:rPr>
                <w:spacing w:val="-2"/>
              </w:rPr>
              <w:t xml:space="preserve">(also </w:t>
            </w:r>
            <w:r w:rsidRPr="004D0D26">
              <w:rPr>
                <w:spacing w:val="-2"/>
              </w:rPr>
              <w:t xml:space="preserve">provide examples of </w:t>
            </w:r>
            <w:r>
              <w:rPr>
                <w:spacing w:val="-2"/>
              </w:rPr>
              <w:t xml:space="preserve">the </w:t>
            </w:r>
            <w:r w:rsidRPr="004D0D26">
              <w:rPr>
                <w:spacing w:val="-2"/>
              </w:rPr>
              <w:t xml:space="preserve">digital monitoring systems </w:t>
            </w:r>
            <w:r>
              <w:rPr>
                <w:spacing w:val="-2"/>
              </w:rPr>
              <w:t>used)</w:t>
            </w:r>
            <w:r>
              <w:rPr>
                <w:spacing w:val="-2"/>
                <w:sz w:val="20"/>
                <w:szCs w:val="20"/>
              </w:rPr>
              <w:t xml:space="preserve">. </w:t>
            </w:r>
          </w:p>
          <w:p w14:paraId="1CF8255A" w14:textId="77777777" w:rsidR="00E47787" w:rsidRPr="006D1984" w:rsidRDefault="00E47787" w:rsidP="00D030C7">
            <w:pPr>
              <w:spacing w:before="120"/>
              <w:jc w:val="both"/>
              <w:rPr>
                <w:rFonts w:cstheme="minorHAnsi"/>
                <w:b/>
                <w:i/>
              </w:rPr>
            </w:pPr>
            <w:r w:rsidRPr="006D1984">
              <w:rPr>
                <w:rFonts w:cstheme="minorHAnsi"/>
                <w:b/>
                <w:i/>
              </w:rPr>
              <w:t xml:space="preserve">Maximum </w:t>
            </w:r>
            <w:r>
              <w:rPr>
                <w:rFonts w:cstheme="minorHAnsi"/>
                <w:b/>
                <w:i/>
              </w:rPr>
              <w:t>1</w:t>
            </w:r>
            <w:r w:rsidRPr="006D1984">
              <w:rPr>
                <w:rFonts w:cstheme="minorHAnsi"/>
                <w:b/>
                <w:i/>
              </w:rPr>
              <w:t xml:space="preserve"> Page</w:t>
            </w:r>
          </w:p>
        </w:tc>
      </w:tr>
      <w:tr w:rsidR="00E47787" w14:paraId="73E7BFBB" w14:textId="77777777" w:rsidTr="00D030C7">
        <w:tc>
          <w:tcPr>
            <w:tcW w:w="9016" w:type="dxa"/>
            <w:gridSpan w:val="2"/>
          </w:tcPr>
          <w:p w14:paraId="6438E284" w14:textId="77777777" w:rsidR="00E47787" w:rsidRDefault="00E47787" w:rsidP="00D030C7"/>
          <w:p w14:paraId="7556D112" w14:textId="77777777" w:rsidR="00E47787" w:rsidRDefault="00E47787" w:rsidP="00D030C7"/>
          <w:p w14:paraId="1E9F87B1" w14:textId="77777777" w:rsidR="00E47787" w:rsidRDefault="00E47787" w:rsidP="00D030C7"/>
          <w:p w14:paraId="6925575B" w14:textId="77777777" w:rsidR="00E47787" w:rsidRDefault="00E47787" w:rsidP="00D030C7"/>
          <w:p w14:paraId="589537E4" w14:textId="77777777" w:rsidR="00E47787" w:rsidRDefault="00E47787" w:rsidP="00D030C7"/>
          <w:p w14:paraId="6F8E0D00" w14:textId="77777777" w:rsidR="00E47787" w:rsidRDefault="00E47787" w:rsidP="00D030C7"/>
          <w:p w14:paraId="3795BDC6" w14:textId="77777777" w:rsidR="00E47787" w:rsidRDefault="00E47787" w:rsidP="00D030C7"/>
          <w:p w14:paraId="069E29AD" w14:textId="77777777" w:rsidR="00E47787" w:rsidRDefault="00E47787" w:rsidP="00D030C7"/>
          <w:p w14:paraId="7CB19607" w14:textId="77777777" w:rsidR="00E47787" w:rsidRDefault="00E47787" w:rsidP="00D030C7"/>
          <w:p w14:paraId="43D595FC" w14:textId="77777777" w:rsidR="00E47787" w:rsidRDefault="00E47787" w:rsidP="00D030C7">
            <w:pPr>
              <w:rPr>
                <w:rFonts w:cstheme="minorHAnsi"/>
              </w:rPr>
            </w:pPr>
          </w:p>
        </w:tc>
      </w:tr>
      <w:tr w:rsidR="00E47787" w:rsidRPr="00413CB6" w14:paraId="4FBD9B0B" w14:textId="77777777" w:rsidTr="00D030C7">
        <w:sdt>
          <w:sdtPr>
            <w:rPr>
              <w:rFonts w:cstheme="minorHAnsi"/>
              <w:b/>
              <w:color w:val="009DDB" w:themeColor="accent3"/>
              <w:sz w:val="28"/>
            </w:rPr>
            <w:id w:val="-1039668180"/>
            <w14:checkbox>
              <w14:checked w14:val="0"/>
              <w14:checkedState w14:val="2612" w14:font="MS Gothic"/>
              <w14:uncheckedState w14:val="2610" w14:font="MS Gothic"/>
            </w14:checkbox>
          </w:sdtPr>
          <w:sdtEndPr/>
          <w:sdtContent>
            <w:tc>
              <w:tcPr>
                <w:tcW w:w="458" w:type="dxa"/>
                <w:vAlign w:val="center"/>
              </w:tcPr>
              <w:p w14:paraId="652F1309" w14:textId="77777777" w:rsidR="00E47787" w:rsidRPr="00413CB6" w:rsidRDefault="00E47787" w:rsidP="00D030C7">
                <w:pPr>
                  <w:rPr>
                    <w:rFonts w:cstheme="minorHAnsi"/>
                    <w:b/>
                    <w:color w:val="009DDB" w:themeColor="accent3"/>
                    <w:sz w:val="28"/>
                  </w:rPr>
                </w:pPr>
                <w:r w:rsidRPr="00413CB6">
                  <w:rPr>
                    <w:rFonts w:ascii="Segoe UI Symbol" w:eastAsia="MS Gothic" w:hAnsi="Segoe UI Symbol" w:cs="Segoe UI Symbol"/>
                    <w:b/>
                    <w:color w:val="009DDB" w:themeColor="accent3"/>
                    <w:sz w:val="28"/>
                  </w:rPr>
                  <w:t>☐</w:t>
                </w:r>
              </w:p>
            </w:tc>
          </w:sdtContent>
        </w:sdt>
        <w:tc>
          <w:tcPr>
            <w:tcW w:w="8558" w:type="dxa"/>
            <w:vAlign w:val="center"/>
          </w:tcPr>
          <w:p w14:paraId="249DAB33" w14:textId="12E76ADF" w:rsidR="00E47787" w:rsidRPr="005C05CD" w:rsidRDefault="00E47787" w:rsidP="00D030C7">
            <w:pPr>
              <w:rPr>
                <w:rFonts w:cstheme="minorHAnsi"/>
                <w:b/>
                <w:color w:val="009DDB" w:themeColor="accent3"/>
              </w:rPr>
            </w:pPr>
            <w:r w:rsidRPr="005C05CD">
              <w:rPr>
                <w:rFonts w:cstheme="minorHAnsi"/>
                <w:b/>
                <w:color w:val="009DDB" w:themeColor="accent3"/>
              </w:rPr>
              <w:t>Provide up-to-date Monitoring and Evaluation framework and/or policies and procedures as Annex 11</w:t>
            </w:r>
          </w:p>
        </w:tc>
      </w:tr>
    </w:tbl>
    <w:p w14:paraId="39AA6ADF" w14:textId="77777777" w:rsidR="001E0B17" w:rsidRDefault="001E0B17" w:rsidP="006777CA">
      <w:pPr>
        <w:spacing w:after="0"/>
        <w:jc w:val="both"/>
      </w:pPr>
    </w:p>
    <w:tbl>
      <w:tblPr>
        <w:tblStyle w:val="TableGrid"/>
        <w:tblW w:w="0" w:type="auto"/>
        <w:tblCellMar>
          <w:top w:w="57" w:type="dxa"/>
          <w:bottom w:w="57" w:type="dxa"/>
        </w:tblCellMar>
        <w:tblLook w:val="04A0" w:firstRow="1" w:lastRow="0" w:firstColumn="1" w:lastColumn="0" w:noHBand="0" w:noVBand="1"/>
      </w:tblPr>
      <w:tblGrid>
        <w:gridCol w:w="458"/>
        <w:gridCol w:w="1097"/>
        <w:gridCol w:w="4394"/>
        <w:gridCol w:w="1417"/>
        <w:gridCol w:w="1650"/>
      </w:tblGrid>
      <w:tr w:rsidR="00E47787" w14:paraId="78FCE14B" w14:textId="77777777" w:rsidTr="00D030C7">
        <w:tc>
          <w:tcPr>
            <w:tcW w:w="9016" w:type="dxa"/>
            <w:gridSpan w:val="5"/>
            <w:shd w:val="clear" w:color="auto" w:fill="D9D9D9" w:themeFill="background1" w:themeFillShade="D9"/>
          </w:tcPr>
          <w:p w14:paraId="17F3A490" w14:textId="11E5B923" w:rsidR="00E47787" w:rsidRDefault="00E47787" w:rsidP="005C05CD">
            <w:pPr>
              <w:pStyle w:val="Heading1"/>
              <w:outlineLvl w:val="0"/>
            </w:pPr>
            <w:bookmarkStart w:id="16" w:name="_Toc153451364"/>
            <w:bookmarkStart w:id="17" w:name="_Toc205301129"/>
            <w:r>
              <w:t>PARTNERSHIPS</w:t>
            </w:r>
            <w:bookmarkEnd w:id="16"/>
            <w:bookmarkEnd w:id="17"/>
          </w:p>
        </w:tc>
      </w:tr>
      <w:tr w:rsidR="00E47787" w14:paraId="10BBCD63" w14:textId="77777777" w:rsidTr="00D030C7">
        <w:tc>
          <w:tcPr>
            <w:tcW w:w="9016" w:type="dxa"/>
            <w:gridSpan w:val="5"/>
            <w:shd w:val="clear" w:color="auto" w:fill="F2F2F2" w:themeFill="background1" w:themeFillShade="F2"/>
          </w:tcPr>
          <w:p w14:paraId="198EA77B" w14:textId="487E63EF" w:rsidR="00E47787" w:rsidRPr="006D1984" w:rsidRDefault="00316506" w:rsidP="00316506">
            <w:pPr>
              <w:jc w:val="both"/>
              <w:rPr>
                <w:rFonts w:cstheme="minorHAnsi"/>
                <w:b/>
                <w:i/>
              </w:rPr>
            </w:pPr>
            <w:r>
              <w:t xml:space="preserve">Provide information on your relationships and links with the </w:t>
            </w:r>
            <w:r w:rsidRPr="00316506">
              <w:rPr>
                <w:b/>
              </w:rPr>
              <w:t xml:space="preserve">Department of Health, Department of </w:t>
            </w:r>
            <w:r w:rsidR="000E1A7D">
              <w:rPr>
                <w:b/>
              </w:rPr>
              <w:t>Basic Education</w:t>
            </w:r>
            <w:r>
              <w:rPr>
                <w:b/>
              </w:rPr>
              <w:t xml:space="preserve">, </w:t>
            </w:r>
            <w:r w:rsidR="00381D56">
              <w:rPr>
                <w:b/>
              </w:rPr>
              <w:t xml:space="preserve">and/ or </w:t>
            </w:r>
            <w:r w:rsidRPr="00316506">
              <w:rPr>
                <w:b/>
              </w:rPr>
              <w:t>Department of Social Development</w:t>
            </w:r>
            <w:r>
              <w:t xml:space="preserve"> in the geographical area/s you are applying for. Please use the table below.</w:t>
            </w:r>
          </w:p>
        </w:tc>
      </w:tr>
      <w:tr w:rsidR="00A34048" w:rsidRPr="00A34048" w14:paraId="765523AE" w14:textId="77777777" w:rsidTr="00A34048">
        <w:trPr>
          <w:trHeight w:val="340"/>
        </w:trPr>
        <w:tc>
          <w:tcPr>
            <w:tcW w:w="1555" w:type="dxa"/>
            <w:gridSpan w:val="2"/>
            <w:shd w:val="clear" w:color="auto" w:fill="D9D9D9" w:themeFill="background1" w:themeFillShade="D9"/>
            <w:vAlign w:val="center"/>
          </w:tcPr>
          <w:p w14:paraId="435FC446" w14:textId="5395F74E" w:rsidR="00A34048" w:rsidRPr="00A34048" w:rsidRDefault="00A34048" w:rsidP="00A34048">
            <w:pPr>
              <w:rPr>
                <w:rFonts w:cstheme="minorHAnsi"/>
                <w:b/>
                <w:sz w:val="20"/>
              </w:rPr>
            </w:pPr>
            <w:r w:rsidRPr="00A34048">
              <w:rPr>
                <w:rFonts w:cstheme="minorHAnsi"/>
                <w:b/>
                <w:sz w:val="20"/>
              </w:rPr>
              <w:t>ROLE PLAYER</w:t>
            </w:r>
          </w:p>
        </w:tc>
        <w:tc>
          <w:tcPr>
            <w:tcW w:w="4394" w:type="dxa"/>
            <w:shd w:val="clear" w:color="auto" w:fill="D9D9D9" w:themeFill="background1" w:themeFillShade="D9"/>
            <w:vAlign w:val="center"/>
          </w:tcPr>
          <w:p w14:paraId="7C0DAA40" w14:textId="5FE01AAD" w:rsidR="00A34048" w:rsidRPr="00A34048" w:rsidRDefault="00A34048" w:rsidP="00A34048">
            <w:pPr>
              <w:rPr>
                <w:rFonts w:cstheme="minorHAnsi"/>
                <w:b/>
                <w:sz w:val="20"/>
              </w:rPr>
            </w:pPr>
            <w:r w:rsidRPr="00A34048">
              <w:rPr>
                <w:rFonts w:cstheme="minorHAnsi"/>
                <w:b/>
                <w:sz w:val="20"/>
              </w:rPr>
              <w:t>DESCRIPTION OF RELATIONSHIP</w:t>
            </w:r>
          </w:p>
        </w:tc>
        <w:tc>
          <w:tcPr>
            <w:tcW w:w="1417" w:type="dxa"/>
            <w:shd w:val="clear" w:color="auto" w:fill="D9D9D9" w:themeFill="background1" w:themeFillShade="D9"/>
            <w:vAlign w:val="center"/>
          </w:tcPr>
          <w:p w14:paraId="5454918A" w14:textId="2C047203" w:rsidR="00A34048" w:rsidRPr="00A34048" w:rsidRDefault="00A34048" w:rsidP="00A34048">
            <w:pPr>
              <w:jc w:val="center"/>
              <w:rPr>
                <w:rFonts w:cstheme="minorHAnsi"/>
                <w:b/>
                <w:sz w:val="20"/>
              </w:rPr>
            </w:pPr>
            <w:r w:rsidRPr="00A34048">
              <w:rPr>
                <w:rFonts w:cstheme="minorHAnsi"/>
                <w:b/>
                <w:sz w:val="20"/>
              </w:rPr>
              <w:t>MOU OR SLA</w:t>
            </w:r>
            <w:r>
              <w:rPr>
                <w:rFonts w:cstheme="minorHAnsi"/>
                <w:b/>
                <w:sz w:val="20"/>
              </w:rPr>
              <w:t xml:space="preserve"> IN PLACE?</w:t>
            </w:r>
          </w:p>
        </w:tc>
        <w:tc>
          <w:tcPr>
            <w:tcW w:w="1650" w:type="dxa"/>
            <w:shd w:val="clear" w:color="auto" w:fill="D9D9D9" w:themeFill="background1" w:themeFillShade="D9"/>
            <w:vAlign w:val="center"/>
          </w:tcPr>
          <w:p w14:paraId="2D141422" w14:textId="34ECDD29" w:rsidR="00A34048" w:rsidRPr="00A34048" w:rsidRDefault="00A34048" w:rsidP="00A34048">
            <w:pPr>
              <w:jc w:val="center"/>
              <w:rPr>
                <w:rFonts w:cstheme="minorHAnsi"/>
                <w:b/>
                <w:sz w:val="20"/>
              </w:rPr>
            </w:pPr>
            <w:r w:rsidRPr="00A34048">
              <w:rPr>
                <w:rFonts w:cstheme="minorHAnsi"/>
                <w:b/>
                <w:sz w:val="20"/>
              </w:rPr>
              <w:t xml:space="preserve">PERIOD </w:t>
            </w:r>
            <w:r>
              <w:rPr>
                <w:rFonts w:cstheme="minorHAnsi"/>
                <w:b/>
                <w:sz w:val="20"/>
              </w:rPr>
              <w:t>OF MOU/SLA</w:t>
            </w:r>
          </w:p>
        </w:tc>
      </w:tr>
      <w:tr w:rsidR="00A34048" w14:paraId="2B641FC7" w14:textId="77777777" w:rsidTr="00A34048">
        <w:trPr>
          <w:trHeight w:val="227"/>
        </w:trPr>
        <w:tc>
          <w:tcPr>
            <w:tcW w:w="1555" w:type="dxa"/>
            <w:gridSpan w:val="2"/>
          </w:tcPr>
          <w:p w14:paraId="4B994DCD" w14:textId="77777777" w:rsidR="00A34048" w:rsidRPr="00A34048" w:rsidRDefault="00A34048" w:rsidP="00D030C7">
            <w:pPr>
              <w:rPr>
                <w:sz w:val="20"/>
              </w:rPr>
            </w:pPr>
          </w:p>
        </w:tc>
        <w:tc>
          <w:tcPr>
            <w:tcW w:w="4394" w:type="dxa"/>
          </w:tcPr>
          <w:p w14:paraId="534A95E0" w14:textId="77777777" w:rsidR="00A34048" w:rsidRPr="00A34048" w:rsidRDefault="00A34048" w:rsidP="00D030C7">
            <w:pPr>
              <w:rPr>
                <w:sz w:val="20"/>
              </w:rPr>
            </w:pPr>
          </w:p>
        </w:tc>
        <w:sdt>
          <w:sdtPr>
            <w:rPr>
              <w:rFonts w:cstheme="minorHAnsi"/>
              <w:sz w:val="20"/>
              <w:szCs w:val="20"/>
            </w:rPr>
            <w:id w:val="1258106334"/>
            <w14:checkbox>
              <w14:checked w14:val="0"/>
              <w14:checkedState w14:val="2612" w14:font="MS Gothic"/>
              <w14:uncheckedState w14:val="2610" w14:font="MS Gothic"/>
            </w14:checkbox>
          </w:sdtPr>
          <w:sdtEndPr/>
          <w:sdtContent>
            <w:tc>
              <w:tcPr>
                <w:tcW w:w="1417" w:type="dxa"/>
              </w:tcPr>
              <w:p w14:paraId="6F649B7F" w14:textId="366717AF" w:rsidR="00A34048" w:rsidRPr="00A34048" w:rsidRDefault="00A34048" w:rsidP="00A34048">
                <w:pPr>
                  <w:jc w:val="center"/>
                  <w:rPr>
                    <w:sz w:val="20"/>
                  </w:rPr>
                </w:pPr>
                <w:r>
                  <w:rPr>
                    <w:rFonts w:ascii="MS Gothic" w:eastAsia="MS Gothic" w:hAnsi="MS Gothic" w:cstheme="minorHAnsi" w:hint="eastAsia"/>
                    <w:sz w:val="20"/>
                    <w:szCs w:val="20"/>
                  </w:rPr>
                  <w:t>☐</w:t>
                </w:r>
              </w:p>
            </w:tc>
          </w:sdtContent>
        </w:sdt>
        <w:tc>
          <w:tcPr>
            <w:tcW w:w="1650" w:type="dxa"/>
          </w:tcPr>
          <w:p w14:paraId="2135E377" w14:textId="3AB1A1CF" w:rsidR="00A34048" w:rsidRPr="00A34048" w:rsidRDefault="00A34048" w:rsidP="00A34048">
            <w:pPr>
              <w:jc w:val="center"/>
              <w:rPr>
                <w:sz w:val="20"/>
              </w:rPr>
            </w:pPr>
          </w:p>
        </w:tc>
      </w:tr>
      <w:tr w:rsidR="00A34048" w14:paraId="69E4FC30" w14:textId="77777777" w:rsidTr="00A34048">
        <w:trPr>
          <w:trHeight w:val="227"/>
        </w:trPr>
        <w:tc>
          <w:tcPr>
            <w:tcW w:w="1555" w:type="dxa"/>
            <w:gridSpan w:val="2"/>
          </w:tcPr>
          <w:p w14:paraId="3CC26DC7" w14:textId="77777777" w:rsidR="00A34048" w:rsidRPr="00A34048" w:rsidRDefault="00A34048" w:rsidP="00D030C7">
            <w:pPr>
              <w:rPr>
                <w:sz w:val="20"/>
              </w:rPr>
            </w:pPr>
          </w:p>
        </w:tc>
        <w:tc>
          <w:tcPr>
            <w:tcW w:w="4394" w:type="dxa"/>
          </w:tcPr>
          <w:p w14:paraId="09FA3C12" w14:textId="77777777" w:rsidR="00A34048" w:rsidRPr="00A34048" w:rsidRDefault="00A34048" w:rsidP="00D030C7">
            <w:pPr>
              <w:rPr>
                <w:sz w:val="20"/>
              </w:rPr>
            </w:pPr>
          </w:p>
        </w:tc>
        <w:sdt>
          <w:sdtPr>
            <w:rPr>
              <w:rFonts w:cstheme="minorHAnsi"/>
              <w:sz w:val="20"/>
              <w:szCs w:val="20"/>
            </w:rPr>
            <w:id w:val="-2041574458"/>
            <w14:checkbox>
              <w14:checked w14:val="0"/>
              <w14:checkedState w14:val="2612" w14:font="MS Gothic"/>
              <w14:uncheckedState w14:val="2610" w14:font="MS Gothic"/>
            </w14:checkbox>
          </w:sdtPr>
          <w:sdtEndPr/>
          <w:sdtContent>
            <w:tc>
              <w:tcPr>
                <w:tcW w:w="1417" w:type="dxa"/>
              </w:tcPr>
              <w:p w14:paraId="5FDF2AAC" w14:textId="431A36AF" w:rsidR="00A34048" w:rsidRPr="00A34048" w:rsidRDefault="00A34048" w:rsidP="00A34048">
                <w:pPr>
                  <w:jc w:val="center"/>
                  <w:rPr>
                    <w:sz w:val="20"/>
                  </w:rPr>
                </w:pPr>
                <w:r>
                  <w:rPr>
                    <w:rFonts w:ascii="MS Gothic" w:eastAsia="MS Gothic" w:hAnsi="MS Gothic" w:cstheme="minorHAnsi" w:hint="eastAsia"/>
                    <w:sz w:val="20"/>
                    <w:szCs w:val="20"/>
                  </w:rPr>
                  <w:t>☐</w:t>
                </w:r>
              </w:p>
            </w:tc>
          </w:sdtContent>
        </w:sdt>
        <w:tc>
          <w:tcPr>
            <w:tcW w:w="1650" w:type="dxa"/>
          </w:tcPr>
          <w:p w14:paraId="3B23DD13" w14:textId="3375797D" w:rsidR="00A34048" w:rsidRPr="00A34048" w:rsidRDefault="00A34048" w:rsidP="00A34048">
            <w:pPr>
              <w:jc w:val="center"/>
              <w:rPr>
                <w:sz w:val="20"/>
              </w:rPr>
            </w:pPr>
          </w:p>
        </w:tc>
      </w:tr>
      <w:tr w:rsidR="00A34048" w14:paraId="26E1F666" w14:textId="77777777" w:rsidTr="00A34048">
        <w:trPr>
          <w:trHeight w:val="227"/>
        </w:trPr>
        <w:tc>
          <w:tcPr>
            <w:tcW w:w="1555" w:type="dxa"/>
            <w:gridSpan w:val="2"/>
          </w:tcPr>
          <w:p w14:paraId="422CD118" w14:textId="77777777" w:rsidR="00A34048" w:rsidRPr="00A34048" w:rsidRDefault="00A34048" w:rsidP="00D030C7">
            <w:pPr>
              <w:rPr>
                <w:sz w:val="20"/>
              </w:rPr>
            </w:pPr>
          </w:p>
        </w:tc>
        <w:tc>
          <w:tcPr>
            <w:tcW w:w="4394" w:type="dxa"/>
          </w:tcPr>
          <w:p w14:paraId="4C5E573E" w14:textId="77777777" w:rsidR="00A34048" w:rsidRPr="00A34048" w:rsidRDefault="00A34048" w:rsidP="00D030C7">
            <w:pPr>
              <w:rPr>
                <w:sz w:val="20"/>
              </w:rPr>
            </w:pPr>
          </w:p>
        </w:tc>
        <w:sdt>
          <w:sdtPr>
            <w:rPr>
              <w:rFonts w:cstheme="minorHAnsi"/>
              <w:sz w:val="20"/>
              <w:szCs w:val="20"/>
            </w:rPr>
            <w:id w:val="-1298146644"/>
            <w14:checkbox>
              <w14:checked w14:val="0"/>
              <w14:checkedState w14:val="2612" w14:font="MS Gothic"/>
              <w14:uncheckedState w14:val="2610" w14:font="MS Gothic"/>
            </w14:checkbox>
          </w:sdtPr>
          <w:sdtEndPr/>
          <w:sdtContent>
            <w:tc>
              <w:tcPr>
                <w:tcW w:w="1417" w:type="dxa"/>
              </w:tcPr>
              <w:p w14:paraId="5A45B0FA" w14:textId="08AE7675" w:rsidR="00A34048" w:rsidRPr="00A34048" w:rsidRDefault="00A34048" w:rsidP="00A34048">
                <w:pPr>
                  <w:jc w:val="center"/>
                  <w:rPr>
                    <w:sz w:val="20"/>
                  </w:rPr>
                </w:pPr>
                <w:r>
                  <w:rPr>
                    <w:rFonts w:ascii="MS Gothic" w:eastAsia="MS Gothic" w:hAnsi="MS Gothic" w:cstheme="minorHAnsi" w:hint="eastAsia"/>
                    <w:sz w:val="20"/>
                    <w:szCs w:val="20"/>
                  </w:rPr>
                  <w:t>☐</w:t>
                </w:r>
              </w:p>
            </w:tc>
          </w:sdtContent>
        </w:sdt>
        <w:tc>
          <w:tcPr>
            <w:tcW w:w="1650" w:type="dxa"/>
          </w:tcPr>
          <w:p w14:paraId="10ABB8EC" w14:textId="26D7DC58" w:rsidR="00A34048" w:rsidRPr="00A34048" w:rsidRDefault="00A34048" w:rsidP="00A34048">
            <w:pPr>
              <w:jc w:val="center"/>
              <w:rPr>
                <w:sz w:val="20"/>
              </w:rPr>
            </w:pPr>
          </w:p>
        </w:tc>
      </w:tr>
      <w:tr w:rsidR="00A34048" w14:paraId="04145308" w14:textId="77777777" w:rsidTr="00A34048">
        <w:trPr>
          <w:trHeight w:val="227"/>
        </w:trPr>
        <w:tc>
          <w:tcPr>
            <w:tcW w:w="1555" w:type="dxa"/>
            <w:gridSpan w:val="2"/>
          </w:tcPr>
          <w:p w14:paraId="5C87FBCD" w14:textId="77777777" w:rsidR="00A34048" w:rsidRPr="00A34048" w:rsidRDefault="00A34048" w:rsidP="00D030C7">
            <w:pPr>
              <w:rPr>
                <w:sz w:val="20"/>
              </w:rPr>
            </w:pPr>
          </w:p>
        </w:tc>
        <w:tc>
          <w:tcPr>
            <w:tcW w:w="4394" w:type="dxa"/>
          </w:tcPr>
          <w:p w14:paraId="67D3D7B7" w14:textId="77777777" w:rsidR="00A34048" w:rsidRPr="00A34048" w:rsidRDefault="00A34048" w:rsidP="00D030C7">
            <w:pPr>
              <w:rPr>
                <w:sz w:val="20"/>
              </w:rPr>
            </w:pPr>
          </w:p>
        </w:tc>
        <w:sdt>
          <w:sdtPr>
            <w:rPr>
              <w:rFonts w:cstheme="minorHAnsi"/>
              <w:sz w:val="20"/>
              <w:szCs w:val="20"/>
            </w:rPr>
            <w:id w:val="-307091959"/>
            <w14:checkbox>
              <w14:checked w14:val="0"/>
              <w14:checkedState w14:val="2612" w14:font="MS Gothic"/>
              <w14:uncheckedState w14:val="2610" w14:font="MS Gothic"/>
            </w14:checkbox>
          </w:sdtPr>
          <w:sdtEndPr/>
          <w:sdtContent>
            <w:tc>
              <w:tcPr>
                <w:tcW w:w="1417" w:type="dxa"/>
              </w:tcPr>
              <w:p w14:paraId="45076511" w14:textId="4828E204" w:rsidR="00A34048" w:rsidRPr="00A34048" w:rsidRDefault="00A34048" w:rsidP="00A34048">
                <w:pPr>
                  <w:jc w:val="center"/>
                  <w:rPr>
                    <w:sz w:val="20"/>
                  </w:rPr>
                </w:pPr>
                <w:r>
                  <w:rPr>
                    <w:rFonts w:ascii="MS Gothic" w:eastAsia="MS Gothic" w:hAnsi="MS Gothic" w:cstheme="minorHAnsi" w:hint="eastAsia"/>
                    <w:sz w:val="20"/>
                    <w:szCs w:val="20"/>
                  </w:rPr>
                  <w:t>☐</w:t>
                </w:r>
              </w:p>
            </w:tc>
          </w:sdtContent>
        </w:sdt>
        <w:tc>
          <w:tcPr>
            <w:tcW w:w="1650" w:type="dxa"/>
          </w:tcPr>
          <w:p w14:paraId="45B67787" w14:textId="1D36DB4E" w:rsidR="00A34048" w:rsidRPr="00A34048" w:rsidRDefault="00A34048" w:rsidP="00A34048">
            <w:pPr>
              <w:jc w:val="center"/>
              <w:rPr>
                <w:sz w:val="20"/>
              </w:rPr>
            </w:pPr>
          </w:p>
        </w:tc>
      </w:tr>
      <w:tr w:rsidR="00A34048" w14:paraId="2F1B8541" w14:textId="77777777" w:rsidTr="00A34048">
        <w:trPr>
          <w:trHeight w:val="227"/>
        </w:trPr>
        <w:tc>
          <w:tcPr>
            <w:tcW w:w="1555" w:type="dxa"/>
            <w:gridSpan w:val="2"/>
          </w:tcPr>
          <w:p w14:paraId="67C490A5" w14:textId="77777777" w:rsidR="00A34048" w:rsidRPr="00A34048" w:rsidRDefault="00A34048" w:rsidP="00D030C7">
            <w:pPr>
              <w:rPr>
                <w:sz w:val="20"/>
              </w:rPr>
            </w:pPr>
          </w:p>
        </w:tc>
        <w:tc>
          <w:tcPr>
            <w:tcW w:w="4394" w:type="dxa"/>
          </w:tcPr>
          <w:p w14:paraId="7AEDF802" w14:textId="77777777" w:rsidR="00A34048" w:rsidRPr="00A34048" w:rsidRDefault="00A34048" w:rsidP="00D030C7">
            <w:pPr>
              <w:rPr>
                <w:sz w:val="20"/>
              </w:rPr>
            </w:pPr>
          </w:p>
        </w:tc>
        <w:sdt>
          <w:sdtPr>
            <w:rPr>
              <w:rFonts w:cstheme="minorHAnsi"/>
              <w:sz w:val="20"/>
              <w:szCs w:val="20"/>
            </w:rPr>
            <w:id w:val="-939835141"/>
            <w14:checkbox>
              <w14:checked w14:val="0"/>
              <w14:checkedState w14:val="2612" w14:font="MS Gothic"/>
              <w14:uncheckedState w14:val="2610" w14:font="MS Gothic"/>
            </w14:checkbox>
          </w:sdtPr>
          <w:sdtEndPr/>
          <w:sdtContent>
            <w:tc>
              <w:tcPr>
                <w:tcW w:w="1417" w:type="dxa"/>
              </w:tcPr>
              <w:p w14:paraId="16505E6A" w14:textId="12C40EA9" w:rsidR="00A34048" w:rsidRPr="003565F9" w:rsidRDefault="003F3F28" w:rsidP="00A34048">
                <w:pPr>
                  <w:jc w:val="center"/>
                  <w:rPr>
                    <w:rFonts w:cstheme="minorHAnsi"/>
                    <w:sz w:val="20"/>
                    <w:szCs w:val="20"/>
                  </w:rPr>
                </w:pPr>
                <w:r>
                  <w:rPr>
                    <w:rFonts w:ascii="MS Gothic" w:eastAsia="MS Gothic" w:hAnsi="MS Gothic" w:cstheme="minorHAnsi" w:hint="eastAsia"/>
                    <w:sz w:val="20"/>
                    <w:szCs w:val="20"/>
                  </w:rPr>
                  <w:t>☐</w:t>
                </w:r>
              </w:p>
            </w:tc>
          </w:sdtContent>
        </w:sdt>
        <w:tc>
          <w:tcPr>
            <w:tcW w:w="1650" w:type="dxa"/>
          </w:tcPr>
          <w:p w14:paraId="2442BB63" w14:textId="77777777" w:rsidR="00A34048" w:rsidRPr="00A34048" w:rsidRDefault="00A34048" w:rsidP="00A34048">
            <w:pPr>
              <w:jc w:val="center"/>
              <w:rPr>
                <w:sz w:val="20"/>
              </w:rPr>
            </w:pPr>
          </w:p>
        </w:tc>
      </w:tr>
      <w:tr w:rsidR="003F3F28" w14:paraId="79C27016" w14:textId="77777777" w:rsidTr="00A34048">
        <w:trPr>
          <w:trHeight w:val="227"/>
        </w:trPr>
        <w:tc>
          <w:tcPr>
            <w:tcW w:w="1555" w:type="dxa"/>
            <w:gridSpan w:val="2"/>
          </w:tcPr>
          <w:p w14:paraId="7A36EE3D" w14:textId="77777777" w:rsidR="003F3F28" w:rsidRPr="00A34048" w:rsidRDefault="003F3F28" w:rsidP="00D030C7">
            <w:pPr>
              <w:rPr>
                <w:sz w:val="20"/>
              </w:rPr>
            </w:pPr>
          </w:p>
        </w:tc>
        <w:tc>
          <w:tcPr>
            <w:tcW w:w="4394" w:type="dxa"/>
          </w:tcPr>
          <w:p w14:paraId="285E99EA" w14:textId="77777777" w:rsidR="003F3F28" w:rsidRPr="00A34048" w:rsidRDefault="003F3F28" w:rsidP="00D030C7">
            <w:pPr>
              <w:rPr>
                <w:sz w:val="20"/>
              </w:rPr>
            </w:pPr>
          </w:p>
        </w:tc>
        <w:sdt>
          <w:sdtPr>
            <w:rPr>
              <w:rFonts w:cstheme="minorHAnsi"/>
              <w:sz w:val="20"/>
              <w:szCs w:val="20"/>
            </w:rPr>
            <w:id w:val="216403857"/>
            <w14:checkbox>
              <w14:checked w14:val="0"/>
              <w14:checkedState w14:val="2612" w14:font="MS Gothic"/>
              <w14:uncheckedState w14:val="2610" w14:font="MS Gothic"/>
            </w14:checkbox>
          </w:sdtPr>
          <w:sdtEndPr/>
          <w:sdtContent>
            <w:tc>
              <w:tcPr>
                <w:tcW w:w="1417" w:type="dxa"/>
              </w:tcPr>
              <w:p w14:paraId="5043744F" w14:textId="3A59644E" w:rsidR="003F3F28" w:rsidRPr="003565F9" w:rsidRDefault="003F3F28" w:rsidP="00A34048">
                <w:pPr>
                  <w:jc w:val="center"/>
                  <w:rPr>
                    <w:rFonts w:cstheme="minorHAnsi"/>
                    <w:sz w:val="20"/>
                    <w:szCs w:val="20"/>
                  </w:rPr>
                </w:pPr>
                <w:r>
                  <w:rPr>
                    <w:rFonts w:ascii="MS Gothic" w:eastAsia="MS Gothic" w:hAnsi="MS Gothic" w:cstheme="minorHAnsi" w:hint="eastAsia"/>
                    <w:sz w:val="20"/>
                    <w:szCs w:val="20"/>
                  </w:rPr>
                  <w:t>☐</w:t>
                </w:r>
              </w:p>
            </w:tc>
          </w:sdtContent>
        </w:sdt>
        <w:tc>
          <w:tcPr>
            <w:tcW w:w="1650" w:type="dxa"/>
          </w:tcPr>
          <w:p w14:paraId="46D1CD6C" w14:textId="77777777" w:rsidR="003F3F28" w:rsidRPr="00A34048" w:rsidRDefault="003F3F28" w:rsidP="00A34048">
            <w:pPr>
              <w:jc w:val="center"/>
              <w:rPr>
                <w:sz w:val="20"/>
              </w:rPr>
            </w:pPr>
          </w:p>
        </w:tc>
      </w:tr>
      <w:tr w:rsidR="00E47787" w:rsidRPr="00413CB6" w14:paraId="7FF21057" w14:textId="77777777" w:rsidTr="00D030C7">
        <w:sdt>
          <w:sdtPr>
            <w:rPr>
              <w:rFonts w:cstheme="minorHAnsi"/>
              <w:b/>
              <w:color w:val="009DDB" w:themeColor="accent3"/>
              <w:sz w:val="28"/>
            </w:rPr>
            <w:id w:val="15674034"/>
            <w14:checkbox>
              <w14:checked w14:val="0"/>
              <w14:checkedState w14:val="2612" w14:font="MS Gothic"/>
              <w14:uncheckedState w14:val="2610" w14:font="MS Gothic"/>
            </w14:checkbox>
          </w:sdtPr>
          <w:sdtEndPr/>
          <w:sdtContent>
            <w:tc>
              <w:tcPr>
                <w:tcW w:w="458" w:type="dxa"/>
                <w:vAlign w:val="center"/>
              </w:tcPr>
              <w:p w14:paraId="3B46C76B" w14:textId="77777777" w:rsidR="00E47787" w:rsidRPr="00413CB6" w:rsidRDefault="00E47787" w:rsidP="00D030C7">
                <w:pPr>
                  <w:rPr>
                    <w:rFonts w:cstheme="minorHAnsi"/>
                    <w:b/>
                    <w:color w:val="009DDB" w:themeColor="accent3"/>
                    <w:sz w:val="28"/>
                  </w:rPr>
                </w:pPr>
                <w:r w:rsidRPr="00413CB6">
                  <w:rPr>
                    <w:rFonts w:ascii="Segoe UI Symbol" w:eastAsia="MS Gothic" w:hAnsi="Segoe UI Symbol" w:cs="Segoe UI Symbol"/>
                    <w:b/>
                    <w:color w:val="009DDB" w:themeColor="accent3"/>
                    <w:sz w:val="28"/>
                  </w:rPr>
                  <w:t>☐</w:t>
                </w:r>
              </w:p>
            </w:tc>
          </w:sdtContent>
        </w:sdt>
        <w:tc>
          <w:tcPr>
            <w:tcW w:w="8558" w:type="dxa"/>
            <w:gridSpan w:val="4"/>
            <w:vAlign w:val="center"/>
          </w:tcPr>
          <w:p w14:paraId="15B33AC7" w14:textId="77777777" w:rsidR="00E47787" w:rsidRPr="005C05CD" w:rsidRDefault="00E47787" w:rsidP="00D030C7">
            <w:pPr>
              <w:rPr>
                <w:rFonts w:cstheme="minorHAnsi"/>
                <w:b/>
                <w:color w:val="009DDB" w:themeColor="accent3"/>
              </w:rPr>
            </w:pPr>
            <w:r w:rsidRPr="005C05CD">
              <w:rPr>
                <w:rFonts w:cstheme="minorHAnsi"/>
                <w:b/>
                <w:color w:val="009DDB" w:themeColor="accent3"/>
              </w:rPr>
              <w:t xml:space="preserve">Provide </w:t>
            </w:r>
            <w:r w:rsidR="003F3F28" w:rsidRPr="005C05CD">
              <w:rPr>
                <w:rFonts w:cstheme="minorHAnsi"/>
                <w:b/>
                <w:color w:val="009DDB" w:themeColor="accent3"/>
              </w:rPr>
              <w:t xml:space="preserve">the following as </w:t>
            </w:r>
            <w:r w:rsidRPr="005C05CD">
              <w:rPr>
                <w:rFonts w:cstheme="minorHAnsi"/>
                <w:b/>
                <w:color w:val="009DDB" w:themeColor="accent3"/>
              </w:rPr>
              <w:t>Annex 1</w:t>
            </w:r>
            <w:r w:rsidR="003F3F28" w:rsidRPr="005C05CD">
              <w:rPr>
                <w:rFonts w:cstheme="minorHAnsi"/>
                <w:b/>
                <w:color w:val="009DDB" w:themeColor="accent3"/>
              </w:rPr>
              <w:t>2:</w:t>
            </w:r>
          </w:p>
          <w:p w14:paraId="0B5B9048" w14:textId="77777777" w:rsidR="003F3F28" w:rsidRPr="005C05CD" w:rsidRDefault="003F3F28" w:rsidP="00D030C7">
            <w:pPr>
              <w:rPr>
                <w:rFonts w:cstheme="minorHAnsi"/>
                <w:b/>
                <w:color w:val="009DDB" w:themeColor="accent3"/>
              </w:rPr>
            </w:pPr>
            <w:r w:rsidRPr="005C05CD">
              <w:rPr>
                <w:rFonts w:cstheme="minorHAnsi"/>
                <w:b/>
                <w:color w:val="009DDB" w:themeColor="accent3"/>
              </w:rPr>
              <w:t>MoU/SLAs with government departments</w:t>
            </w:r>
          </w:p>
          <w:p w14:paraId="39AA2DA2" w14:textId="77ECBD7B" w:rsidR="003F3F28" w:rsidRPr="005C05CD" w:rsidRDefault="003F3F28" w:rsidP="00D030C7">
            <w:pPr>
              <w:rPr>
                <w:rFonts w:cstheme="minorHAnsi"/>
                <w:b/>
                <w:color w:val="009DDB" w:themeColor="accent3"/>
              </w:rPr>
            </w:pPr>
            <w:r w:rsidRPr="005C05CD">
              <w:rPr>
                <w:rFonts w:cstheme="minorHAnsi"/>
                <w:b/>
                <w:color w:val="009DDB" w:themeColor="accent3"/>
              </w:rPr>
              <w:t>Up to 3 letters of support from stakeholders signed and dated</w:t>
            </w:r>
          </w:p>
          <w:p w14:paraId="255D1B6E" w14:textId="5C822F8B" w:rsidR="003F3F28" w:rsidRPr="005C05CD" w:rsidRDefault="003F3F28" w:rsidP="00D030C7">
            <w:pPr>
              <w:rPr>
                <w:rFonts w:cstheme="minorHAnsi"/>
                <w:b/>
                <w:color w:val="009DDB" w:themeColor="accent3"/>
              </w:rPr>
            </w:pPr>
            <w:r w:rsidRPr="005C05CD">
              <w:rPr>
                <w:rFonts w:cstheme="minorHAnsi"/>
                <w:b/>
                <w:color w:val="009DDB" w:themeColor="accent3"/>
              </w:rPr>
              <w:t>Letter confirming participation in the district coordination structure</w:t>
            </w:r>
            <w:r w:rsidRPr="005C05CD">
              <w:rPr>
                <w:rFonts w:cstheme="minorHAnsi"/>
                <w:color w:val="009DDB" w:themeColor="accent3"/>
              </w:rPr>
              <w:t xml:space="preserve"> </w:t>
            </w:r>
            <w:r w:rsidR="00320C09" w:rsidRPr="005C05CD">
              <w:rPr>
                <w:rFonts w:cstheme="minorHAnsi"/>
                <w:color w:val="009DDB" w:themeColor="accent3"/>
              </w:rPr>
              <w:br/>
            </w:r>
            <w:r w:rsidRPr="005C05CD">
              <w:rPr>
                <w:rFonts w:cstheme="minorHAnsi"/>
                <w:i/>
                <w:color w:val="009DDB" w:themeColor="accent3"/>
              </w:rPr>
              <w:t>(District AIDS Council if it exists or Provincial Council on AIDS if not)</w:t>
            </w:r>
          </w:p>
        </w:tc>
      </w:tr>
    </w:tbl>
    <w:p w14:paraId="59D2BC6F" w14:textId="77777777" w:rsidR="001E0B17" w:rsidRDefault="001E0B17" w:rsidP="006777CA">
      <w:pPr>
        <w:spacing w:after="0"/>
        <w:jc w:val="both"/>
      </w:pPr>
    </w:p>
    <w:p w14:paraId="7511A47E" w14:textId="77777777" w:rsidR="008A1B85" w:rsidRDefault="008A1B85" w:rsidP="006777CA">
      <w:pPr>
        <w:spacing w:after="0"/>
        <w:jc w:val="both"/>
      </w:pPr>
    </w:p>
    <w:p w14:paraId="7D405364" w14:textId="77777777" w:rsidR="008A1B85" w:rsidRDefault="008A1B85" w:rsidP="006777CA">
      <w:pPr>
        <w:spacing w:after="0"/>
        <w:jc w:val="both"/>
      </w:pPr>
    </w:p>
    <w:tbl>
      <w:tblPr>
        <w:tblStyle w:val="TableGrid"/>
        <w:tblW w:w="0" w:type="auto"/>
        <w:tblCellMar>
          <w:top w:w="57" w:type="dxa"/>
          <w:bottom w:w="57" w:type="dxa"/>
        </w:tblCellMar>
        <w:tblLook w:val="04A0" w:firstRow="1" w:lastRow="0" w:firstColumn="1" w:lastColumn="0" w:noHBand="0" w:noVBand="1"/>
      </w:tblPr>
      <w:tblGrid>
        <w:gridCol w:w="1555"/>
        <w:gridCol w:w="2079"/>
        <w:gridCol w:w="2079"/>
        <w:gridCol w:w="2079"/>
        <w:gridCol w:w="1224"/>
      </w:tblGrid>
      <w:tr w:rsidR="00320C09" w14:paraId="0A674042" w14:textId="77777777" w:rsidTr="00D030C7">
        <w:tc>
          <w:tcPr>
            <w:tcW w:w="9016" w:type="dxa"/>
            <w:gridSpan w:val="5"/>
            <w:shd w:val="clear" w:color="auto" w:fill="D9D9D9" w:themeFill="background1" w:themeFillShade="D9"/>
          </w:tcPr>
          <w:p w14:paraId="3568A3F8" w14:textId="56D4B22B" w:rsidR="00320C09" w:rsidRDefault="00320C09" w:rsidP="005C05CD">
            <w:pPr>
              <w:pStyle w:val="Heading1"/>
              <w:outlineLvl w:val="0"/>
            </w:pPr>
            <w:bookmarkStart w:id="18" w:name="_Toc205301130"/>
            <w:r w:rsidRPr="001D562A">
              <w:lastRenderedPageBreak/>
              <w:t>Geographical</w:t>
            </w:r>
            <w:r>
              <w:t xml:space="preserve"> footprint</w:t>
            </w:r>
            <w:bookmarkEnd w:id="18"/>
          </w:p>
        </w:tc>
      </w:tr>
      <w:tr w:rsidR="00320C09" w14:paraId="703CA3C3" w14:textId="77777777" w:rsidTr="00D030C7">
        <w:tc>
          <w:tcPr>
            <w:tcW w:w="9016" w:type="dxa"/>
            <w:gridSpan w:val="5"/>
            <w:shd w:val="clear" w:color="auto" w:fill="F2F2F2" w:themeFill="background1" w:themeFillShade="F2"/>
          </w:tcPr>
          <w:p w14:paraId="3618CB51" w14:textId="403D8166" w:rsidR="00320C09" w:rsidRPr="00320C09" w:rsidRDefault="00320C09" w:rsidP="00320C09">
            <w:pPr>
              <w:rPr>
                <w:rFonts w:cstheme="minorHAnsi"/>
              </w:rPr>
            </w:pPr>
            <w:r>
              <w:rPr>
                <w:rFonts w:cstheme="minorHAnsi"/>
              </w:rPr>
              <w:t>I</w:t>
            </w:r>
            <w:r w:rsidRPr="001D562A">
              <w:rPr>
                <w:rFonts w:cstheme="minorHAnsi"/>
              </w:rPr>
              <w:t>ndicate</w:t>
            </w:r>
            <w:r>
              <w:rPr>
                <w:rFonts w:cstheme="minorHAnsi"/>
              </w:rPr>
              <w:t xml:space="preserve"> in</w:t>
            </w:r>
            <w:r w:rsidRPr="001D562A">
              <w:rPr>
                <w:rFonts w:cstheme="minorHAnsi"/>
              </w:rPr>
              <w:t xml:space="preserve"> which</w:t>
            </w:r>
            <w:r>
              <w:rPr>
                <w:rFonts w:cstheme="minorHAnsi"/>
              </w:rPr>
              <w:t xml:space="preserve"> districts and sub-districts</w:t>
            </w:r>
            <w:r w:rsidRPr="001D562A">
              <w:rPr>
                <w:rFonts w:cstheme="minorHAnsi"/>
              </w:rPr>
              <w:t xml:space="preserve"> </w:t>
            </w:r>
            <w:r>
              <w:rPr>
                <w:rFonts w:cstheme="minorHAnsi"/>
              </w:rPr>
              <w:t>of the following</w:t>
            </w:r>
            <w:r w:rsidRPr="001D562A">
              <w:rPr>
                <w:rFonts w:cstheme="minorHAnsi"/>
              </w:rPr>
              <w:t xml:space="preserve"> provinces </w:t>
            </w:r>
            <w:r>
              <w:rPr>
                <w:rFonts w:cstheme="minorHAnsi"/>
              </w:rPr>
              <w:t>your organisation is</w:t>
            </w:r>
            <w:r w:rsidRPr="001D562A">
              <w:rPr>
                <w:rFonts w:cstheme="minorHAnsi"/>
              </w:rPr>
              <w:t xml:space="preserve"> currently implementing </w:t>
            </w:r>
            <w:r w:rsidR="003E5785">
              <w:rPr>
                <w:rFonts w:cstheme="minorHAnsi"/>
              </w:rPr>
              <w:t xml:space="preserve">or has recently implemented </w:t>
            </w:r>
            <w:r>
              <w:rPr>
                <w:rFonts w:cstheme="minorHAnsi"/>
              </w:rPr>
              <w:t>programmes.</w:t>
            </w:r>
          </w:p>
        </w:tc>
      </w:tr>
      <w:tr w:rsidR="00320C09" w:rsidRPr="00A34048" w14:paraId="22BD09C2" w14:textId="77777777" w:rsidTr="003E5785">
        <w:trPr>
          <w:trHeight w:val="340"/>
        </w:trPr>
        <w:tc>
          <w:tcPr>
            <w:tcW w:w="1555" w:type="dxa"/>
            <w:shd w:val="clear" w:color="auto" w:fill="D9D9D9" w:themeFill="background1" w:themeFillShade="D9"/>
            <w:vAlign w:val="center"/>
          </w:tcPr>
          <w:p w14:paraId="616358AA" w14:textId="3078EC9F" w:rsidR="00320C09" w:rsidRPr="00A34048" w:rsidRDefault="00320C09" w:rsidP="00D030C7">
            <w:pPr>
              <w:rPr>
                <w:rFonts w:cstheme="minorHAnsi"/>
                <w:b/>
                <w:sz w:val="20"/>
              </w:rPr>
            </w:pPr>
            <w:r>
              <w:rPr>
                <w:rFonts w:cstheme="minorHAnsi"/>
                <w:b/>
                <w:sz w:val="20"/>
              </w:rPr>
              <w:t>PROVINCE</w:t>
            </w:r>
          </w:p>
        </w:tc>
        <w:tc>
          <w:tcPr>
            <w:tcW w:w="2079" w:type="dxa"/>
            <w:shd w:val="clear" w:color="auto" w:fill="D9D9D9" w:themeFill="background1" w:themeFillShade="D9"/>
            <w:vAlign w:val="center"/>
          </w:tcPr>
          <w:p w14:paraId="3B4D5018" w14:textId="66CEE85B" w:rsidR="00320C09" w:rsidRPr="00A34048" w:rsidRDefault="00320C09" w:rsidP="00D030C7">
            <w:pPr>
              <w:rPr>
                <w:rFonts w:cstheme="minorHAnsi"/>
                <w:b/>
                <w:sz w:val="20"/>
              </w:rPr>
            </w:pPr>
            <w:r>
              <w:rPr>
                <w:rFonts w:cstheme="minorHAnsi"/>
                <w:b/>
                <w:sz w:val="20"/>
              </w:rPr>
              <w:t>DISTRICT</w:t>
            </w:r>
            <w:r w:rsidR="003E5785">
              <w:rPr>
                <w:rFonts w:cstheme="minorHAnsi"/>
                <w:b/>
                <w:sz w:val="20"/>
              </w:rPr>
              <w:t>S</w:t>
            </w:r>
          </w:p>
        </w:tc>
        <w:tc>
          <w:tcPr>
            <w:tcW w:w="2079" w:type="dxa"/>
            <w:shd w:val="clear" w:color="auto" w:fill="D9D9D9" w:themeFill="background1" w:themeFillShade="D9"/>
            <w:vAlign w:val="center"/>
          </w:tcPr>
          <w:p w14:paraId="2006767F" w14:textId="2AB4E1E6" w:rsidR="00320C09" w:rsidRPr="00A34048" w:rsidRDefault="00320C09" w:rsidP="00D030C7">
            <w:pPr>
              <w:jc w:val="center"/>
              <w:rPr>
                <w:rFonts w:cstheme="minorHAnsi"/>
                <w:b/>
                <w:sz w:val="20"/>
              </w:rPr>
            </w:pPr>
            <w:r>
              <w:rPr>
                <w:rFonts w:cstheme="minorHAnsi"/>
                <w:b/>
                <w:sz w:val="20"/>
              </w:rPr>
              <w:t>SUB-DISTRICT</w:t>
            </w:r>
            <w:r w:rsidR="003E5785">
              <w:rPr>
                <w:rFonts w:cstheme="minorHAnsi"/>
                <w:b/>
                <w:sz w:val="20"/>
              </w:rPr>
              <w:t>S</w:t>
            </w:r>
          </w:p>
        </w:tc>
        <w:tc>
          <w:tcPr>
            <w:tcW w:w="2079" w:type="dxa"/>
            <w:shd w:val="clear" w:color="auto" w:fill="D9D9D9" w:themeFill="background1" w:themeFillShade="D9"/>
            <w:vAlign w:val="center"/>
          </w:tcPr>
          <w:p w14:paraId="34090725" w14:textId="784AEB2D" w:rsidR="00320C09" w:rsidRPr="00A34048" w:rsidRDefault="00320C09" w:rsidP="00D030C7">
            <w:pPr>
              <w:jc w:val="center"/>
              <w:rPr>
                <w:rFonts w:cstheme="minorHAnsi"/>
                <w:b/>
                <w:sz w:val="20"/>
              </w:rPr>
            </w:pPr>
            <w:r>
              <w:rPr>
                <w:rFonts w:cstheme="minorHAnsi"/>
                <w:b/>
                <w:sz w:val="20"/>
              </w:rPr>
              <w:t>PROGRAMME</w:t>
            </w:r>
            <w:r w:rsidR="003E5785">
              <w:rPr>
                <w:rFonts w:cstheme="minorHAnsi"/>
                <w:b/>
                <w:sz w:val="20"/>
              </w:rPr>
              <w:t>S</w:t>
            </w:r>
          </w:p>
        </w:tc>
        <w:tc>
          <w:tcPr>
            <w:tcW w:w="1224" w:type="dxa"/>
            <w:shd w:val="clear" w:color="auto" w:fill="D9D9D9" w:themeFill="background1" w:themeFillShade="D9"/>
            <w:vAlign w:val="center"/>
          </w:tcPr>
          <w:p w14:paraId="32FCAE72" w14:textId="636AD38F" w:rsidR="00320C09" w:rsidRPr="00A34048" w:rsidRDefault="008A1B85" w:rsidP="003E5785">
            <w:pPr>
              <w:jc w:val="center"/>
              <w:rPr>
                <w:rFonts w:cstheme="minorHAnsi"/>
                <w:b/>
                <w:sz w:val="20"/>
              </w:rPr>
            </w:pPr>
            <w:r>
              <w:rPr>
                <w:rFonts w:cstheme="minorHAnsi"/>
                <w:b/>
                <w:sz w:val="20"/>
              </w:rPr>
              <w:t xml:space="preserve">TIME </w:t>
            </w:r>
            <w:r w:rsidR="00320C09">
              <w:rPr>
                <w:rFonts w:cstheme="minorHAnsi"/>
                <w:b/>
                <w:sz w:val="20"/>
              </w:rPr>
              <w:t>PERIOD</w:t>
            </w:r>
          </w:p>
        </w:tc>
      </w:tr>
      <w:tr w:rsidR="00320C09" w14:paraId="76674384" w14:textId="77777777" w:rsidTr="003E5785">
        <w:trPr>
          <w:trHeight w:val="227"/>
        </w:trPr>
        <w:tc>
          <w:tcPr>
            <w:tcW w:w="1555" w:type="dxa"/>
          </w:tcPr>
          <w:p w14:paraId="492C0FBF" w14:textId="715AF4C8" w:rsidR="00320C09" w:rsidRPr="00A34048" w:rsidRDefault="00320C09" w:rsidP="00D030C7">
            <w:pPr>
              <w:rPr>
                <w:sz w:val="20"/>
              </w:rPr>
            </w:pPr>
            <w:r>
              <w:rPr>
                <w:sz w:val="20"/>
              </w:rPr>
              <w:t>LIMPOPO</w:t>
            </w:r>
          </w:p>
        </w:tc>
        <w:tc>
          <w:tcPr>
            <w:tcW w:w="2079" w:type="dxa"/>
          </w:tcPr>
          <w:p w14:paraId="3A64FC09" w14:textId="55C3E855" w:rsidR="00320C09" w:rsidRPr="00A34048" w:rsidRDefault="00320C09" w:rsidP="00D030C7">
            <w:pPr>
              <w:rPr>
                <w:sz w:val="20"/>
              </w:rPr>
            </w:pPr>
          </w:p>
        </w:tc>
        <w:tc>
          <w:tcPr>
            <w:tcW w:w="2079" w:type="dxa"/>
          </w:tcPr>
          <w:p w14:paraId="4F25C374" w14:textId="5CCE0E88" w:rsidR="00320C09" w:rsidRPr="00A34048" w:rsidRDefault="00320C09" w:rsidP="00D030C7">
            <w:pPr>
              <w:jc w:val="center"/>
              <w:rPr>
                <w:sz w:val="20"/>
              </w:rPr>
            </w:pPr>
          </w:p>
        </w:tc>
        <w:tc>
          <w:tcPr>
            <w:tcW w:w="2079" w:type="dxa"/>
          </w:tcPr>
          <w:p w14:paraId="2B2DAF98" w14:textId="77777777" w:rsidR="00320C09" w:rsidRPr="00A34048" w:rsidRDefault="00320C09" w:rsidP="00D030C7">
            <w:pPr>
              <w:jc w:val="center"/>
              <w:rPr>
                <w:sz w:val="20"/>
              </w:rPr>
            </w:pPr>
          </w:p>
        </w:tc>
        <w:tc>
          <w:tcPr>
            <w:tcW w:w="1224" w:type="dxa"/>
          </w:tcPr>
          <w:p w14:paraId="76C81F57" w14:textId="549D21FC" w:rsidR="00320C09" w:rsidRPr="00A34048" w:rsidRDefault="00320C09" w:rsidP="00D030C7">
            <w:pPr>
              <w:jc w:val="center"/>
              <w:rPr>
                <w:sz w:val="20"/>
              </w:rPr>
            </w:pPr>
          </w:p>
        </w:tc>
      </w:tr>
      <w:tr w:rsidR="003E5785" w14:paraId="31787FA5" w14:textId="77777777" w:rsidTr="003E5785">
        <w:trPr>
          <w:trHeight w:val="227"/>
        </w:trPr>
        <w:tc>
          <w:tcPr>
            <w:tcW w:w="1555" w:type="dxa"/>
          </w:tcPr>
          <w:p w14:paraId="27872075" w14:textId="3686A75A" w:rsidR="003E5785" w:rsidRDefault="003E5785" w:rsidP="00D030C7">
            <w:pPr>
              <w:rPr>
                <w:sz w:val="20"/>
              </w:rPr>
            </w:pPr>
            <w:r>
              <w:rPr>
                <w:sz w:val="20"/>
              </w:rPr>
              <w:t>NORTH WEST</w:t>
            </w:r>
          </w:p>
        </w:tc>
        <w:tc>
          <w:tcPr>
            <w:tcW w:w="2079" w:type="dxa"/>
          </w:tcPr>
          <w:p w14:paraId="05F4FADB" w14:textId="77777777" w:rsidR="003E5785" w:rsidRPr="00A34048" w:rsidRDefault="003E5785" w:rsidP="00D030C7">
            <w:pPr>
              <w:rPr>
                <w:sz w:val="20"/>
              </w:rPr>
            </w:pPr>
          </w:p>
        </w:tc>
        <w:tc>
          <w:tcPr>
            <w:tcW w:w="2079" w:type="dxa"/>
          </w:tcPr>
          <w:p w14:paraId="22484893" w14:textId="77777777" w:rsidR="003E5785" w:rsidRPr="00A34048" w:rsidRDefault="003E5785" w:rsidP="00D030C7">
            <w:pPr>
              <w:jc w:val="center"/>
              <w:rPr>
                <w:sz w:val="20"/>
              </w:rPr>
            </w:pPr>
          </w:p>
        </w:tc>
        <w:tc>
          <w:tcPr>
            <w:tcW w:w="2079" w:type="dxa"/>
          </w:tcPr>
          <w:p w14:paraId="4A14FEE7" w14:textId="77777777" w:rsidR="003E5785" w:rsidRPr="00A34048" w:rsidRDefault="003E5785" w:rsidP="00D030C7">
            <w:pPr>
              <w:jc w:val="center"/>
              <w:rPr>
                <w:sz w:val="20"/>
              </w:rPr>
            </w:pPr>
          </w:p>
        </w:tc>
        <w:tc>
          <w:tcPr>
            <w:tcW w:w="1224" w:type="dxa"/>
          </w:tcPr>
          <w:p w14:paraId="2283B30B" w14:textId="77777777" w:rsidR="003E5785" w:rsidRPr="00A34048" w:rsidRDefault="003E5785" w:rsidP="00D030C7">
            <w:pPr>
              <w:jc w:val="center"/>
              <w:rPr>
                <w:sz w:val="20"/>
              </w:rPr>
            </w:pPr>
          </w:p>
        </w:tc>
      </w:tr>
      <w:tr w:rsidR="003E5785" w14:paraId="5A3BC97F" w14:textId="77777777" w:rsidTr="003E5785">
        <w:trPr>
          <w:trHeight w:val="227"/>
        </w:trPr>
        <w:tc>
          <w:tcPr>
            <w:tcW w:w="1555" w:type="dxa"/>
          </w:tcPr>
          <w:p w14:paraId="6C4ACCCB" w14:textId="178C3A9F" w:rsidR="003E5785" w:rsidRDefault="003E5785" w:rsidP="003E5785">
            <w:pPr>
              <w:rPr>
                <w:sz w:val="20"/>
              </w:rPr>
            </w:pPr>
            <w:r>
              <w:rPr>
                <w:sz w:val="20"/>
              </w:rPr>
              <w:t>MPUMALANGA</w:t>
            </w:r>
          </w:p>
        </w:tc>
        <w:tc>
          <w:tcPr>
            <w:tcW w:w="2079" w:type="dxa"/>
          </w:tcPr>
          <w:p w14:paraId="0C9F6C61" w14:textId="77777777" w:rsidR="003E5785" w:rsidRPr="00A34048" w:rsidRDefault="003E5785" w:rsidP="003E5785">
            <w:pPr>
              <w:rPr>
                <w:sz w:val="20"/>
              </w:rPr>
            </w:pPr>
          </w:p>
        </w:tc>
        <w:tc>
          <w:tcPr>
            <w:tcW w:w="2079" w:type="dxa"/>
          </w:tcPr>
          <w:p w14:paraId="5B0D769D" w14:textId="77777777" w:rsidR="003E5785" w:rsidRPr="00A34048" w:rsidRDefault="003E5785" w:rsidP="003E5785">
            <w:pPr>
              <w:jc w:val="center"/>
              <w:rPr>
                <w:sz w:val="20"/>
              </w:rPr>
            </w:pPr>
          </w:p>
        </w:tc>
        <w:tc>
          <w:tcPr>
            <w:tcW w:w="2079" w:type="dxa"/>
          </w:tcPr>
          <w:p w14:paraId="2E8C59C6" w14:textId="77777777" w:rsidR="003E5785" w:rsidRPr="00A34048" w:rsidRDefault="003E5785" w:rsidP="003E5785">
            <w:pPr>
              <w:jc w:val="center"/>
              <w:rPr>
                <w:sz w:val="20"/>
              </w:rPr>
            </w:pPr>
          </w:p>
        </w:tc>
        <w:tc>
          <w:tcPr>
            <w:tcW w:w="1224" w:type="dxa"/>
          </w:tcPr>
          <w:p w14:paraId="595CDA9E" w14:textId="77777777" w:rsidR="003E5785" w:rsidRPr="00A34048" w:rsidRDefault="003E5785" w:rsidP="003E5785">
            <w:pPr>
              <w:jc w:val="center"/>
              <w:rPr>
                <w:sz w:val="20"/>
              </w:rPr>
            </w:pPr>
          </w:p>
        </w:tc>
      </w:tr>
      <w:tr w:rsidR="003E5785" w14:paraId="0DCBF01F" w14:textId="77777777" w:rsidTr="003E5785">
        <w:trPr>
          <w:trHeight w:val="227"/>
        </w:trPr>
        <w:tc>
          <w:tcPr>
            <w:tcW w:w="1555" w:type="dxa"/>
          </w:tcPr>
          <w:p w14:paraId="28C7635D" w14:textId="79B1A419" w:rsidR="003E5785" w:rsidRDefault="003E5785" w:rsidP="003E5785">
            <w:pPr>
              <w:rPr>
                <w:sz w:val="20"/>
              </w:rPr>
            </w:pPr>
            <w:r>
              <w:rPr>
                <w:sz w:val="20"/>
              </w:rPr>
              <w:t>KWAZULU-NATAL</w:t>
            </w:r>
          </w:p>
        </w:tc>
        <w:tc>
          <w:tcPr>
            <w:tcW w:w="2079" w:type="dxa"/>
          </w:tcPr>
          <w:p w14:paraId="043BA25B" w14:textId="77777777" w:rsidR="003E5785" w:rsidRPr="00A34048" w:rsidRDefault="003E5785" w:rsidP="003E5785">
            <w:pPr>
              <w:rPr>
                <w:sz w:val="20"/>
              </w:rPr>
            </w:pPr>
          </w:p>
        </w:tc>
        <w:tc>
          <w:tcPr>
            <w:tcW w:w="2079" w:type="dxa"/>
          </w:tcPr>
          <w:p w14:paraId="7ED0400A" w14:textId="77777777" w:rsidR="003E5785" w:rsidRPr="00A34048" w:rsidRDefault="003E5785" w:rsidP="003E5785">
            <w:pPr>
              <w:jc w:val="center"/>
              <w:rPr>
                <w:sz w:val="20"/>
              </w:rPr>
            </w:pPr>
          </w:p>
        </w:tc>
        <w:tc>
          <w:tcPr>
            <w:tcW w:w="2079" w:type="dxa"/>
          </w:tcPr>
          <w:p w14:paraId="1635CEAC" w14:textId="77777777" w:rsidR="003E5785" w:rsidRPr="00A34048" w:rsidRDefault="003E5785" w:rsidP="003E5785">
            <w:pPr>
              <w:jc w:val="center"/>
              <w:rPr>
                <w:sz w:val="20"/>
              </w:rPr>
            </w:pPr>
          </w:p>
        </w:tc>
        <w:tc>
          <w:tcPr>
            <w:tcW w:w="1224" w:type="dxa"/>
          </w:tcPr>
          <w:p w14:paraId="29466CE2" w14:textId="77777777" w:rsidR="003E5785" w:rsidRPr="00A34048" w:rsidRDefault="003E5785" w:rsidP="003E5785">
            <w:pPr>
              <w:jc w:val="center"/>
              <w:rPr>
                <w:sz w:val="20"/>
              </w:rPr>
            </w:pPr>
          </w:p>
        </w:tc>
      </w:tr>
      <w:tr w:rsidR="003E5785" w14:paraId="09E41AA6" w14:textId="77777777" w:rsidTr="003E5785">
        <w:trPr>
          <w:trHeight w:val="227"/>
        </w:trPr>
        <w:tc>
          <w:tcPr>
            <w:tcW w:w="1555" w:type="dxa"/>
          </w:tcPr>
          <w:p w14:paraId="0EEDAF7D" w14:textId="2EF15815" w:rsidR="003E5785" w:rsidRDefault="003E5785" w:rsidP="003E5785">
            <w:pPr>
              <w:rPr>
                <w:sz w:val="20"/>
              </w:rPr>
            </w:pPr>
            <w:r>
              <w:rPr>
                <w:sz w:val="20"/>
              </w:rPr>
              <w:t>GAUTENG</w:t>
            </w:r>
          </w:p>
        </w:tc>
        <w:tc>
          <w:tcPr>
            <w:tcW w:w="2079" w:type="dxa"/>
          </w:tcPr>
          <w:p w14:paraId="4F721272" w14:textId="77777777" w:rsidR="003E5785" w:rsidRPr="00A34048" w:rsidRDefault="003E5785" w:rsidP="003E5785">
            <w:pPr>
              <w:rPr>
                <w:sz w:val="20"/>
              </w:rPr>
            </w:pPr>
          </w:p>
        </w:tc>
        <w:tc>
          <w:tcPr>
            <w:tcW w:w="2079" w:type="dxa"/>
          </w:tcPr>
          <w:p w14:paraId="663A768E" w14:textId="77777777" w:rsidR="003E5785" w:rsidRPr="00A34048" w:rsidRDefault="003E5785" w:rsidP="003E5785">
            <w:pPr>
              <w:jc w:val="center"/>
              <w:rPr>
                <w:sz w:val="20"/>
              </w:rPr>
            </w:pPr>
          </w:p>
        </w:tc>
        <w:tc>
          <w:tcPr>
            <w:tcW w:w="2079" w:type="dxa"/>
          </w:tcPr>
          <w:p w14:paraId="6BE308F0" w14:textId="77777777" w:rsidR="003E5785" w:rsidRPr="00A34048" w:rsidRDefault="003E5785" w:rsidP="003E5785">
            <w:pPr>
              <w:jc w:val="center"/>
              <w:rPr>
                <w:sz w:val="20"/>
              </w:rPr>
            </w:pPr>
          </w:p>
        </w:tc>
        <w:tc>
          <w:tcPr>
            <w:tcW w:w="1224" w:type="dxa"/>
          </w:tcPr>
          <w:p w14:paraId="7FDAD9D7" w14:textId="77777777" w:rsidR="003E5785" w:rsidRPr="00A34048" w:rsidRDefault="003E5785" w:rsidP="003E5785">
            <w:pPr>
              <w:jc w:val="center"/>
              <w:rPr>
                <w:sz w:val="20"/>
              </w:rPr>
            </w:pPr>
          </w:p>
        </w:tc>
      </w:tr>
      <w:tr w:rsidR="003E5785" w14:paraId="63193AEF" w14:textId="77777777" w:rsidTr="003E5785">
        <w:trPr>
          <w:trHeight w:val="227"/>
        </w:trPr>
        <w:tc>
          <w:tcPr>
            <w:tcW w:w="1555" w:type="dxa"/>
          </w:tcPr>
          <w:p w14:paraId="0D9B5391" w14:textId="7BCCE0FC" w:rsidR="003E5785" w:rsidRDefault="003E5785" w:rsidP="003E5785">
            <w:pPr>
              <w:rPr>
                <w:sz w:val="20"/>
              </w:rPr>
            </w:pPr>
            <w:r>
              <w:rPr>
                <w:sz w:val="20"/>
              </w:rPr>
              <w:t>FREE STATE</w:t>
            </w:r>
          </w:p>
        </w:tc>
        <w:tc>
          <w:tcPr>
            <w:tcW w:w="2079" w:type="dxa"/>
          </w:tcPr>
          <w:p w14:paraId="1AE19FCB" w14:textId="77777777" w:rsidR="003E5785" w:rsidRPr="00A34048" w:rsidRDefault="003E5785" w:rsidP="003E5785">
            <w:pPr>
              <w:rPr>
                <w:sz w:val="20"/>
              </w:rPr>
            </w:pPr>
          </w:p>
        </w:tc>
        <w:tc>
          <w:tcPr>
            <w:tcW w:w="2079" w:type="dxa"/>
          </w:tcPr>
          <w:p w14:paraId="5CBBF879" w14:textId="77777777" w:rsidR="003E5785" w:rsidRPr="00A34048" w:rsidRDefault="003E5785" w:rsidP="003E5785">
            <w:pPr>
              <w:jc w:val="center"/>
              <w:rPr>
                <w:sz w:val="20"/>
              </w:rPr>
            </w:pPr>
          </w:p>
        </w:tc>
        <w:tc>
          <w:tcPr>
            <w:tcW w:w="2079" w:type="dxa"/>
          </w:tcPr>
          <w:p w14:paraId="32382FF8" w14:textId="77777777" w:rsidR="003E5785" w:rsidRPr="00A34048" w:rsidRDefault="003E5785" w:rsidP="003E5785">
            <w:pPr>
              <w:jc w:val="center"/>
              <w:rPr>
                <w:sz w:val="20"/>
              </w:rPr>
            </w:pPr>
          </w:p>
        </w:tc>
        <w:tc>
          <w:tcPr>
            <w:tcW w:w="1224" w:type="dxa"/>
          </w:tcPr>
          <w:p w14:paraId="30951A28" w14:textId="77777777" w:rsidR="003E5785" w:rsidRPr="00A34048" w:rsidRDefault="003E5785" w:rsidP="003E5785">
            <w:pPr>
              <w:jc w:val="center"/>
              <w:rPr>
                <w:sz w:val="20"/>
              </w:rPr>
            </w:pPr>
          </w:p>
        </w:tc>
      </w:tr>
      <w:tr w:rsidR="003E5785" w14:paraId="1957B049" w14:textId="77777777" w:rsidTr="003E5785">
        <w:trPr>
          <w:trHeight w:val="227"/>
        </w:trPr>
        <w:tc>
          <w:tcPr>
            <w:tcW w:w="1555" w:type="dxa"/>
          </w:tcPr>
          <w:p w14:paraId="1C4E78B5" w14:textId="7DE02F0F" w:rsidR="003E5785" w:rsidRDefault="003E5785" w:rsidP="003E5785">
            <w:pPr>
              <w:rPr>
                <w:sz w:val="20"/>
              </w:rPr>
            </w:pPr>
            <w:r>
              <w:rPr>
                <w:sz w:val="20"/>
              </w:rPr>
              <w:t>EASTERN CAPE</w:t>
            </w:r>
          </w:p>
        </w:tc>
        <w:tc>
          <w:tcPr>
            <w:tcW w:w="2079" w:type="dxa"/>
          </w:tcPr>
          <w:p w14:paraId="09797F04" w14:textId="77777777" w:rsidR="003E5785" w:rsidRPr="00A34048" w:rsidRDefault="003E5785" w:rsidP="003E5785">
            <w:pPr>
              <w:rPr>
                <w:sz w:val="20"/>
              </w:rPr>
            </w:pPr>
          </w:p>
        </w:tc>
        <w:tc>
          <w:tcPr>
            <w:tcW w:w="2079" w:type="dxa"/>
          </w:tcPr>
          <w:p w14:paraId="150A65F7" w14:textId="77777777" w:rsidR="003E5785" w:rsidRPr="00A34048" w:rsidRDefault="003E5785" w:rsidP="003E5785">
            <w:pPr>
              <w:jc w:val="center"/>
              <w:rPr>
                <w:sz w:val="20"/>
              </w:rPr>
            </w:pPr>
          </w:p>
        </w:tc>
        <w:tc>
          <w:tcPr>
            <w:tcW w:w="2079" w:type="dxa"/>
          </w:tcPr>
          <w:p w14:paraId="4AF68055" w14:textId="77777777" w:rsidR="003E5785" w:rsidRPr="00A34048" w:rsidRDefault="003E5785" w:rsidP="003E5785">
            <w:pPr>
              <w:jc w:val="center"/>
              <w:rPr>
                <w:sz w:val="20"/>
              </w:rPr>
            </w:pPr>
          </w:p>
        </w:tc>
        <w:tc>
          <w:tcPr>
            <w:tcW w:w="1224" w:type="dxa"/>
          </w:tcPr>
          <w:p w14:paraId="6DA62148" w14:textId="77777777" w:rsidR="003E5785" w:rsidRPr="00A34048" w:rsidRDefault="003E5785" w:rsidP="003E5785">
            <w:pPr>
              <w:jc w:val="center"/>
              <w:rPr>
                <w:sz w:val="20"/>
              </w:rPr>
            </w:pPr>
          </w:p>
        </w:tc>
      </w:tr>
      <w:tr w:rsidR="003E5785" w14:paraId="56A34871" w14:textId="77777777" w:rsidTr="003E5785">
        <w:trPr>
          <w:trHeight w:val="227"/>
        </w:trPr>
        <w:tc>
          <w:tcPr>
            <w:tcW w:w="1555" w:type="dxa"/>
          </w:tcPr>
          <w:p w14:paraId="56CC719B" w14:textId="1C7A5B0C" w:rsidR="003E5785" w:rsidRDefault="003E5785" w:rsidP="003E5785">
            <w:pPr>
              <w:rPr>
                <w:sz w:val="20"/>
              </w:rPr>
            </w:pPr>
            <w:r>
              <w:rPr>
                <w:sz w:val="20"/>
              </w:rPr>
              <w:t>WESTERN CAPE</w:t>
            </w:r>
          </w:p>
        </w:tc>
        <w:tc>
          <w:tcPr>
            <w:tcW w:w="2079" w:type="dxa"/>
          </w:tcPr>
          <w:p w14:paraId="7C2F3467" w14:textId="77777777" w:rsidR="003E5785" w:rsidRPr="00A34048" w:rsidRDefault="003E5785" w:rsidP="003E5785">
            <w:pPr>
              <w:rPr>
                <w:sz w:val="20"/>
              </w:rPr>
            </w:pPr>
          </w:p>
        </w:tc>
        <w:tc>
          <w:tcPr>
            <w:tcW w:w="2079" w:type="dxa"/>
          </w:tcPr>
          <w:p w14:paraId="39FA3F3E" w14:textId="77777777" w:rsidR="003E5785" w:rsidRPr="00A34048" w:rsidRDefault="003E5785" w:rsidP="003E5785">
            <w:pPr>
              <w:jc w:val="center"/>
              <w:rPr>
                <w:sz w:val="20"/>
              </w:rPr>
            </w:pPr>
          </w:p>
        </w:tc>
        <w:tc>
          <w:tcPr>
            <w:tcW w:w="2079" w:type="dxa"/>
          </w:tcPr>
          <w:p w14:paraId="5058EFAF" w14:textId="77777777" w:rsidR="003E5785" w:rsidRPr="00A34048" w:rsidRDefault="003E5785" w:rsidP="003E5785">
            <w:pPr>
              <w:jc w:val="center"/>
              <w:rPr>
                <w:sz w:val="20"/>
              </w:rPr>
            </w:pPr>
          </w:p>
        </w:tc>
        <w:tc>
          <w:tcPr>
            <w:tcW w:w="1224" w:type="dxa"/>
          </w:tcPr>
          <w:p w14:paraId="7EEFF552" w14:textId="77777777" w:rsidR="003E5785" w:rsidRPr="00A34048" w:rsidRDefault="003E5785" w:rsidP="003E5785">
            <w:pPr>
              <w:jc w:val="center"/>
              <w:rPr>
                <w:sz w:val="20"/>
              </w:rPr>
            </w:pPr>
          </w:p>
        </w:tc>
      </w:tr>
    </w:tbl>
    <w:p w14:paraId="378C213D" w14:textId="77777777" w:rsidR="001E0B17" w:rsidRDefault="001E0B17" w:rsidP="006777CA">
      <w:pPr>
        <w:spacing w:after="0"/>
        <w:jc w:val="both"/>
      </w:pPr>
    </w:p>
    <w:tbl>
      <w:tblPr>
        <w:tblStyle w:val="TableGrid"/>
        <w:tblW w:w="0" w:type="auto"/>
        <w:tblCellMar>
          <w:top w:w="57" w:type="dxa"/>
          <w:bottom w:w="57" w:type="dxa"/>
        </w:tblCellMar>
        <w:tblLook w:val="04A0" w:firstRow="1" w:lastRow="0" w:firstColumn="1" w:lastColumn="0" w:noHBand="0" w:noVBand="1"/>
      </w:tblPr>
      <w:tblGrid>
        <w:gridCol w:w="458"/>
        <w:gridCol w:w="8558"/>
      </w:tblGrid>
      <w:tr w:rsidR="007F64C9" w14:paraId="43B99D27" w14:textId="77777777" w:rsidTr="00D030C7">
        <w:tc>
          <w:tcPr>
            <w:tcW w:w="9016" w:type="dxa"/>
            <w:gridSpan w:val="2"/>
            <w:shd w:val="clear" w:color="auto" w:fill="D9D9D9" w:themeFill="background1" w:themeFillShade="D9"/>
          </w:tcPr>
          <w:p w14:paraId="585EB103" w14:textId="67C0F8E6" w:rsidR="007F64C9" w:rsidRDefault="007F64C9" w:rsidP="005C05CD">
            <w:pPr>
              <w:pStyle w:val="Heading1"/>
              <w:outlineLvl w:val="0"/>
            </w:pPr>
            <w:bookmarkStart w:id="19" w:name="_Toc205301131"/>
            <w:r>
              <w:t xml:space="preserve">organisation </w:t>
            </w:r>
            <w:r w:rsidRPr="00B80261">
              <w:t>Organogram</w:t>
            </w:r>
            <w:bookmarkEnd w:id="19"/>
          </w:p>
        </w:tc>
      </w:tr>
      <w:tr w:rsidR="007F64C9" w14:paraId="142B7B52" w14:textId="77777777" w:rsidTr="00D030C7">
        <w:tc>
          <w:tcPr>
            <w:tcW w:w="9016" w:type="dxa"/>
            <w:gridSpan w:val="2"/>
          </w:tcPr>
          <w:p w14:paraId="398DE8DF" w14:textId="5D27CB20" w:rsidR="007F64C9" w:rsidRDefault="007F64C9" w:rsidP="007F64C9">
            <w:pPr>
              <w:pStyle w:val="ListParagraph"/>
              <w:numPr>
                <w:ilvl w:val="0"/>
                <w:numId w:val="0"/>
              </w:numPr>
              <w:ind w:left="28"/>
            </w:pPr>
            <w:r>
              <w:rPr>
                <w:rFonts w:cstheme="minorHAnsi"/>
              </w:rPr>
              <w:t xml:space="preserve">Provide a </w:t>
            </w:r>
            <w:proofErr w:type="spellStart"/>
            <w:r>
              <w:rPr>
                <w:rFonts w:cstheme="minorHAnsi"/>
              </w:rPr>
              <w:t>diagramme</w:t>
            </w:r>
            <w:proofErr w:type="spellEnd"/>
            <w:r>
              <w:rPr>
                <w:rFonts w:cstheme="minorHAnsi"/>
              </w:rPr>
              <w:t xml:space="preserve"> (organogram) of</w:t>
            </w:r>
            <w:r w:rsidRPr="00B80261">
              <w:rPr>
                <w:rFonts w:cstheme="minorHAnsi"/>
              </w:rPr>
              <w:t xml:space="preserve"> all management, programme and administrative positions </w:t>
            </w:r>
            <w:r>
              <w:rPr>
                <w:rFonts w:cstheme="minorHAnsi"/>
              </w:rPr>
              <w:t xml:space="preserve">including </w:t>
            </w:r>
            <w:r w:rsidRPr="00B80261">
              <w:rPr>
                <w:rFonts w:cstheme="minorHAnsi"/>
              </w:rPr>
              <w:t xml:space="preserve">Human Resources, Finance, </w:t>
            </w:r>
            <w:r>
              <w:rPr>
                <w:rFonts w:cstheme="minorHAnsi"/>
              </w:rPr>
              <w:t xml:space="preserve">Programme staff, </w:t>
            </w:r>
            <w:r w:rsidRPr="00B80261">
              <w:rPr>
                <w:rFonts w:cstheme="minorHAnsi"/>
              </w:rPr>
              <w:t>P</w:t>
            </w:r>
            <w:r>
              <w:rPr>
                <w:rFonts w:cstheme="minorHAnsi"/>
              </w:rPr>
              <w:t>rocurement and Supply Management</w:t>
            </w:r>
            <w:r w:rsidRPr="00B80261">
              <w:rPr>
                <w:rFonts w:cstheme="minorHAnsi"/>
              </w:rPr>
              <w:t>, M&amp;E, Project Management</w:t>
            </w:r>
            <w:r>
              <w:rPr>
                <w:rFonts w:cstheme="minorHAnsi"/>
              </w:rPr>
              <w:t>.</w:t>
            </w:r>
          </w:p>
        </w:tc>
      </w:tr>
      <w:tr w:rsidR="007F64C9" w:rsidRPr="00413CB6" w14:paraId="0CFDFC6A" w14:textId="77777777" w:rsidTr="00D030C7">
        <w:sdt>
          <w:sdtPr>
            <w:rPr>
              <w:rFonts w:cstheme="minorHAnsi"/>
              <w:b/>
              <w:color w:val="009DDB" w:themeColor="accent3"/>
              <w:sz w:val="28"/>
            </w:rPr>
            <w:id w:val="-1806683827"/>
            <w14:checkbox>
              <w14:checked w14:val="0"/>
              <w14:checkedState w14:val="2612" w14:font="MS Gothic"/>
              <w14:uncheckedState w14:val="2610" w14:font="MS Gothic"/>
            </w14:checkbox>
          </w:sdtPr>
          <w:sdtEndPr/>
          <w:sdtContent>
            <w:tc>
              <w:tcPr>
                <w:tcW w:w="458" w:type="dxa"/>
                <w:vAlign w:val="center"/>
              </w:tcPr>
              <w:p w14:paraId="6326B721" w14:textId="77777777" w:rsidR="007F64C9" w:rsidRPr="00413CB6" w:rsidRDefault="007F64C9" w:rsidP="00D030C7">
                <w:pPr>
                  <w:rPr>
                    <w:rFonts w:cstheme="minorHAnsi"/>
                    <w:b/>
                    <w:color w:val="009DDB" w:themeColor="accent3"/>
                    <w:sz w:val="28"/>
                  </w:rPr>
                </w:pPr>
                <w:r w:rsidRPr="00413CB6">
                  <w:rPr>
                    <w:rFonts w:ascii="Segoe UI Symbol" w:eastAsia="MS Gothic" w:hAnsi="Segoe UI Symbol" w:cs="Segoe UI Symbol"/>
                    <w:b/>
                    <w:color w:val="009DDB" w:themeColor="accent3"/>
                    <w:sz w:val="28"/>
                  </w:rPr>
                  <w:t>☐</w:t>
                </w:r>
              </w:p>
            </w:tc>
          </w:sdtContent>
        </w:sdt>
        <w:tc>
          <w:tcPr>
            <w:tcW w:w="8558" w:type="dxa"/>
            <w:vAlign w:val="center"/>
          </w:tcPr>
          <w:p w14:paraId="5F4C4B9F" w14:textId="15E97F8A" w:rsidR="007F64C9" w:rsidRPr="005C05CD" w:rsidRDefault="007F64C9" w:rsidP="00D030C7">
            <w:pPr>
              <w:rPr>
                <w:rFonts w:cstheme="minorHAnsi"/>
                <w:b/>
                <w:color w:val="009DDB" w:themeColor="accent3"/>
              </w:rPr>
            </w:pPr>
            <w:r w:rsidRPr="005C05CD">
              <w:rPr>
                <w:rFonts w:cstheme="minorHAnsi"/>
                <w:b/>
                <w:color w:val="009DDB" w:themeColor="accent3"/>
              </w:rPr>
              <w:t>Provide organisation organogram as Annex 13</w:t>
            </w:r>
          </w:p>
        </w:tc>
      </w:tr>
    </w:tbl>
    <w:p w14:paraId="15E3E1AD" w14:textId="77777777" w:rsidR="001E0B17" w:rsidRDefault="001E0B17" w:rsidP="006777CA">
      <w:pPr>
        <w:spacing w:after="0"/>
        <w:jc w:val="both"/>
      </w:pPr>
    </w:p>
    <w:tbl>
      <w:tblPr>
        <w:tblStyle w:val="TableGrid"/>
        <w:tblW w:w="0" w:type="auto"/>
        <w:tblCellMar>
          <w:top w:w="57" w:type="dxa"/>
          <w:bottom w:w="57" w:type="dxa"/>
        </w:tblCellMar>
        <w:tblLook w:val="04A0" w:firstRow="1" w:lastRow="0" w:firstColumn="1" w:lastColumn="0" w:noHBand="0" w:noVBand="1"/>
      </w:tblPr>
      <w:tblGrid>
        <w:gridCol w:w="458"/>
        <w:gridCol w:w="2656"/>
        <w:gridCol w:w="3260"/>
        <w:gridCol w:w="1418"/>
        <w:gridCol w:w="1224"/>
      </w:tblGrid>
      <w:tr w:rsidR="007F64C9" w14:paraId="79D56774" w14:textId="77777777" w:rsidTr="00D030C7">
        <w:tc>
          <w:tcPr>
            <w:tcW w:w="9016" w:type="dxa"/>
            <w:gridSpan w:val="5"/>
            <w:shd w:val="clear" w:color="auto" w:fill="D9D9D9" w:themeFill="background1" w:themeFillShade="D9"/>
          </w:tcPr>
          <w:p w14:paraId="2671E11A" w14:textId="53804019" w:rsidR="007F64C9" w:rsidRDefault="00D030C7" w:rsidP="005C05CD">
            <w:pPr>
              <w:pStyle w:val="Heading1"/>
              <w:outlineLvl w:val="0"/>
            </w:pPr>
            <w:bookmarkStart w:id="20" w:name="_Toc205301132"/>
            <w:r>
              <w:t xml:space="preserve">senior </w:t>
            </w:r>
            <w:r w:rsidR="007F64C9">
              <w:t>management</w:t>
            </w:r>
            <w:bookmarkEnd w:id="20"/>
          </w:p>
        </w:tc>
      </w:tr>
      <w:tr w:rsidR="007F64C9" w14:paraId="05A781F6" w14:textId="77777777" w:rsidTr="00D030C7">
        <w:tc>
          <w:tcPr>
            <w:tcW w:w="9016" w:type="dxa"/>
            <w:gridSpan w:val="5"/>
            <w:shd w:val="clear" w:color="auto" w:fill="F2F2F2" w:themeFill="background1" w:themeFillShade="F2"/>
          </w:tcPr>
          <w:p w14:paraId="0AEEC927" w14:textId="6E9F5BC5" w:rsidR="007F64C9" w:rsidRPr="00320C09" w:rsidRDefault="007F64C9" w:rsidP="00D030C7">
            <w:pPr>
              <w:rPr>
                <w:rFonts w:cstheme="minorHAnsi"/>
              </w:rPr>
            </w:pPr>
            <w:r>
              <w:rPr>
                <w:rFonts w:cs="‡}çRˇ"/>
              </w:rPr>
              <w:t>P</w:t>
            </w:r>
            <w:r w:rsidRPr="0058112F">
              <w:rPr>
                <w:rFonts w:cs="‡}çRˇ"/>
              </w:rPr>
              <w:t xml:space="preserve">rovide a list of </w:t>
            </w:r>
            <w:r>
              <w:rPr>
                <w:rFonts w:cs="‡}çRˇ"/>
              </w:rPr>
              <w:t>the senior</w:t>
            </w:r>
            <w:r w:rsidRPr="0058112F">
              <w:rPr>
                <w:rFonts w:cs="‡}çRˇ"/>
              </w:rPr>
              <w:t xml:space="preserve"> management </w:t>
            </w:r>
            <w:r>
              <w:rPr>
                <w:rFonts w:cs="‡}çRˇ"/>
              </w:rPr>
              <w:t>in your organisation in the table below including their positions, gender</w:t>
            </w:r>
            <w:r w:rsidRPr="0058112F">
              <w:rPr>
                <w:rFonts w:cs="‡}çRˇ"/>
              </w:rPr>
              <w:t xml:space="preserve"> and race </w:t>
            </w:r>
            <w:r>
              <w:rPr>
                <w:rFonts w:cs="‡}çRˇ"/>
              </w:rPr>
              <w:t>(according to the B-BBEE codes).</w:t>
            </w:r>
            <w:r w:rsidRPr="0084391A">
              <w:rPr>
                <w:rFonts w:cs="‡}çRˇ"/>
              </w:rPr>
              <w:t xml:space="preserve"> </w:t>
            </w:r>
          </w:p>
        </w:tc>
      </w:tr>
      <w:tr w:rsidR="007F64C9" w:rsidRPr="00A34048" w14:paraId="448C1A3C" w14:textId="77777777" w:rsidTr="007F64C9">
        <w:trPr>
          <w:trHeight w:val="340"/>
        </w:trPr>
        <w:tc>
          <w:tcPr>
            <w:tcW w:w="3114" w:type="dxa"/>
            <w:gridSpan w:val="2"/>
            <w:shd w:val="clear" w:color="auto" w:fill="D9D9D9" w:themeFill="background1" w:themeFillShade="D9"/>
            <w:vAlign w:val="center"/>
          </w:tcPr>
          <w:p w14:paraId="063174F7" w14:textId="03104D87" w:rsidR="007F64C9" w:rsidRPr="00A34048" w:rsidRDefault="007F64C9" w:rsidP="00D030C7">
            <w:pPr>
              <w:rPr>
                <w:rFonts w:cstheme="minorHAnsi"/>
                <w:b/>
                <w:sz w:val="20"/>
              </w:rPr>
            </w:pPr>
            <w:r>
              <w:rPr>
                <w:rFonts w:cstheme="minorHAnsi"/>
                <w:b/>
                <w:sz w:val="20"/>
              </w:rPr>
              <w:t xml:space="preserve">NAME </w:t>
            </w:r>
          </w:p>
        </w:tc>
        <w:tc>
          <w:tcPr>
            <w:tcW w:w="3260" w:type="dxa"/>
            <w:shd w:val="clear" w:color="auto" w:fill="D9D9D9" w:themeFill="background1" w:themeFillShade="D9"/>
            <w:vAlign w:val="center"/>
          </w:tcPr>
          <w:p w14:paraId="3260DCDB" w14:textId="26DE17C5" w:rsidR="007F64C9" w:rsidRPr="00A34048" w:rsidRDefault="007F64C9" w:rsidP="00D030C7">
            <w:pPr>
              <w:rPr>
                <w:rFonts w:cstheme="minorHAnsi"/>
                <w:b/>
                <w:sz w:val="20"/>
              </w:rPr>
            </w:pPr>
            <w:r>
              <w:rPr>
                <w:rFonts w:cstheme="minorHAnsi"/>
                <w:b/>
                <w:sz w:val="20"/>
              </w:rPr>
              <w:t>POSITION</w:t>
            </w:r>
          </w:p>
        </w:tc>
        <w:tc>
          <w:tcPr>
            <w:tcW w:w="1418" w:type="dxa"/>
            <w:shd w:val="clear" w:color="auto" w:fill="D9D9D9" w:themeFill="background1" w:themeFillShade="D9"/>
            <w:vAlign w:val="center"/>
          </w:tcPr>
          <w:p w14:paraId="49058F15" w14:textId="1B777694" w:rsidR="007F64C9" w:rsidRPr="00A34048" w:rsidRDefault="007F64C9" w:rsidP="00D030C7">
            <w:pPr>
              <w:jc w:val="center"/>
              <w:rPr>
                <w:rFonts w:cstheme="minorHAnsi"/>
                <w:b/>
                <w:sz w:val="20"/>
              </w:rPr>
            </w:pPr>
            <w:r>
              <w:rPr>
                <w:rFonts w:cstheme="minorHAnsi"/>
                <w:b/>
                <w:sz w:val="20"/>
              </w:rPr>
              <w:t>GENDER</w:t>
            </w:r>
          </w:p>
        </w:tc>
        <w:tc>
          <w:tcPr>
            <w:tcW w:w="1224" w:type="dxa"/>
            <w:shd w:val="clear" w:color="auto" w:fill="D9D9D9" w:themeFill="background1" w:themeFillShade="D9"/>
            <w:vAlign w:val="center"/>
          </w:tcPr>
          <w:p w14:paraId="6E90D018" w14:textId="76F2870D" w:rsidR="007F64C9" w:rsidRPr="00A34048" w:rsidRDefault="007F64C9" w:rsidP="00D030C7">
            <w:pPr>
              <w:jc w:val="center"/>
              <w:rPr>
                <w:rFonts w:cstheme="minorHAnsi"/>
                <w:b/>
                <w:sz w:val="20"/>
              </w:rPr>
            </w:pPr>
            <w:r>
              <w:rPr>
                <w:rFonts w:cstheme="minorHAnsi"/>
                <w:b/>
                <w:sz w:val="20"/>
              </w:rPr>
              <w:t>RACE</w:t>
            </w:r>
          </w:p>
        </w:tc>
      </w:tr>
      <w:tr w:rsidR="007F64C9" w14:paraId="1DE1EBED" w14:textId="77777777" w:rsidTr="007F64C9">
        <w:trPr>
          <w:trHeight w:val="227"/>
        </w:trPr>
        <w:tc>
          <w:tcPr>
            <w:tcW w:w="3114" w:type="dxa"/>
            <w:gridSpan w:val="2"/>
          </w:tcPr>
          <w:p w14:paraId="4DD750D4" w14:textId="1867240B" w:rsidR="007F64C9" w:rsidRPr="00A34048" w:rsidRDefault="007F64C9" w:rsidP="00D030C7">
            <w:pPr>
              <w:rPr>
                <w:sz w:val="20"/>
              </w:rPr>
            </w:pPr>
          </w:p>
        </w:tc>
        <w:tc>
          <w:tcPr>
            <w:tcW w:w="3260" w:type="dxa"/>
          </w:tcPr>
          <w:p w14:paraId="5844B778" w14:textId="77777777" w:rsidR="007F64C9" w:rsidRPr="00A34048" w:rsidRDefault="007F64C9" w:rsidP="00D030C7">
            <w:pPr>
              <w:rPr>
                <w:sz w:val="20"/>
              </w:rPr>
            </w:pPr>
          </w:p>
        </w:tc>
        <w:tc>
          <w:tcPr>
            <w:tcW w:w="1418" w:type="dxa"/>
          </w:tcPr>
          <w:p w14:paraId="5F3F6A5B" w14:textId="77777777" w:rsidR="007F64C9" w:rsidRPr="00A34048" w:rsidRDefault="007F64C9" w:rsidP="00D030C7">
            <w:pPr>
              <w:jc w:val="center"/>
              <w:rPr>
                <w:sz w:val="20"/>
              </w:rPr>
            </w:pPr>
          </w:p>
        </w:tc>
        <w:tc>
          <w:tcPr>
            <w:tcW w:w="1224" w:type="dxa"/>
          </w:tcPr>
          <w:p w14:paraId="15E8C533" w14:textId="77777777" w:rsidR="007F64C9" w:rsidRPr="00A34048" w:rsidRDefault="007F64C9" w:rsidP="00D030C7">
            <w:pPr>
              <w:jc w:val="center"/>
              <w:rPr>
                <w:sz w:val="20"/>
              </w:rPr>
            </w:pPr>
          </w:p>
        </w:tc>
      </w:tr>
      <w:tr w:rsidR="007F64C9" w14:paraId="3DE1F65F" w14:textId="77777777" w:rsidTr="007F64C9">
        <w:trPr>
          <w:trHeight w:val="227"/>
        </w:trPr>
        <w:tc>
          <w:tcPr>
            <w:tcW w:w="3114" w:type="dxa"/>
            <w:gridSpan w:val="2"/>
          </w:tcPr>
          <w:p w14:paraId="7F24B7FD" w14:textId="47DE7471" w:rsidR="007F64C9" w:rsidRDefault="007F64C9" w:rsidP="00D030C7">
            <w:pPr>
              <w:rPr>
                <w:sz w:val="20"/>
              </w:rPr>
            </w:pPr>
          </w:p>
        </w:tc>
        <w:tc>
          <w:tcPr>
            <w:tcW w:w="3260" w:type="dxa"/>
          </w:tcPr>
          <w:p w14:paraId="3EB35D65" w14:textId="77777777" w:rsidR="007F64C9" w:rsidRPr="00A34048" w:rsidRDefault="007F64C9" w:rsidP="00D030C7">
            <w:pPr>
              <w:rPr>
                <w:sz w:val="20"/>
              </w:rPr>
            </w:pPr>
          </w:p>
        </w:tc>
        <w:tc>
          <w:tcPr>
            <w:tcW w:w="1418" w:type="dxa"/>
          </w:tcPr>
          <w:p w14:paraId="0212C888" w14:textId="77777777" w:rsidR="007F64C9" w:rsidRPr="00A34048" w:rsidRDefault="007F64C9" w:rsidP="00D030C7">
            <w:pPr>
              <w:jc w:val="center"/>
              <w:rPr>
                <w:sz w:val="20"/>
              </w:rPr>
            </w:pPr>
          </w:p>
        </w:tc>
        <w:tc>
          <w:tcPr>
            <w:tcW w:w="1224" w:type="dxa"/>
          </w:tcPr>
          <w:p w14:paraId="15DF9849" w14:textId="77777777" w:rsidR="007F64C9" w:rsidRPr="00A34048" w:rsidRDefault="007F64C9" w:rsidP="00D030C7">
            <w:pPr>
              <w:jc w:val="center"/>
              <w:rPr>
                <w:sz w:val="20"/>
              </w:rPr>
            </w:pPr>
          </w:p>
        </w:tc>
      </w:tr>
      <w:tr w:rsidR="007F64C9" w14:paraId="2A34A47C" w14:textId="77777777" w:rsidTr="007F64C9">
        <w:trPr>
          <w:trHeight w:val="227"/>
        </w:trPr>
        <w:tc>
          <w:tcPr>
            <w:tcW w:w="3114" w:type="dxa"/>
            <w:gridSpan w:val="2"/>
          </w:tcPr>
          <w:p w14:paraId="74CB8229" w14:textId="77777777" w:rsidR="007F64C9" w:rsidRDefault="007F64C9" w:rsidP="00D030C7">
            <w:pPr>
              <w:rPr>
                <w:sz w:val="20"/>
              </w:rPr>
            </w:pPr>
          </w:p>
        </w:tc>
        <w:tc>
          <w:tcPr>
            <w:tcW w:w="3260" w:type="dxa"/>
          </w:tcPr>
          <w:p w14:paraId="3E4D519C" w14:textId="77777777" w:rsidR="007F64C9" w:rsidRPr="00A34048" w:rsidRDefault="007F64C9" w:rsidP="00D030C7">
            <w:pPr>
              <w:rPr>
                <w:sz w:val="20"/>
              </w:rPr>
            </w:pPr>
          </w:p>
        </w:tc>
        <w:tc>
          <w:tcPr>
            <w:tcW w:w="1418" w:type="dxa"/>
          </w:tcPr>
          <w:p w14:paraId="3740AB1C" w14:textId="77777777" w:rsidR="007F64C9" w:rsidRPr="00A34048" w:rsidRDefault="007F64C9" w:rsidP="00D030C7">
            <w:pPr>
              <w:jc w:val="center"/>
              <w:rPr>
                <w:sz w:val="20"/>
              </w:rPr>
            </w:pPr>
          </w:p>
        </w:tc>
        <w:tc>
          <w:tcPr>
            <w:tcW w:w="1224" w:type="dxa"/>
          </w:tcPr>
          <w:p w14:paraId="46F1180E" w14:textId="77777777" w:rsidR="007F64C9" w:rsidRPr="00A34048" w:rsidRDefault="007F64C9" w:rsidP="00D030C7">
            <w:pPr>
              <w:jc w:val="center"/>
              <w:rPr>
                <w:sz w:val="20"/>
              </w:rPr>
            </w:pPr>
          </w:p>
        </w:tc>
      </w:tr>
      <w:tr w:rsidR="007F64C9" w14:paraId="63375753" w14:textId="77777777" w:rsidTr="007F64C9">
        <w:trPr>
          <w:trHeight w:val="227"/>
        </w:trPr>
        <w:tc>
          <w:tcPr>
            <w:tcW w:w="3114" w:type="dxa"/>
            <w:gridSpan w:val="2"/>
          </w:tcPr>
          <w:p w14:paraId="25658434" w14:textId="77777777" w:rsidR="007F64C9" w:rsidRDefault="007F64C9" w:rsidP="00D030C7">
            <w:pPr>
              <w:rPr>
                <w:sz w:val="20"/>
              </w:rPr>
            </w:pPr>
          </w:p>
        </w:tc>
        <w:tc>
          <w:tcPr>
            <w:tcW w:w="3260" w:type="dxa"/>
          </w:tcPr>
          <w:p w14:paraId="428D8FE3" w14:textId="77777777" w:rsidR="007F64C9" w:rsidRPr="00A34048" w:rsidRDefault="007F64C9" w:rsidP="00D030C7">
            <w:pPr>
              <w:rPr>
                <w:sz w:val="20"/>
              </w:rPr>
            </w:pPr>
          </w:p>
        </w:tc>
        <w:tc>
          <w:tcPr>
            <w:tcW w:w="1418" w:type="dxa"/>
          </w:tcPr>
          <w:p w14:paraId="4BD5DEDE" w14:textId="77777777" w:rsidR="007F64C9" w:rsidRPr="00A34048" w:rsidRDefault="007F64C9" w:rsidP="00D030C7">
            <w:pPr>
              <w:jc w:val="center"/>
              <w:rPr>
                <w:sz w:val="20"/>
              </w:rPr>
            </w:pPr>
          </w:p>
        </w:tc>
        <w:tc>
          <w:tcPr>
            <w:tcW w:w="1224" w:type="dxa"/>
          </w:tcPr>
          <w:p w14:paraId="66D3B799" w14:textId="77777777" w:rsidR="007F64C9" w:rsidRPr="00A34048" w:rsidRDefault="007F64C9" w:rsidP="00D030C7">
            <w:pPr>
              <w:jc w:val="center"/>
              <w:rPr>
                <w:sz w:val="20"/>
              </w:rPr>
            </w:pPr>
          </w:p>
        </w:tc>
      </w:tr>
      <w:tr w:rsidR="007F64C9" w14:paraId="3BBC9BEC" w14:textId="77777777" w:rsidTr="007F64C9">
        <w:trPr>
          <w:trHeight w:val="227"/>
        </w:trPr>
        <w:tc>
          <w:tcPr>
            <w:tcW w:w="3114" w:type="dxa"/>
            <w:gridSpan w:val="2"/>
          </w:tcPr>
          <w:p w14:paraId="4526ADE3" w14:textId="77777777" w:rsidR="007F64C9" w:rsidRDefault="007F64C9" w:rsidP="00D030C7">
            <w:pPr>
              <w:rPr>
                <w:sz w:val="20"/>
              </w:rPr>
            </w:pPr>
          </w:p>
        </w:tc>
        <w:tc>
          <w:tcPr>
            <w:tcW w:w="3260" w:type="dxa"/>
          </w:tcPr>
          <w:p w14:paraId="77E9AFE2" w14:textId="77777777" w:rsidR="007F64C9" w:rsidRPr="00A34048" w:rsidRDefault="007F64C9" w:rsidP="00D030C7">
            <w:pPr>
              <w:rPr>
                <w:sz w:val="20"/>
              </w:rPr>
            </w:pPr>
          </w:p>
        </w:tc>
        <w:tc>
          <w:tcPr>
            <w:tcW w:w="1418" w:type="dxa"/>
          </w:tcPr>
          <w:p w14:paraId="5B0D69CF" w14:textId="77777777" w:rsidR="007F64C9" w:rsidRPr="00A34048" w:rsidRDefault="007F64C9" w:rsidP="00D030C7">
            <w:pPr>
              <w:jc w:val="center"/>
              <w:rPr>
                <w:sz w:val="20"/>
              </w:rPr>
            </w:pPr>
          </w:p>
        </w:tc>
        <w:tc>
          <w:tcPr>
            <w:tcW w:w="1224" w:type="dxa"/>
          </w:tcPr>
          <w:p w14:paraId="2CA11C04" w14:textId="77777777" w:rsidR="007F64C9" w:rsidRPr="00A34048" w:rsidRDefault="007F64C9" w:rsidP="00D030C7">
            <w:pPr>
              <w:jc w:val="center"/>
              <w:rPr>
                <w:sz w:val="20"/>
              </w:rPr>
            </w:pPr>
          </w:p>
        </w:tc>
      </w:tr>
      <w:tr w:rsidR="007F64C9" w14:paraId="5608F5E2" w14:textId="77777777" w:rsidTr="007F64C9">
        <w:trPr>
          <w:trHeight w:val="227"/>
        </w:trPr>
        <w:tc>
          <w:tcPr>
            <w:tcW w:w="3114" w:type="dxa"/>
            <w:gridSpan w:val="2"/>
          </w:tcPr>
          <w:p w14:paraId="45F99E85" w14:textId="77777777" w:rsidR="007F64C9" w:rsidRDefault="007F64C9" w:rsidP="00D030C7">
            <w:pPr>
              <w:rPr>
                <w:sz w:val="20"/>
              </w:rPr>
            </w:pPr>
          </w:p>
        </w:tc>
        <w:tc>
          <w:tcPr>
            <w:tcW w:w="3260" w:type="dxa"/>
          </w:tcPr>
          <w:p w14:paraId="14432983" w14:textId="77777777" w:rsidR="007F64C9" w:rsidRPr="00A34048" w:rsidRDefault="007F64C9" w:rsidP="00D030C7">
            <w:pPr>
              <w:rPr>
                <w:sz w:val="20"/>
              </w:rPr>
            </w:pPr>
          </w:p>
        </w:tc>
        <w:tc>
          <w:tcPr>
            <w:tcW w:w="1418" w:type="dxa"/>
          </w:tcPr>
          <w:p w14:paraId="6F9C4E38" w14:textId="77777777" w:rsidR="007F64C9" w:rsidRPr="00A34048" w:rsidRDefault="007F64C9" w:rsidP="00D030C7">
            <w:pPr>
              <w:jc w:val="center"/>
              <w:rPr>
                <w:sz w:val="20"/>
              </w:rPr>
            </w:pPr>
          </w:p>
        </w:tc>
        <w:tc>
          <w:tcPr>
            <w:tcW w:w="1224" w:type="dxa"/>
          </w:tcPr>
          <w:p w14:paraId="5A71AD0F" w14:textId="77777777" w:rsidR="007F64C9" w:rsidRPr="00A34048" w:rsidRDefault="007F64C9" w:rsidP="00D030C7">
            <w:pPr>
              <w:jc w:val="center"/>
              <w:rPr>
                <w:sz w:val="20"/>
              </w:rPr>
            </w:pPr>
          </w:p>
        </w:tc>
      </w:tr>
      <w:tr w:rsidR="007F64C9" w14:paraId="543CE9A1" w14:textId="77777777" w:rsidTr="007F64C9">
        <w:trPr>
          <w:trHeight w:val="227"/>
        </w:trPr>
        <w:tc>
          <w:tcPr>
            <w:tcW w:w="3114" w:type="dxa"/>
            <w:gridSpan w:val="2"/>
          </w:tcPr>
          <w:p w14:paraId="210B2706" w14:textId="77777777" w:rsidR="007F64C9" w:rsidRDefault="007F64C9" w:rsidP="00D030C7">
            <w:pPr>
              <w:rPr>
                <w:sz w:val="20"/>
              </w:rPr>
            </w:pPr>
          </w:p>
        </w:tc>
        <w:tc>
          <w:tcPr>
            <w:tcW w:w="3260" w:type="dxa"/>
          </w:tcPr>
          <w:p w14:paraId="43E4D8E3" w14:textId="77777777" w:rsidR="007F64C9" w:rsidRPr="00A34048" w:rsidRDefault="007F64C9" w:rsidP="00D030C7">
            <w:pPr>
              <w:rPr>
                <w:sz w:val="20"/>
              </w:rPr>
            </w:pPr>
          </w:p>
        </w:tc>
        <w:tc>
          <w:tcPr>
            <w:tcW w:w="1418" w:type="dxa"/>
          </w:tcPr>
          <w:p w14:paraId="3D614FC9" w14:textId="77777777" w:rsidR="007F64C9" w:rsidRPr="00A34048" w:rsidRDefault="007F64C9" w:rsidP="00D030C7">
            <w:pPr>
              <w:jc w:val="center"/>
              <w:rPr>
                <w:sz w:val="20"/>
              </w:rPr>
            </w:pPr>
          </w:p>
        </w:tc>
        <w:tc>
          <w:tcPr>
            <w:tcW w:w="1224" w:type="dxa"/>
          </w:tcPr>
          <w:p w14:paraId="593EAB42" w14:textId="77777777" w:rsidR="007F64C9" w:rsidRPr="00A34048" w:rsidRDefault="007F64C9" w:rsidP="00D030C7">
            <w:pPr>
              <w:jc w:val="center"/>
              <w:rPr>
                <w:sz w:val="20"/>
              </w:rPr>
            </w:pPr>
          </w:p>
        </w:tc>
      </w:tr>
      <w:tr w:rsidR="007F64C9" w14:paraId="0CCB243A" w14:textId="77777777" w:rsidTr="007F64C9">
        <w:trPr>
          <w:trHeight w:val="227"/>
        </w:trPr>
        <w:tc>
          <w:tcPr>
            <w:tcW w:w="3114" w:type="dxa"/>
            <w:gridSpan w:val="2"/>
          </w:tcPr>
          <w:p w14:paraId="0F3A8F7F" w14:textId="77777777" w:rsidR="007F64C9" w:rsidRDefault="007F64C9" w:rsidP="00D030C7">
            <w:pPr>
              <w:rPr>
                <w:sz w:val="20"/>
              </w:rPr>
            </w:pPr>
          </w:p>
        </w:tc>
        <w:tc>
          <w:tcPr>
            <w:tcW w:w="3260" w:type="dxa"/>
          </w:tcPr>
          <w:p w14:paraId="549FC324" w14:textId="77777777" w:rsidR="007F64C9" w:rsidRPr="00A34048" w:rsidRDefault="007F64C9" w:rsidP="00D030C7">
            <w:pPr>
              <w:rPr>
                <w:sz w:val="20"/>
              </w:rPr>
            </w:pPr>
          </w:p>
        </w:tc>
        <w:tc>
          <w:tcPr>
            <w:tcW w:w="1418" w:type="dxa"/>
          </w:tcPr>
          <w:p w14:paraId="100E2B46" w14:textId="77777777" w:rsidR="007F64C9" w:rsidRPr="00A34048" w:rsidRDefault="007F64C9" w:rsidP="00D030C7">
            <w:pPr>
              <w:jc w:val="center"/>
              <w:rPr>
                <w:sz w:val="20"/>
              </w:rPr>
            </w:pPr>
          </w:p>
        </w:tc>
        <w:tc>
          <w:tcPr>
            <w:tcW w:w="1224" w:type="dxa"/>
          </w:tcPr>
          <w:p w14:paraId="0A9EE530" w14:textId="77777777" w:rsidR="007F64C9" w:rsidRPr="00A34048" w:rsidRDefault="007F64C9" w:rsidP="00D030C7">
            <w:pPr>
              <w:jc w:val="center"/>
              <w:rPr>
                <w:sz w:val="20"/>
              </w:rPr>
            </w:pPr>
          </w:p>
        </w:tc>
      </w:tr>
      <w:tr w:rsidR="00344DBA" w14:paraId="666B4F9B" w14:textId="77777777" w:rsidTr="007F64C9">
        <w:trPr>
          <w:trHeight w:val="227"/>
        </w:trPr>
        <w:tc>
          <w:tcPr>
            <w:tcW w:w="3114" w:type="dxa"/>
            <w:gridSpan w:val="2"/>
          </w:tcPr>
          <w:p w14:paraId="7110521F" w14:textId="77777777" w:rsidR="00344DBA" w:rsidRDefault="00344DBA" w:rsidP="00D030C7">
            <w:pPr>
              <w:rPr>
                <w:sz w:val="20"/>
              </w:rPr>
            </w:pPr>
          </w:p>
        </w:tc>
        <w:tc>
          <w:tcPr>
            <w:tcW w:w="3260" w:type="dxa"/>
          </w:tcPr>
          <w:p w14:paraId="1A2B5996" w14:textId="77777777" w:rsidR="00344DBA" w:rsidRPr="00A34048" w:rsidRDefault="00344DBA" w:rsidP="00D030C7">
            <w:pPr>
              <w:rPr>
                <w:sz w:val="20"/>
              </w:rPr>
            </w:pPr>
          </w:p>
        </w:tc>
        <w:tc>
          <w:tcPr>
            <w:tcW w:w="1418" w:type="dxa"/>
          </w:tcPr>
          <w:p w14:paraId="0C189FBE" w14:textId="77777777" w:rsidR="00344DBA" w:rsidRPr="00A34048" w:rsidRDefault="00344DBA" w:rsidP="00D030C7">
            <w:pPr>
              <w:jc w:val="center"/>
              <w:rPr>
                <w:sz w:val="20"/>
              </w:rPr>
            </w:pPr>
          </w:p>
        </w:tc>
        <w:tc>
          <w:tcPr>
            <w:tcW w:w="1224" w:type="dxa"/>
          </w:tcPr>
          <w:p w14:paraId="27B5041B" w14:textId="77777777" w:rsidR="00344DBA" w:rsidRPr="00A34048" w:rsidRDefault="00344DBA" w:rsidP="00D030C7">
            <w:pPr>
              <w:jc w:val="center"/>
              <w:rPr>
                <w:sz w:val="20"/>
              </w:rPr>
            </w:pPr>
          </w:p>
        </w:tc>
      </w:tr>
      <w:tr w:rsidR="00344DBA" w14:paraId="46607F17" w14:textId="77777777" w:rsidTr="007F64C9">
        <w:trPr>
          <w:trHeight w:val="227"/>
        </w:trPr>
        <w:tc>
          <w:tcPr>
            <w:tcW w:w="3114" w:type="dxa"/>
            <w:gridSpan w:val="2"/>
          </w:tcPr>
          <w:p w14:paraId="7C9F6D09" w14:textId="77777777" w:rsidR="00344DBA" w:rsidRDefault="00344DBA" w:rsidP="00D030C7">
            <w:pPr>
              <w:rPr>
                <w:sz w:val="20"/>
              </w:rPr>
            </w:pPr>
          </w:p>
        </w:tc>
        <w:tc>
          <w:tcPr>
            <w:tcW w:w="3260" w:type="dxa"/>
          </w:tcPr>
          <w:p w14:paraId="0B26FA45" w14:textId="77777777" w:rsidR="00344DBA" w:rsidRPr="00A34048" w:rsidRDefault="00344DBA" w:rsidP="00D030C7">
            <w:pPr>
              <w:rPr>
                <w:sz w:val="20"/>
              </w:rPr>
            </w:pPr>
          </w:p>
        </w:tc>
        <w:tc>
          <w:tcPr>
            <w:tcW w:w="1418" w:type="dxa"/>
          </w:tcPr>
          <w:p w14:paraId="715BD040" w14:textId="77777777" w:rsidR="00344DBA" w:rsidRPr="00A34048" w:rsidRDefault="00344DBA" w:rsidP="00D030C7">
            <w:pPr>
              <w:jc w:val="center"/>
              <w:rPr>
                <w:sz w:val="20"/>
              </w:rPr>
            </w:pPr>
          </w:p>
        </w:tc>
        <w:tc>
          <w:tcPr>
            <w:tcW w:w="1224" w:type="dxa"/>
          </w:tcPr>
          <w:p w14:paraId="6A512760" w14:textId="77777777" w:rsidR="00344DBA" w:rsidRPr="00A34048" w:rsidRDefault="00344DBA" w:rsidP="00D030C7">
            <w:pPr>
              <w:jc w:val="center"/>
              <w:rPr>
                <w:sz w:val="20"/>
              </w:rPr>
            </w:pPr>
          </w:p>
        </w:tc>
      </w:tr>
      <w:tr w:rsidR="007F64C9" w:rsidRPr="00413CB6" w14:paraId="65640081" w14:textId="77777777" w:rsidTr="00D030C7">
        <w:sdt>
          <w:sdtPr>
            <w:rPr>
              <w:rFonts w:cstheme="minorHAnsi"/>
              <w:b/>
              <w:color w:val="009DDB" w:themeColor="accent3"/>
              <w:sz w:val="28"/>
            </w:rPr>
            <w:id w:val="-756364080"/>
            <w14:checkbox>
              <w14:checked w14:val="0"/>
              <w14:checkedState w14:val="2612" w14:font="MS Gothic"/>
              <w14:uncheckedState w14:val="2610" w14:font="MS Gothic"/>
            </w14:checkbox>
          </w:sdtPr>
          <w:sdtEndPr/>
          <w:sdtContent>
            <w:tc>
              <w:tcPr>
                <w:tcW w:w="458" w:type="dxa"/>
                <w:vAlign w:val="center"/>
              </w:tcPr>
              <w:p w14:paraId="5D145223" w14:textId="77777777" w:rsidR="007F64C9" w:rsidRPr="00413CB6" w:rsidRDefault="007F64C9" w:rsidP="00D030C7">
                <w:pPr>
                  <w:rPr>
                    <w:rFonts w:cstheme="minorHAnsi"/>
                    <w:b/>
                    <w:color w:val="009DDB" w:themeColor="accent3"/>
                    <w:sz w:val="28"/>
                  </w:rPr>
                </w:pPr>
                <w:r w:rsidRPr="00413CB6">
                  <w:rPr>
                    <w:rFonts w:ascii="Segoe UI Symbol" w:eastAsia="MS Gothic" w:hAnsi="Segoe UI Symbol" w:cs="Segoe UI Symbol"/>
                    <w:b/>
                    <w:color w:val="009DDB" w:themeColor="accent3"/>
                    <w:sz w:val="28"/>
                  </w:rPr>
                  <w:t>☐</w:t>
                </w:r>
              </w:p>
            </w:tc>
          </w:sdtContent>
        </w:sdt>
        <w:tc>
          <w:tcPr>
            <w:tcW w:w="8558" w:type="dxa"/>
            <w:gridSpan w:val="4"/>
            <w:vAlign w:val="center"/>
          </w:tcPr>
          <w:p w14:paraId="6F9FED6A" w14:textId="47752601" w:rsidR="007F64C9" w:rsidRPr="005C05CD" w:rsidRDefault="007F64C9" w:rsidP="00D030C7">
            <w:pPr>
              <w:rPr>
                <w:rFonts w:cstheme="minorHAnsi"/>
                <w:b/>
                <w:color w:val="009DDB" w:themeColor="accent3"/>
              </w:rPr>
            </w:pPr>
            <w:r w:rsidRPr="005C05CD">
              <w:rPr>
                <w:rFonts w:cstheme="minorHAnsi"/>
                <w:b/>
                <w:color w:val="009DDB" w:themeColor="accent3"/>
              </w:rPr>
              <w:t xml:space="preserve">Provide recent certified </w:t>
            </w:r>
            <w:r w:rsidR="00603868">
              <w:rPr>
                <w:rFonts w:cstheme="minorHAnsi"/>
                <w:b/>
                <w:color w:val="009DDB" w:themeColor="accent3"/>
              </w:rPr>
              <w:t xml:space="preserve">ID </w:t>
            </w:r>
            <w:r w:rsidRPr="005C05CD">
              <w:rPr>
                <w:rFonts w:cstheme="minorHAnsi"/>
                <w:b/>
                <w:color w:val="009DDB" w:themeColor="accent3"/>
              </w:rPr>
              <w:t>copies for each of the people listed above as Annex 14</w:t>
            </w:r>
          </w:p>
        </w:tc>
      </w:tr>
    </w:tbl>
    <w:p w14:paraId="62556C62" w14:textId="77777777" w:rsidR="001E0B17" w:rsidRDefault="001E0B17" w:rsidP="006777CA">
      <w:pPr>
        <w:spacing w:after="0"/>
        <w:jc w:val="both"/>
      </w:pPr>
    </w:p>
    <w:tbl>
      <w:tblPr>
        <w:tblStyle w:val="TableGrid"/>
        <w:tblW w:w="0" w:type="auto"/>
        <w:tblCellMar>
          <w:top w:w="57" w:type="dxa"/>
          <w:bottom w:w="57" w:type="dxa"/>
        </w:tblCellMar>
        <w:tblLook w:val="04A0" w:firstRow="1" w:lastRow="0" w:firstColumn="1" w:lastColumn="0" w:noHBand="0" w:noVBand="1"/>
      </w:tblPr>
      <w:tblGrid>
        <w:gridCol w:w="458"/>
        <w:gridCol w:w="2656"/>
        <w:gridCol w:w="3260"/>
        <w:gridCol w:w="1418"/>
        <w:gridCol w:w="1224"/>
      </w:tblGrid>
      <w:tr w:rsidR="00D030C7" w14:paraId="1FDD7D44" w14:textId="77777777" w:rsidTr="00D030C7">
        <w:tc>
          <w:tcPr>
            <w:tcW w:w="9016" w:type="dxa"/>
            <w:gridSpan w:val="5"/>
            <w:shd w:val="clear" w:color="auto" w:fill="D9D9D9" w:themeFill="background1" w:themeFillShade="D9"/>
          </w:tcPr>
          <w:p w14:paraId="46720959" w14:textId="335108DF" w:rsidR="00D030C7" w:rsidRDefault="00D030C7" w:rsidP="005C05CD">
            <w:pPr>
              <w:pStyle w:val="Heading1"/>
              <w:outlineLvl w:val="0"/>
            </w:pPr>
            <w:bookmarkStart w:id="21" w:name="_Toc205301133"/>
            <w:r>
              <w:t>board members</w:t>
            </w:r>
            <w:bookmarkEnd w:id="21"/>
          </w:p>
        </w:tc>
      </w:tr>
      <w:tr w:rsidR="00D030C7" w14:paraId="27BFB49D" w14:textId="77777777" w:rsidTr="00D030C7">
        <w:tc>
          <w:tcPr>
            <w:tcW w:w="9016" w:type="dxa"/>
            <w:gridSpan w:val="5"/>
            <w:shd w:val="clear" w:color="auto" w:fill="F2F2F2" w:themeFill="background1" w:themeFillShade="F2"/>
          </w:tcPr>
          <w:p w14:paraId="0F1B5CB1" w14:textId="56B7F0DF" w:rsidR="00D030C7" w:rsidRPr="00320C09" w:rsidRDefault="00344DBA" w:rsidP="00D030C7">
            <w:pPr>
              <w:rPr>
                <w:rFonts w:cstheme="minorHAnsi"/>
              </w:rPr>
            </w:pPr>
            <w:r>
              <w:rPr>
                <w:rFonts w:cs="‡}çRˇ"/>
              </w:rPr>
              <w:t>P</w:t>
            </w:r>
            <w:r w:rsidR="00D030C7" w:rsidRPr="0058112F">
              <w:rPr>
                <w:rFonts w:cs="‡}çRˇ"/>
              </w:rPr>
              <w:t xml:space="preserve">rovide a list of your </w:t>
            </w:r>
            <w:r w:rsidR="00D030C7">
              <w:rPr>
                <w:rFonts w:cs="‡}çRˇ"/>
              </w:rPr>
              <w:t>board members</w:t>
            </w:r>
            <w:r w:rsidR="00D030C7" w:rsidRPr="0058112F">
              <w:rPr>
                <w:rFonts w:cs="‡}çRˇ"/>
              </w:rPr>
              <w:t xml:space="preserve"> </w:t>
            </w:r>
            <w:r w:rsidR="00D030C7">
              <w:rPr>
                <w:rFonts w:cs="‡}çRˇ"/>
              </w:rPr>
              <w:t xml:space="preserve">in your organisation </w:t>
            </w:r>
            <w:r w:rsidR="00D030C7" w:rsidRPr="0058112F">
              <w:rPr>
                <w:rFonts w:cs="‡}çRˇ"/>
              </w:rPr>
              <w:t xml:space="preserve">and indicate sex and race </w:t>
            </w:r>
            <w:r w:rsidR="00D030C7">
              <w:rPr>
                <w:rFonts w:cs="‡}çRˇ"/>
              </w:rPr>
              <w:t xml:space="preserve">as shown </w:t>
            </w:r>
            <w:r w:rsidR="00D030C7" w:rsidRPr="0058112F">
              <w:rPr>
                <w:rFonts w:cs="‡}çRˇ"/>
              </w:rPr>
              <w:t>in the adjacent</w:t>
            </w:r>
            <w:r w:rsidR="00D030C7">
              <w:rPr>
                <w:rFonts w:cs="‡}çRˇ"/>
              </w:rPr>
              <w:t xml:space="preserve"> block (add rows if needed). Please also describe how women, youth, people with disabilities and people living with HIV are included and/or meaningfully consulted within your management and governance structures.</w:t>
            </w:r>
          </w:p>
        </w:tc>
      </w:tr>
      <w:tr w:rsidR="00D030C7" w:rsidRPr="00A34048" w14:paraId="1C981DED" w14:textId="77777777" w:rsidTr="00D030C7">
        <w:trPr>
          <w:trHeight w:val="340"/>
        </w:trPr>
        <w:tc>
          <w:tcPr>
            <w:tcW w:w="3114" w:type="dxa"/>
            <w:gridSpan w:val="2"/>
            <w:shd w:val="clear" w:color="auto" w:fill="D9D9D9" w:themeFill="background1" w:themeFillShade="D9"/>
            <w:vAlign w:val="center"/>
          </w:tcPr>
          <w:p w14:paraId="0080BB5D" w14:textId="77777777" w:rsidR="00D030C7" w:rsidRPr="00A34048" w:rsidRDefault="00D030C7" w:rsidP="00D030C7">
            <w:pPr>
              <w:rPr>
                <w:rFonts w:cstheme="minorHAnsi"/>
                <w:b/>
                <w:sz w:val="20"/>
              </w:rPr>
            </w:pPr>
            <w:r>
              <w:rPr>
                <w:rFonts w:cstheme="minorHAnsi"/>
                <w:b/>
                <w:sz w:val="20"/>
              </w:rPr>
              <w:t xml:space="preserve">NAME </w:t>
            </w:r>
          </w:p>
        </w:tc>
        <w:tc>
          <w:tcPr>
            <w:tcW w:w="3260" w:type="dxa"/>
            <w:shd w:val="clear" w:color="auto" w:fill="D9D9D9" w:themeFill="background1" w:themeFillShade="D9"/>
            <w:vAlign w:val="center"/>
          </w:tcPr>
          <w:p w14:paraId="65A08778" w14:textId="77777777" w:rsidR="00D030C7" w:rsidRPr="00A34048" w:rsidRDefault="00D030C7" w:rsidP="00D030C7">
            <w:pPr>
              <w:rPr>
                <w:rFonts w:cstheme="minorHAnsi"/>
                <w:b/>
                <w:sz w:val="20"/>
              </w:rPr>
            </w:pPr>
            <w:r>
              <w:rPr>
                <w:rFonts w:cstheme="minorHAnsi"/>
                <w:b/>
                <w:sz w:val="20"/>
              </w:rPr>
              <w:t>POSITION</w:t>
            </w:r>
          </w:p>
        </w:tc>
        <w:tc>
          <w:tcPr>
            <w:tcW w:w="1418" w:type="dxa"/>
            <w:shd w:val="clear" w:color="auto" w:fill="D9D9D9" w:themeFill="background1" w:themeFillShade="D9"/>
            <w:vAlign w:val="center"/>
          </w:tcPr>
          <w:p w14:paraId="5A79F8A2" w14:textId="77777777" w:rsidR="00D030C7" w:rsidRPr="00A34048" w:rsidRDefault="00D030C7" w:rsidP="00D030C7">
            <w:pPr>
              <w:jc w:val="center"/>
              <w:rPr>
                <w:rFonts w:cstheme="minorHAnsi"/>
                <w:b/>
                <w:sz w:val="20"/>
              </w:rPr>
            </w:pPr>
            <w:r>
              <w:rPr>
                <w:rFonts w:cstheme="minorHAnsi"/>
                <w:b/>
                <w:sz w:val="20"/>
              </w:rPr>
              <w:t>GENDER</w:t>
            </w:r>
          </w:p>
        </w:tc>
        <w:tc>
          <w:tcPr>
            <w:tcW w:w="1224" w:type="dxa"/>
            <w:shd w:val="clear" w:color="auto" w:fill="D9D9D9" w:themeFill="background1" w:themeFillShade="D9"/>
            <w:vAlign w:val="center"/>
          </w:tcPr>
          <w:p w14:paraId="144455B1" w14:textId="77777777" w:rsidR="00D030C7" w:rsidRPr="00A34048" w:rsidRDefault="00D030C7" w:rsidP="00D030C7">
            <w:pPr>
              <w:jc w:val="center"/>
              <w:rPr>
                <w:rFonts w:cstheme="minorHAnsi"/>
                <w:b/>
                <w:sz w:val="20"/>
              </w:rPr>
            </w:pPr>
            <w:r>
              <w:rPr>
                <w:rFonts w:cstheme="minorHAnsi"/>
                <w:b/>
                <w:sz w:val="20"/>
              </w:rPr>
              <w:t>RACE</w:t>
            </w:r>
          </w:p>
        </w:tc>
      </w:tr>
      <w:tr w:rsidR="00D030C7" w14:paraId="24DFDD4F" w14:textId="77777777" w:rsidTr="00D030C7">
        <w:trPr>
          <w:trHeight w:val="227"/>
        </w:trPr>
        <w:tc>
          <w:tcPr>
            <w:tcW w:w="3114" w:type="dxa"/>
            <w:gridSpan w:val="2"/>
          </w:tcPr>
          <w:p w14:paraId="12C0D089" w14:textId="77777777" w:rsidR="00D030C7" w:rsidRPr="00A34048" w:rsidRDefault="00D030C7" w:rsidP="00D030C7">
            <w:pPr>
              <w:rPr>
                <w:sz w:val="20"/>
              </w:rPr>
            </w:pPr>
          </w:p>
        </w:tc>
        <w:tc>
          <w:tcPr>
            <w:tcW w:w="3260" w:type="dxa"/>
          </w:tcPr>
          <w:p w14:paraId="0A0CDD88" w14:textId="77777777" w:rsidR="00D030C7" w:rsidRPr="00A34048" w:rsidRDefault="00D030C7" w:rsidP="00D030C7">
            <w:pPr>
              <w:rPr>
                <w:sz w:val="20"/>
              </w:rPr>
            </w:pPr>
          </w:p>
        </w:tc>
        <w:tc>
          <w:tcPr>
            <w:tcW w:w="1418" w:type="dxa"/>
          </w:tcPr>
          <w:p w14:paraId="2A9B6201" w14:textId="77777777" w:rsidR="00D030C7" w:rsidRPr="00A34048" w:rsidRDefault="00D030C7" w:rsidP="00D030C7">
            <w:pPr>
              <w:jc w:val="center"/>
              <w:rPr>
                <w:sz w:val="20"/>
              </w:rPr>
            </w:pPr>
          </w:p>
        </w:tc>
        <w:tc>
          <w:tcPr>
            <w:tcW w:w="1224" w:type="dxa"/>
          </w:tcPr>
          <w:p w14:paraId="260B91AA" w14:textId="77777777" w:rsidR="00D030C7" w:rsidRPr="00A34048" w:rsidRDefault="00D030C7" w:rsidP="00D030C7">
            <w:pPr>
              <w:jc w:val="center"/>
              <w:rPr>
                <w:sz w:val="20"/>
              </w:rPr>
            </w:pPr>
          </w:p>
        </w:tc>
      </w:tr>
      <w:tr w:rsidR="00D030C7" w14:paraId="0E05C5B8" w14:textId="77777777" w:rsidTr="00D030C7">
        <w:trPr>
          <w:trHeight w:val="227"/>
        </w:trPr>
        <w:tc>
          <w:tcPr>
            <w:tcW w:w="3114" w:type="dxa"/>
            <w:gridSpan w:val="2"/>
          </w:tcPr>
          <w:p w14:paraId="3B39DC2B" w14:textId="77777777" w:rsidR="00D030C7" w:rsidRDefault="00D030C7" w:rsidP="00D030C7">
            <w:pPr>
              <w:rPr>
                <w:sz w:val="20"/>
              </w:rPr>
            </w:pPr>
          </w:p>
        </w:tc>
        <w:tc>
          <w:tcPr>
            <w:tcW w:w="3260" w:type="dxa"/>
          </w:tcPr>
          <w:p w14:paraId="35C02780" w14:textId="77777777" w:rsidR="00D030C7" w:rsidRPr="00A34048" w:rsidRDefault="00D030C7" w:rsidP="00D030C7">
            <w:pPr>
              <w:rPr>
                <w:sz w:val="20"/>
              </w:rPr>
            </w:pPr>
          </w:p>
        </w:tc>
        <w:tc>
          <w:tcPr>
            <w:tcW w:w="1418" w:type="dxa"/>
          </w:tcPr>
          <w:p w14:paraId="27B83716" w14:textId="77777777" w:rsidR="00D030C7" w:rsidRPr="00A34048" w:rsidRDefault="00D030C7" w:rsidP="00D030C7">
            <w:pPr>
              <w:jc w:val="center"/>
              <w:rPr>
                <w:sz w:val="20"/>
              </w:rPr>
            </w:pPr>
          </w:p>
        </w:tc>
        <w:tc>
          <w:tcPr>
            <w:tcW w:w="1224" w:type="dxa"/>
          </w:tcPr>
          <w:p w14:paraId="61261BCF" w14:textId="77777777" w:rsidR="00D030C7" w:rsidRPr="00A34048" w:rsidRDefault="00D030C7" w:rsidP="00D030C7">
            <w:pPr>
              <w:jc w:val="center"/>
              <w:rPr>
                <w:sz w:val="20"/>
              </w:rPr>
            </w:pPr>
          </w:p>
        </w:tc>
      </w:tr>
      <w:tr w:rsidR="00D030C7" w14:paraId="377402B3" w14:textId="77777777" w:rsidTr="00D030C7">
        <w:trPr>
          <w:trHeight w:val="227"/>
        </w:trPr>
        <w:tc>
          <w:tcPr>
            <w:tcW w:w="3114" w:type="dxa"/>
            <w:gridSpan w:val="2"/>
          </w:tcPr>
          <w:p w14:paraId="0E7EDE71" w14:textId="77777777" w:rsidR="00D030C7" w:rsidRDefault="00D030C7" w:rsidP="00D030C7">
            <w:pPr>
              <w:rPr>
                <w:sz w:val="20"/>
              </w:rPr>
            </w:pPr>
          </w:p>
        </w:tc>
        <w:tc>
          <w:tcPr>
            <w:tcW w:w="3260" w:type="dxa"/>
          </w:tcPr>
          <w:p w14:paraId="34284A2D" w14:textId="77777777" w:rsidR="00D030C7" w:rsidRPr="00A34048" w:rsidRDefault="00D030C7" w:rsidP="00D030C7">
            <w:pPr>
              <w:rPr>
                <w:sz w:val="20"/>
              </w:rPr>
            </w:pPr>
          </w:p>
        </w:tc>
        <w:tc>
          <w:tcPr>
            <w:tcW w:w="1418" w:type="dxa"/>
          </w:tcPr>
          <w:p w14:paraId="08B271E0" w14:textId="77777777" w:rsidR="00D030C7" w:rsidRPr="00A34048" w:rsidRDefault="00D030C7" w:rsidP="00D030C7">
            <w:pPr>
              <w:jc w:val="center"/>
              <w:rPr>
                <w:sz w:val="20"/>
              </w:rPr>
            </w:pPr>
          </w:p>
        </w:tc>
        <w:tc>
          <w:tcPr>
            <w:tcW w:w="1224" w:type="dxa"/>
          </w:tcPr>
          <w:p w14:paraId="40C74377" w14:textId="77777777" w:rsidR="00D030C7" w:rsidRPr="00A34048" w:rsidRDefault="00D030C7" w:rsidP="00D030C7">
            <w:pPr>
              <w:jc w:val="center"/>
              <w:rPr>
                <w:sz w:val="20"/>
              </w:rPr>
            </w:pPr>
          </w:p>
        </w:tc>
      </w:tr>
      <w:tr w:rsidR="00D030C7" w14:paraId="607D08E1" w14:textId="77777777" w:rsidTr="00D030C7">
        <w:trPr>
          <w:trHeight w:val="227"/>
        </w:trPr>
        <w:tc>
          <w:tcPr>
            <w:tcW w:w="3114" w:type="dxa"/>
            <w:gridSpan w:val="2"/>
          </w:tcPr>
          <w:p w14:paraId="78985807" w14:textId="77777777" w:rsidR="00D030C7" w:rsidRDefault="00D030C7" w:rsidP="00D030C7">
            <w:pPr>
              <w:rPr>
                <w:sz w:val="20"/>
              </w:rPr>
            </w:pPr>
          </w:p>
        </w:tc>
        <w:tc>
          <w:tcPr>
            <w:tcW w:w="3260" w:type="dxa"/>
          </w:tcPr>
          <w:p w14:paraId="0775FDEE" w14:textId="77777777" w:rsidR="00D030C7" w:rsidRPr="00A34048" w:rsidRDefault="00D030C7" w:rsidP="00D030C7">
            <w:pPr>
              <w:rPr>
                <w:sz w:val="20"/>
              </w:rPr>
            </w:pPr>
          </w:p>
        </w:tc>
        <w:tc>
          <w:tcPr>
            <w:tcW w:w="1418" w:type="dxa"/>
          </w:tcPr>
          <w:p w14:paraId="549B50D4" w14:textId="77777777" w:rsidR="00D030C7" w:rsidRPr="00A34048" w:rsidRDefault="00D030C7" w:rsidP="00D030C7">
            <w:pPr>
              <w:jc w:val="center"/>
              <w:rPr>
                <w:sz w:val="20"/>
              </w:rPr>
            </w:pPr>
          </w:p>
        </w:tc>
        <w:tc>
          <w:tcPr>
            <w:tcW w:w="1224" w:type="dxa"/>
          </w:tcPr>
          <w:p w14:paraId="6578A5C9" w14:textId="77777777" w:rsidR="00D030C7" w:rsidRPr="00A34048" w:rsidRDefault="00D030C7" w:rsidP="00D030C7">
            <w:pPr>
              <w:jc w:val="center"/>
              <w:rPr>
                <w:sz w:val="20"/>
              </w:rPr>
            </w:pPr>
          </w:p>
        </w:tc>
      </w:tr>
      <w:tr w:rsidR="00D030C7" w14:paraId="51ABF8AF" w14:textId="77777777" w:rsidTr="00D030C7">
        <w:trPr>
          <w:trHeight w:val="227"/>
        </w:trPr>
        <w:tc>
          <w:tcPr>
            <w:tcW w:w="3114" w:type="dxa"/>
            <w:gridSpan w:val="2"/>
          </w:tcPr>
          <w:p w14:paraId="37CA790E" w14:textId="77777777" w:rsidR="00D030C7" w:rsidRDefault="00D030C7" w:rsidP="00D030C7">
            <w:pPr>
              <w:rPr>
                <w:sz w:val="20"/>
              </w:rPr>
            </w:pPr>
          </w:p>
        </w:tc>
        <w:tc>
          <w:tcPr>
            <w:tcW w:w="3260" w:type="dxa"/>
          </w:tcPr>
          <w:p w14:paraId="6D92D557" w14:textId="77777777" w:rsidR="00D030C7" w:rsidRPr="00A34048" w:rsidRDefault="00D030C7" w:rsidP="00D030C7">
            <w:pPr>
              <w:rPr>
                <w:sz w:val="20"/>
              </w:rPr>
            </w:pPr>
          </w:p>
        </w:tc>
        <w:tc>
          <w:tcPr>
            <w:tcW w:w="1418" w:type="dxa"/>
          </w:tcPr>
          <w:p w14:paraId="350F60D8" w14:textId="77777777" w:rsidR="00D030C7" w:rsidRPr="00A34048" w:rsidRDefault="00D030C7" w:rsidP="00D030C7">
            <w:pPr>
              <w:jc w:val="center"/>
              <w:rPr>
                <w:sz w:val="20"/>
              </w:rPr>
            </w:pPr>
          </w:p>
        </w:tc>
        <w:tc>
          <w:tcPr>
            <w:tcW w:w="1224" w:type="dxa"/>
          </w:tcPr>
          <w:p w14:paraId="2A030A39" w14:textId="77777777" w:rsidR="00D030C7" w:rsidRPr="00A34048" w:rsidRDefault="00D030C7" w:rsidP="00D030C7">
            <w:pPr>
              <w:jc w:val="center"/>
              <w:rPr>
                <w:sz w:val="20"/>
              </w:rPr>
            </w:pPr>
          </w:p>
        </w:tc>
      </w:tr>
      <w:tr w:rsidR="00D030C7" w14:paraId="7BAE7AEB" w14:textId="77777777" w:rsidTr="00D030C7">
        <w:trPr>
          <w:trHeight w:val="227"/>
        </w:trPr>
        <w:tc>
          <w:tcPr>
            <w:tcW w:w="3114" w:type="dxa"/>
            <w:gridSpan w:val="2"/>
          </w:tcPr>
          <w:p w14:paraId="4D703275" w14:textId="77777777" w:rsidR="00D030C7" w:rsidRDefault="00D030C7" w:rsidP="00D030C7">
            <w:pPr>
              <w:rPr>
                <w:sz w:val="20"/>
              </w:rPr>
            </w:pPr>
          </w:p>
        </w:tc>
        <w:tc>
          <w:tcPr>
            <w:tcW w:w="3260" w:type="dxa"/>
          </w:tcPr>
          <w:p w14:paraId="644C8705" w14:textId="77777777" w:rsidR="00D030C7" w:rsidRPr="00A34048" w:rsidRDefault="00D030C7" w:rsidP="00D030C7">
            <w:pPr>
              <w:rPr>
                <w:sz w:val="20"/>
              </w:rPr>
            </w:pPr>
          </w:p>
        </w:tc>
        <w:tc>
          <w:tcPr>
            <w:tcW w:w="1418" w:type="dxa"/>
          </w:tcPr>
          <w:p w14:paraId="66E4C6D2" w14:textId="77777777" w:rsidR="00D030C7" w:rsidRPr="00A34048" w:rsidRDefault="00D030C7" w:rsidP="00D030C7">
            <w:pPr>
              <w:jc w:val="center"/>
              <w:rPr>
                <w:sz w:val="20"/>
              </w:rPr>
            </w:pPr>
          </w:p>
        </w:tc>
        <w:tc>
          <w:tcPr>
            <w:tcW w:w="1224" w:type="dxa"/>
          </w:tcPr>
          <w:p w14:paraId="71AC57BA" w14:textId="77777777" w:rsidR="00D030C7" w:rsidRPr="00A34048" w:rsidRDefault="00D030C7" w:rsidP="00D030C7">
            <w:pPr>
              <w:jc w:val="center"/>
              <w:rPr>
                <w:sz w:val="20"/>
              </w:rPr>
            </w:pPr>
          </w:p>
        </w:tc>
      </w:tr>
      <w:tr w:rsidR="00D030C7" w14:paraId="41A11D96" w14:textId="77777777" w:rsidTr="00D030C7">
        <w:trPr>
          <w:trHeight w:val="227"/>
        </w:trPr>
        <w:tc>
          <w:tcPr>
            <w:tcW w:w="3114" w:type="dxa"/>
            <w:gridSpan w:val="2"/>
          </w:tcPr>
          <w:p w14:paraId="6FAE8F6A" w14:textId="77777777" w:rsidR="00D030C7" w:rsidRDefault="00D030C7" w:rsidP="00D030C7">
            <w:pPr>
              <w:rPr>
                <w:sz w:val="20"/>
              </w:rPr>
            </w:pPr>
          </w:p>
        </w:tc>
        <w:tc>
          <w:tcPr>
            <w:tcW w:w="3260" w:type="dxa"/>
          </w:tcPr>
          <w:p w14:paraId="16C0D411" w14:textId="77777777" w:rsidR="00D030C7" w:rsidRPr="00A34048" w:rsidRDefault="00D030C7" w:rsidP="00D030C7">
            <w:pPr>
              <w:rPr>
                <w:sz w:val="20"/>
              </w:rPr>
            </w:pPr>
          </w:p>
        </w:tc>
        <w:tc>
          <w:tcPr>
            <w:tcW w:w="1418" w:type="dxa"/>
          </w:tcPr>
          <w:p w14:paraId="7E943BB5" w14:textId="77777777" w:rsidR="00D030C7" w:rsidRPr="00A34048" w:rsidRDefault="00D030C7" w:rsidP="00D030C7">
            <w:pPr>
              <w:jc w:val="center"/>
              <w:rPr>
                <w:sz w:val="20"/>
              </w:rPr>
            </w:pPr>
          </w:p>
        </w:tc>
        <w:tc>
          <w:tcPr>
            <w:tcW w:w="1224" w:type="dxa"/>
          </w:tcPr>
          <w:p w14:paraId="17C37D0D" w14:textId="77777777" w:rsidR="00D030C7" w:rsidRPr="00A34048" w:rsidRDefault="00D030C7" w:rsidP="00D030C7">
            <w:pPr>
              <w:jc w:val="center"/>
              <w:rPr>
                <w:sz w:val="20"/>
              </w:rPr>
            </w:pPr>
          </w:p>
        </w:tc>
      </w:tr>
      <w:tr w:rsidR="00D030C7" w14:paraId="7AFCA941" w14:textId="77777777" w:rsidTr="00D030C7">
        <w:trPr>
          <w:trHeight w:val="227"/>
        </w:trPr>
        <w:tc>
          <w:tcPr>
            <w:tcW w:w="3114" w:type="dxa"/>
            <w:gridSpan w:val="2"/>
          </w:tcPr>
          <w:p w14:paraId="5CF8D05E" w14:textId="77777777" w:rsidR="00D030C7" w:rsidRDefault="00D030C7" w:rsidP="00D030C7">
            <w:pPr>
              <w:rPr>
                <w:sz w:val="20"/>
              </w:rPr>
            </w:pPr>
          </w:p>
        </w:tc>
        <w:tc>
          <w:tcPr>
            <w:tcW w:w="3260" w:type="dxa"/>
          </w:tcPr>
          <w:p w14:paraId="505E8DEC" w14:textId="77777777" w:rsidR="00D030C7" w:rsidRPr="00A34048" w:rsidRDefault="00D030C7" w:rsidP="00D030C7">
            <w:pPr>
              <w:rPr>
                <w:sz w:val="20"/>
              </w:rPr>
            </w:pPr>
          </w:p>
        </w:tc>
        <w:tc>
          <w:tcPr>
            <w:tcW w:w="1418" w:type="dxa"/>
          </w:tcPr>
          <w:p w14:paraId="56778687" w14:textId="77777777" w:rsidR="00D030C7" w:rsidRPr="00A34048" w:rsidRDefault="00D030C7" w:rsidP="00D030C7">
            <w:pPr>
              <w:jc w:val="center"/>
              <w:rPr>
                <w:sz w:val="20"/>
              </w:rPr>
            </w:pPr>
          </w:p>
        </w:tc>
        <w:tc>
          <w:tcPr>
            <w:tcW w:w="1224" w:type="dxa"/>
          </w:tcPr>
          <w:p w14:paraId="4270C32F" w14:textId="77777777" w:rsidR="00D030C7" w:rsidRPr="00A34048" w:rsidRDefault="00D030C7" w:rsidP="00D030C7">
            <w:pPr>
              <w:jc w:val="center"/>
              <w:rPr>
                <w:sz w:val="20"/>
              </w:rPr>
            </w:pPr>
          </w:p>
        </w:tc>
      </w:tr>
      <w:tr w:rsidR="00344DBA" w14:paraId="6332DE90" w14:textId="77777777" w:rsidTr="00D030C7">
        <w:trPr>
          <w:trHeight w:val="227"/>
        </w:trPr>
        <w:tc>
          <w:tcPr>
            <w:tcW w:w="3114" w:type="dxa"/>
            <w:gridSpan w:val="2"/>
          </w:tcPr>
          <w:p w14:paraId="6EBB6883" w14:textId="77777777" w:rsidR="00344DBA" w:rsidRDefault="00344DBA" w:rsidP="00D030C7">
            <w:pPr>
              <w:rPr>
                <w:sz w:val="20"/>
              </w:rPr>
            </w:pPr>
          </w:p>
        </w:tc>
        <w:tc>
          <w:tcPr>
            <w:tcW w:w="3260" w:type="dxa"/>
          </w:tcPr>
          <w:p w14:paraId="26A54C46" w14:textId="77777777" w:rsidR="00344DBA" w:rsidRPr="00A34048" w:rsidRDefault="00344DBA" w:rsidP="00D030C7">
            <w:pPr>
              <w:rPr>
                <w:sz w:val="20"/>
              </w:rPr>
            </w:pPr>
          </w:p>
        </w:tc>
        <w:tc>
          <w:tcPr>
            <w:tcW w:w="1418" w:type="dxa"/>
          </w:tcPr>
          <w:p w14:paraId="2E6BD573" w14:textId="77777777" w:rsidR="00344DBA" w:rsidRPr="00A34048" w:rsidRDefault="00344DBA" w:rsidP="00D030C7">
            <w:pPr>
              <w:jc w:val="center"/>
              <w:rPr>
                <w:sz w:val="20"/>
              </w:rPr>
            </w:pPr>
          </w:p>
        </w:tc>
        <w:tc>
          <w:tcPr>
            <w:tcW w:w="1224" w:type="dxa"/>
          </w:tcPr>
          <w:p w14:paraId="79E86335" w14:textId="77777777" w:rsidR="00344DBA" w:rsidRPr="00A34048" w:rsidRDefault="00344DBA" w:rsidP="00D030C7">
            <w:pPr>
              <w:jc w:val="center"/>
              <w:rPr>
                <w:sz w:val="20"/>
              </w:rPr>
            </w:pPr>
          </w:p>
        </w:tc>
      </w:tr>
      <w:tr w:rsidR="00344DBA" w14:paraId="59804F54" w14:textId="77777777" w:rsidTr="00D030C7">
        <w:trPr>
          <w:trHeight w:val="227"/>
        </w:trPr>
        <w:tc>
          <w:tcPr>
            <w:tcW w:w="3114" w:type="dxa"/>
            <w:gridSpan w:val="2"/>
          </w:tcPr>
          <w:p w14:paraId="7460CACA" w14:textId="77777777" w:rsidR="00344DBA" w:rsidRDefault="00344DBA" w:rsidP="00D030C7">
            <w:pPr>
              <w:rPr>
                <w:sz w:val="20"/>
              </w:rPr>
            </w:pPr>
          </w:p>
        </w:tc>
        <w:tc>
          <w:tcPr>
            <w:tcW w:w="3260" w:type="dxa"/>
          </w:tcPr>
          <w:p w14:paraId="40508B6A" w14:textId="77777777" w:rsidR="00344DBA" w:rsidRPr="00A34048" w:rsidRDefault="00344DBA" w:rsidP="00D030C7">
            <w:pPr>
              <w:rPr>
                <w:sz w:val="20"/>
              </w:rPr>
            </w:pPr>
          </w:p>
        </w:tc>
        <w:tc>
          <w:tcPr>
            <w:tcW w:w="1418" w:type="dxa"/>
          </w:tcPr>
          <w:p w14:paraId="6D0127DD" w14:textId="77777777" w:rsidR="00344DBA" w:rsidRPr="00A34048" w:rsidRDefault="00344DBA" w:rsidP="00D030C7">
            <w:pPr>
              <w:jc w:val="center"/>
              <w:rPr>
                <w:sz w:val="20"/>
              </w:rPr>
            </w:pPr>
          </w:p>
        </w:tc>
        <w:tc>
          <w:tcPr>
            <w:tcW w:w="1224" w:type="dxa"/>
          </w:tcPr>
          <w:p w14:paraId="606338A1" w14:textId="77777777" w:rsidR="00344DBA" w:rsidRPr="00A34048" w:rsidRDefault="00344DBA" w:rsidP="00D030C7">
            <w:pPr>
              <w:jc w:val="center"/>
              <w:rPr>
                <w:sz w:val="20"/>
              </w:rPr>
            </w:pPr>
          </w:p>
        </w:tc>
      </w:tr>
      <w:tr w:rsidR="002D34DD" w14:paraId="1E4570CA" w14:textId="77777777" w:rsidTr="002D34DD">
        <w:trPr>
          <w:trHeight w:val="227"/>
        </w:trPr>
        <w:tc>
          <w:tcPr>
            <w:tcW w:w="3114" w:type="dxa"/>
            <w:gridSpan w:val="2"/>
            <w:shd w:val="clear" w:color="auto" w:fill="F2F2F2" w:themeFill="background1" w:themeFillShade="F2"/>
            <w:vAlign w:val="center"/>
          </w:tcPr>
          <w:p w14:paraId="3829A599" w14:textId="3584D785" w:rsidR="002D34DD" w:rsidRDefault="002D34DD" w:rsidP="002D34DD">
            <w:pPr>
              <w:rPr>
                <w:sz w:val="20"/>
              </w:rPr>
            </w:pPr>
            <w:r>
              <w:rPr>
                <w:sz w:val="20"/>
              </w:rPr>
              <w:t>Meaningful inclusion/consultation</w:t>
            </w:r>
          </w:p>
        </w:tc>
        <w:tc>
          <w:tcPr>
            <w:tcW w:w="5902" w:type="dxa"/>
            <w:gridSpan w:val="3"/>
          </w:tcPr>
          <w:p w14:paraId="72F9625A" w14:textId="77777777" w:rsidR="002D34DD" w:rsidRDefault="002D34DD" w:rsidP="002D34DD">
            <w:pPr>
              <w:rPr>
                <w:sz w:val="20"/>
              </w:rPr>
            </w:pPr>
          </w:p>
          <w:p w14:paraId="27A92036" w14:textId="498AF582" w:rsidR="002D34DD" w:rsidRPr="00A34048" w:rsidRDefault="002D34DD" w:rsidP="002D34DD">
            <w:pPr>
              <w:rPr>
                <w:sz w:val="20"/>
              </w:rPr>
            </w:pPr>
          </w:p>
        </w:tc>
      </w:tr>
      <w:tr w:rsidR="00D030C7" w:rsidRPr="00413CB6" w14:paraId="5492948D" w14:textId="77777777" w:rsidTr="00D030C7">
        <w:sdt>
          <w:sdtPr>
            <w:rPr>
              <w:rFonts w:cstheme="minorHAnsi"/>
              <w:b/>
              <w:color w:val="009DDB" w:themeColor="accent3"/>
              <w:sz w:val="28"/>
            </w:rPr>
            <w:id w:val="616098045"/>
            <w14:checkbox>
              <w14:checked w14:val="0"/>
              <w14:checkedState w14:val="2612" w14:font="MS Gothic"/>
              <w14:uncheckedState w14:val="2610" w14:font="MS Gothic"/>
            </w14:checkbox>
          </w:sdtPr>
          <w:sdtEndPr/>
          <w:sdtContent>
            <w:tc>
              <w:tcPr>
                <w:tcW w:w="458" w:type="dxa"/>
                <w:vAlign w:val="center"/>
              </w:tcPr>
              <w:p w14:paraId="49F611E2" w14:textId="77777777" w:rsidR="00D030C7" w:rsidRPr="00413CB6" w:rsidRDefault="00D030C7" w:rsidP="00D030C7">
                <w:pPr>
                  <w:rPr>
                    <w:rFonts w:cstheme="minorHAnsi"/>
                    <w:b/>
                    <w:color w:val="009DDB" w:themeColor="accent3"/>
                    <w:sz w:val="28"/>
                  </w:rPr>
                </w:pPr>
                <w:r w:rsidRPr="00413CB6">
                  <w:rPr>
                    <w:rFonts w:ascii="Segoe UI Symbol" w:eastAsia="MS Gothic" w:hAnsi="Segoe UI Symbol" w:cs="Segoe UI Symbol"/>
                    <w:b/>
                    <w:color w:val="009DDB" w:themeColor="accent3"/>
                    <w:sz w:val="28"/>
                  </w:rPr>
                  <w:t>☐</w:t>
                </w:r>
              </w:p>
            </w:tc>
          </w:sdtContent>
        </w:sdt>
        <w:tc>
          <w:tcPr>
            <w:tcW w:w="8558" w:type="dxa"/>
            <w:gridSpan w:val="4"/>
            <w:vAlign w:val="center"/>
          </w:tcPr>
          <w:p w14:paraId="0018DAE8" w14:textId="74BABCA8" w:rsidR="00D030C7" w:rsidRPr="005C05CD" w:rsidRDefault="00D030C7" w:rsidP="00D030C7">
            <w:pPr>
              <w:rPr>
                <w:rFonts w:cstheme="minorHAnsi"/>
                <w:b/>
                <w:color w:val="009DDB" w:themeColor="accent3"/>
              </w:rPr>
            </w:pPr>
            <w:r w:rsidRPr="005C05CD">
              <w:rPr>
                <w:rFonts w:cstheme="minorHAnsi"/>
                <w:b/>
                <w:color w:val="009DDB" w:themeColor="accent3"/>
              </w:rPr>
              <w:t xml:space="preserve">Provide recent certified </w:t>
            </w:r>
            <w:r w:rsidR="000E1A7D">
              <w:rPr>
                <w:rFonts w:cstheme="minorHAnsi"/>
                <w:b/>
                <w:color w:val="009DDB" w:themeColor="accent3"/>
              </w:rPr>
              <w:t xml:space="preserve">ID </w:t>
            </w:r>
            <w:r w:rsidRPr="005C05CD">
              <w:rPr>
                <w:rFonts w:cstheme="minorHAnsi"/>
                <w:b/>
                <w:color w:val="009DDB" w:themeColor="accent3"/>
              </w:rPr>
              <w:t>copies for each of the people listed above as Annex 14</w:t>
            </w:r>
          </w:p>
        </w:tc>
      </w:tr>
      <w:bookmarkEnd w:id="12"/>
    </w:tbl>
    <w:p w14:paraId="701B0861" w14:textId="7FF5F409" w:rsidR="00F12B0E" w:rsidRDefault="00F12B0E" w:rsidP="001254AD">
      <w:pPr>
        <w:spacing w:after="0"/>
        <w:jc w:val="both"/>
      </w:pPr>
    </w:p>
    <w:p w14:paraId="1BCED863" w14:textId="0D6D6D64" w:rsidR="001254AD" w:rsidRDefault="001254AD">
      <w:pPr>
        <w:rPr>
          <w:b/>
          <w:bCs/>
        </w:rPr>
      </w:pPr>
      <w:bookmarkStart w:id="22" w:name="_GoBack"/>
      <w:bookmarkEnd w:id="22"/>
      <w:r>
        <w:rPr>
          <w:b/>
          <w:bCs/>
        </w:rPr>
        <w:br w:type="page"/>
      </w:r>
    </w:p>
    <w:p w14:paraId="3A0A5F48" w14:textId="74D94333" w:rsidR="001254AD" w:rsidRDefault="001254AD" w:rsidP="005C05CD">
      <w:pPr>
        <w:pStyle w:val="Heading1"/>
      </w:pPr>
      <w:bookmarkStart w:id="23" w:name="_Toc205301134"/>
      <w:r>
        <w:lastRenderedPageBreak/>
        <w:t>DOCUMENT</w:t>
      </w:r>
      <w:r w:rsidR="00DC54BB">
        <w:t xml:space="preserve"> </w:t>
      </w:r>
      <w:r>
        <w:t>CHECKLIST</w:t>
      </w:r>
      <w:bookmarkEnd w:id="23"/>
    </w:p>
    <w:tbl>
      <w:tblPr>
        <w:tblStyle w:val="PlainTable11"/>
        <w:tblW w:w="0" w:type="auto"/>
        <w:tblLook w:val="04A0" w:firstRow="1" w:lastRow="0" w:firstColumn="1" w:lastColumn="0" w:noHBand="0" w:noVBand="1"/>
      </w:tblPr>
      <w:tblGrid>
        <w:gridCol w:w="440"/>
        <w:gridCol w:w="1005"/>
        <w:gridCol w:w="6925"/>
        <w:gridCol w:w="646"/>
      </w:tblGrid>
      <w:tr w:rsidR="00EC549D" w:rsidRPr="00EC549D" w14:paraId="312F2930" w14:textId="77777777" w:rsidTr="00EC54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shd w:val="clear" w:color="auto" w:fill="00308B"/>
            <w:vAlign w:val="center"/>
          </w:tcPr>
          <w:p w14:paraId="62D55F36" w14:textId="0965A746" w:rsidR="001254AD" w:rsidRPr="001254AD" w:rsidRDefault="001254AD" w:rsidP="00EC549D">
            <w:pPr>
              <w:jc w:val="center"/>
              <w:rPr>
                <w:rFonts w:ascii="Arial Black" w:hAnsi="Arial Black"/>
                <w:b w:val="0"/>
                <w:color w:val="FFFFFF" w:themeColor="background1"/>
                <w:sz w:val="20"/>
              </w:rPr>
            </w:pPr>
            <w:r w:rsidRPr="001254AD">
              <w:rPr>
                <w:rFonts w:ascii="Arial Black" w:hAnsi="Arial Black"/>
                <w:b w:val="0"/>
                <w:color w:val="FFFFFF" w:themeColor="background1"/>
                <w:sz w:val="20"/>
              </w:rPr>
              <w:t>#</w:t>
            </w:r>
          </w:p>
        </w:tc>
        <w:tc>
          <w:tcPr>
            <w:tcW w:w="973" w:type="dxa"/>
            <w:shd w:val="clear" w:color="auto" w:fill="00308B"/>
            <w:vAlign w:val="center"/>
          </w:tcPr>
          <w:p w14:paraId="2EB297AD" w14:textId="256BBED9" w:rsidR="001254AD" w:rsidRPr="001254AD" w:rsidRDefault="00DC54BB" w:rsidP="00DC54BB">
            <w:pPr>
              <w:cnfStyle w:val="100000000000" w:firstRow="1" w:lastRow="0" w:firstColumn="0" w:lastColumn="0" w:oddVBand="0" w:evenVBand="0" w:oddHBand="0" w:evenHBand="0" w:firstRowFirstColumn="0" w:firstRowLastColumn="0" w:lastRowFirstColumn="0" w:lastRowLastColumn="0"/>
              <w:rPr>
                <w:rFonts w:ascii="Arial Black" w:hAnsi="Arial Black"/>
                <w:color w:val="FFFFFF" w:themeColor="background1"/>
                <w:sz w:val="20"/>
              </w:rPr>
            </w:pPr>
            <w:r w:rsidRPr="00EC549D">
              <w:rPr>
                <w:rFonts w:ascii="Arial Black" w:hAnsi="Arial Black"/>
                <w:color w:val="FFFFFF" w:themeColor="background1"/>
                <w:sz w:val="20"/>
              </w:rPr>
              <w:t>ANNEX</w:t>
            </w:r>
          </w:p>
        </w:tc>
        <w:tc>
          <w:tcPr>
            <w:tcW w:w="6955" w:type="dxa"/>
            <w:shd w:val="clear" w:color="auto" w:fill="00308B"/>
            <w:vAlign w:val="center"/>
          </w:tcPr>
          <w:p w14:paraId="14718165" w14:textId="77777777" w:rsidR="001254AD" w:rsidRPr="001254AD" w:rsidRDefault="001254AD" w:rsidP="00DC54BB">
            <w:pPr>
              <w:cnfStyle w:val="100000000000" w:firstRow="1" w:lastRow="0" w:firstColumn="0" w:lastColumn="0" w:oddVBand="0" w:evenVBand="0" w:oddHBand="0" w:evenHBand="0" w:firstRowFirstColumn="0" w:firstRowLastColumn="0" w:lastRowFirstColumn="0" w:lastRowLastColumn="0"/>
              <w:rPr>
                <w:rFonts w:ascii="Arial Black" w:hAnsi="Arial Black"/>
                <w:color w:val="FFFFFF" w:themeColor="background1"/>
                <w:sz w:val="20"/>
              </w:rPr>
            </w:pPr>
            <w:r w:rsidRPr="001254AD">
              <w:rPr>
                <w:rFonts w:ascii="Arial Black" w:hAnsi="Arial Black"/>
                <w:color w:val="FFFFFF" w:themeColor="background1"/>
                <w:sz w:val="20"/>
              </w:rPr>
              <w:t>DOCUMENT</w:t>
            </w:r>
          </w:p>
        </w:tc>
        <w:tc>
          <w:tcPr>
            <w:tcW w:w="648" w:type="dxa"/>
            <w:shd w:val="clear" w:color="auto" w:fill="00308B"/>
            <w:vAlign w:val="center"/>
          </w:tcPr>
          <w:p w14:paraId="617DC659" w14:textId="451B178F" w:rsidR="001254AD" w:rsidRPr="001254AD" w:rsidRDefault="001254AD" w:rsidP="00DC54BB">
            <w:pP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0"/>
                <w:szCs w:val="24"/>
              </w:rPr>
            </w:pPr>
          </w:p>
        </w:tc>
      </w:tr>
      <w:tr w:rsidR="00EC549D" w:rsidRPr="001254AD" w14:paraId="7CC4669E" w14:textId="77777777" w:rsidTr="00EC54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14:paraId="27B591D4" w14:textId="14AB8639" w:rsidR="00EC549D" w:rsidRPr="00EC549D" w:rsidRDefault="00EC549D" w:rsidP="00EC549D">
            <w:pPr>
              <w:jc w:val="center"/>
              <w:rPr>
                <w:b w:val="0"/>
                <w:bCs w:val="0"/>
                <w:sz w:val="20"/>
                <w:szCs w:val="20"/>
              </w:rPr>
            </w:pPr>
            <w:r w:rsidRPr="00EC549D">
              <w:rPr>
                <w:b w:val="0"/>
                <w:bCs w:val="0"/>
                <w:sz w:val="20"/>
                <w:szCs w:val="20"/>
              </w:rPr>
              <w:t>1</w:t>
            </w:r>
          </w:p>
        </w:tc>
        <w:tc>
          <w:tcPr>
            <w:tcW w:w="973" w:type="dxa"/>
          </w:tcPr>
          <w:p w14:paraId="7BA842EF" w14:textId="77777777" w:rsidR="00EC549D" w:rsidRPr="00EC549D" w:rsidRDefault="00EC549D" w:rsidP="00DC54BB">
            <w:pPr>
              <w:contextualSpacing/>
              <w:cnfStyle w:val="000000100000" w:firstRow="0" w:lastRow="0" w:firstColumn="0" w:lastColumn="0" w:oddVBand="0" w:evenVBand="0" w:oddHBand="1" w:evenHBand="0" w:firstRowFirstColumn="0" w:firstRowLastColumn="0" w:lastRowFirstColumn="0" w:lastRowLastColumn="0"/>
              <w:rPr>
                <w:sz w:val="20"/>
                <w:szCs w:val="20"/>
              </w:rPr>
            </w:pPr>
          </w:p>
        </w:tc>
        <w:tc>
          <w:tcPr>
            <w:tcW w:w="6955" w:type="dxa"/>
            <w:vAlign w:val="center"/>
          </w:tcPr>
          <w:p w14:paraId="011CD1A0" w14:textId="4D9982AF" w:rsidR="00EC549D" w:rsidRPr="00EC549D" w:rsidRDefault="00EC549D" w:rsidP="00EC549D">
            <w:pPr>
              <w:contextualSpacing/>
              <w:cnfStyle w:val="000000100000" w:firstRow="0" w:lastRow="0" w:firstColumn="0" w:lastColumn="0" w:oddVBand="0" w:evenVBand="0" w:oddHBand="1" w:evenHBand="0" w:firstRowFirstColumn="0" w:firstRowLastColumn="0" w:lastRowFirstColumn="0" w:lastRowLastColumn="0"/>
              <w:rPr>
                <w:sz w:val="20"/>
                <w:szCs w:val="20"/>
              </w:rPr>
            </w:pPr>
            <w:r w:rsidRPr="00EC549D">
              <w:rPr>
                <w:sz w:val="20"/>
                <w:szCs w:val="20"/>
              </w:rPr>
              <w:t xml:space="preserve">Completed </w:t>
            </w:r>
            <w:r>
              <w:rPr>
                <w:sz w:val="20"/>
                <w:szCs w:val="20"/>
              </w:rPr>
              <w:t xml:space="preserve">and signed </w:t>
            </w:r>
            <w:r w:rsidRPr="001254AD">
              <w:rPr>
                <w:sz w:val="20"/>
                <w:szCs w:val="20"/>
              </w:rPr>
              <w:t>Application Form</w:t>
            </w:r>
          </w:p>
        </w:tc>
        <w:sdt>
          <w:sdtPr>
            <w:rPr>
              <w:rFonts w:cstheme="minorHAnsi"/>
              <w:sz w:val="24"/>
              <w:szCs w:val="24"/>
            </w:rPr>
            <w:id w:val="365036465"/>
            <w14:checkbox>
              <w14:checked w14:val="0"/>
              <w14:checkedState w14:val="2612" w14:font="MS Gothic"/>
              <w14:uncheckedState w14:val="2610" w14:font="MS Gothic"/>
            </w14:checkbox>
          </w:sdtPr>
          <w:sdtEndPr/>
          <w:sdtContent>
            <w:tc>
              <w:tcPr>
                <w:tcW w:w="648" w:type="dxa"/>
                <w:shd w:val="clear" w:color="auto" w:fill="FFFFFF" w:themeFill="background1"/>
              </w:tcPr>
              <w:p w14:paraId="49A291E9" w14:textId="5CDAF7F8" w:rsidR="00EC549D" w:rsidRPr="00EC549D" w:rsidRDefault="00EC549D" w:rsidP="00DC54B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EC549D">
                  <w:rPr>
                    <w:rFonts w:ascii="Segoe UI Symbol" w:eastAsia="MS Gothic" w:hAnsi="Segoe UI Symbol" w:cs="Segoe UI Symbol"/>
                    <w:sz w:val="24"/>
                    <w:szCs w:val="24"/>
                  </w:rPr>
                  <w:t>☐</w:t>
                </w:r>
              </w:p>
            </w:tc>
          </w:sdtContent>
        </w:sdt>
      </w:tr>
      <w:tr w:rsidR="00EC549D" w:rsidRPr="001254AD" w14:paraId="3DB1C417" w14:textId="77777777" w:rsidTr="00EC549D">
        <w:tc>
          <w:tcPr>
            <w:cnfStyle w:val="001000000000" w:firstRow="0" w:lastRow="0" w:firstColumn="1" w:lastColumn="0" w:oddVBand="0" w:evenVBand="0" w:oddHBand="0" w:evenHBand="0" w:firstRowFirstColumn="0" w:firstRowLastColumn="0" w:lastRowFirstColumn="0" w:lastRowLastColumn="0"/>
            <w:tcW w:w="440" w:type="dxa"/>
            <w:shd w:val="clear" w:color="auto" w:fill="F2F2F2" w:themeFill="background1" w:themeFillShade="F2"/>
            <w:vAlign w:val="center"/>
          </w:tcPr>
          <w:p w14:paraId="3BAB46F9" w14:textId="0D95A4A5" w:rsidR="00EC549D" w:rsidRPr="00EC549D" w:rsidRDefault="00EC549D" w:rsidP="00EC549D">
            <w:pPr>
              <w:jc w:val="center"/>
              <w:rPr>
                <w:b w:val="0"/>
                <w:bCs w:val="0"/>
                <w:sz w:val="20"/>
                <w:szCs w:val="20"/>
              </w:rPr>
            </w:pPr>
            <w:r w:rsidRPr="00EC549D">
              <w:rPr>
                <w:b w:val="0"/>
                <w:sz w:val="20"/>
                <w:szCs w:val="20"/>
              </w:rPr>
              <w:t>2</w:t>
            </w:r>
          </w:p>
        </w:tc>
        <w:tc>
          <w:tcPr>
            <w:tcW w:w="973" w:type="dxa"/>
            <w:shd w:val="clear" w:color="auto" w:fill="F2F2F2" w:themeFill="background1" w:themeFillShade="F2"/>
            <w:vAlign w:val="center"/>
          </w:tcPr>
          <w:p w14:paraId="34CE862A" w14:textId="40D9FCD9" w:rsidR="00EC549D" w:rsidRPr="00EC549D" w:rsidRDefault="00EC549D" w:rsidP="00EC549D">
            <w:pPr>
              <w:contextualSpacing/>
              <w:cnfStyle w:val="000000000000" w:firstRow="0" w:lastRow="0" w:firstColumn="0" w:lastColumn="0" w:oddVBand="0" w:evenVBand="0" w:oddHBand="0" w:evenHBand="0" w:firstRowFirstColumn="0" w:firstRowLastColumn="0" w:lastRowFirstColumn="0" w:lastRowLastColumn="0"/>
              <w:rPr>
                <w:sz w:val="20"/>
                <w:szCs w:val="20"/>
              </w:rPr>
            </w:pPr>
            <w:r w:rsidRPr="00EC549D">
              <w:rPr>
                <w:sz w:val="20"/>
                <w:szCs w:val="20"/>
              </w:rPr>
              <w:t>Annex 1</w:t>
            </w:r>
          </w:p>
        </w:tc>
        <w:tc>
          <w:tcPr>
            <w:tcW w:w="6955" w:type="dxa"/>
            <w:shd w:val="clear" w:color="auto" w:fill="F2F2F2" w:themeFill="background1" w:themeFillShade="F2"/>
          </w:tcPr>
          <w:p w14:paraId="05C5EAF0" w14:textId="77777777" w:rsidR="00EC549D" w:rsidRPr="00EC549D" w:rsidRDefault="00EC549D" w:rsidP="00EC549D">
            <w:pPr>
              <w:contextualSpacing/>
              <w:cnfStyle w:val="000000000000" w:firstRow="0" w:lastRow="0" w:firstColumn="0" w:lastColumn="0" w:oddVBand="0" w:evenVBand="0" w:oddHBand="0" w:evenHBand="0" w:firstRowFirstColumn="0" w:firstRowLastColumn="0" w:lastRowFirstColumn="0" w:lastRowLastColumn="0"/>
              <w:rPr>
                <w:sz w:val="20"/>
                <w:szCs w:val="20"/>
              </w:rPr>
            </w:pPr>
            <w:r w:rsidRPr="00EC549D">
              <w:rPr>
                <w:sz w:val="20"/>
                <w:szCs w:val="20"/>
              </w:rPr>
              <w:t>Valid B-BBEE Certification/ Sworn Affidavit:</w:t>
            </w:r>
          </w:p>
          <w:p w14:paraId="14D2A9BE" w14:textId="77777777" w:rsidR="00EC549D" w:rsidRPr="00EC549D" w:rsidRDefault="00EC549D" w:rsidP="00EC549D">
            <w:pPr>
              <w:pStyle w:val="ListParagraph"/>
              <w:cnfStyle w:val="000000000000" w:firstRow="0" w:lastRow="0" w:firstColumn="0" w:lastColumn="0" w:oddVBand="0" w:evenVBand="0" w:oddHBand="0" w:evenHBand="0" w:firstRowFirstColumn="0" w:firstRowLastColumn="0" w:lastRowFirstColumn="0" w:lastRowLastColumn="0"/>
              <w:rPr>
                <w:sz w:val="20"/>
                <w:szCs w:val="20"/>
              </w:rPr>
            </w:pPr>
            <w:r w:rsidRPr="00EC549D">
              <w:rPr>
                <w:sz w:val="20"/>
                <w:szCs w:val="20"/>
              </w:rPr>
              <w:t>Copy of a certificate from a SANAS accredited Verification Agency; or</w:t>
            </w:r>
          </w:p>
          <w:p w14:paraId="70C6AC79" w14:textId="77777777" w:rsidR="00EC549D" w:rsidRPr="00EC549D" w:rsidRDefault="00EC549D" w:rsidP="00EC549D">
            <w:pPr>
              <w:pStyle w:val="ListParagraph"/>
              <w:cnfStyle w:val="000000000000" w:firstRow="0" w:lastRow="0" w:firstColumn="0" w:lastColumn="0" w:oddVBand="0" w:evenVBand="0" w:oddHBand="0" w:evenHBand="0" w:firstRowFirstColumn="0" w:firstRowLastColumn="0" w:lastRowFirstColumn="0" w:lastRowLastColumn="0"/>
              <w:rPr>
                <w:sz w:val="20"/>
                <w:szCs w:val="20"/>
              </w:rPr>
            </w:pPr>
            <w:r w:rsidRPr="00EC549D">
              <w:rPr>
                <w:sz w:val="20"/>
                <w:szCs w:val="20"/>
              </w:rPr>
              <w:t>A signed Exempt Micro Enterprise (EME) affidavit with the required information; or</w:t>
            </w:r>
          </w:p>
          <w:p w14:paraId="10D37E9E" w14:textId="77777777" w:rsidR="00EC549D" w:rsidRPr="00EC549D" w:rsidRDefault="00EC549D" w:rsidP="00EC549D">
            <w:pPr>
              <w:pStyle w:val="ListParagraph"/>
              <w:cnfStyle w:val="000000000000" w:firstRow="0" w:lastRow="0" w:firstColumn="0" w:lastColumn="0" w:oddVBand="0" w:evenVBand="0" w:oddHBand="0" w:evenHBand="0" w:firstRowFirstColumn="0" w:firstRowLastColumn="0" w:lastRowFirstColumn="0" w:lastRowLastColumn="0"/>
              <w:rPr>
                <w:sz w:val="20"/>
                <w:szCs w:val="20"/>
              </w:rPr>
            </w:pPr>
            <w:r w:rsidRPr="00EC549D">
              <w:rPr>
                <w:sz w:val="20"/>
                <w:szCs w:val="20"/>
              </w:rPr>
              <w:t xml:space="preserve">A signed Qualifying Small Enterprise (QSE) affidavit with the required information. </w:t>
            </w:r>
          </w:p>
          <w:p w14:paraId="1CAD332A" w14:textId="77777777" w:rsidR="00EC549D" w:rsidRPr="00EC549D" w:rsidRDefault="00EC549D" w:rsidP="00EC549D">
            <w:pPr>
              <w:contextualSpacing/>
              <w:cnfStyle w:val="000000000000" w:firstRow="0" w:lastRow="0" w:firstColumn="0" w:lastColumn="0" w:oddVBand="0" w:evenVBand="0" w:oddHBand="0" w:evenHBand="0" w:firstRowFirstColumn="0" w:firstRowLastColumn="0" w:lastRowFirstColumn="0" w:lastRowLastColumn="0"/>
              <w:rPr>
                <w:sz w:val="20"/>
                <w:szCs w:val="20"/>
              </w:rPr>
            </w:pPr>
            <w:r w:rsidRPr="00EC549D">
              <w:rPr>
                <w:sz w:val="20"/>
                <w:szCs w:val="20"/>
              </w:rPr>
              <w:t>Any EME or QSE is only required to obtain an affidavit on an annual basis, confirming:</w:t>
            </w:r>
          </w:p>
          <w:p w14:paraId="3B909BD7" w14:textId="77777777" w:rsidR="00EC549D" w:rsidRPr="00EC549D" w:rsidRDefault="00EC549D" w:rsidP="00EC549D">
            <w:pPr>
              <w:pStyle w:val="ListParagraph"/>
              <w:cnfStyle w:val="000000000000" w:firstRow="0" w:lastRow="0" w:firstColumn="0" w:lastColumn="0" w:oddVBand="0" w:evenVBand="0" w:oddHBand="0" w:evenHBand="0" w:firstRowFirstColumn="0" w:firstRowLastColumn="0" w:lastRowFirstColumn="0" w:lastRowLastColumn="0"/>
              <w:rPr>
                <w:sz w:val="20"/>
                <w:szCs w:val="20"/>
              </w:rPr>
            </w:pPr>
            <w:r w:rsidRPr="00EC549D">
              <w:rPr>
                <w:sz w:val="20"/>
                <w:szCs w:val="20"/>
              </w:rPr>
              <w:t>Annual Total Revenue of R10 Million or less for EME or between R10 Million and R50 Million for QSE.</w:t>
            </w:r>
          </w:p>
          <w:p w14:paraId="35B748D2" w14:textId="77777777" w:rsidR="00EC549D" w:rsidRPr="00EC549D" w:rsidRDefault="00EC549D" w:rsidP="00EC549D">
            <w:pPr>
              <w:pStyle w:val="ListParagraph"/>
              <w:cnfStyle w:val="000000000000" w:firstRow="0" w:lastRow="0" w:firstColumn="0" w:lastColumn="0" w:oddVBand="0" w:evenVBand="0" w:oddHBand="0" w:evenHBand="0" w:firstRowFirstColumn="0" w:firstRowLastColumn="0" w:lastRowFirstColumn="0" w:lastRowLastColumn="0"/>
              <w:rPr>
                <w:sz w:val="20"/>
                <w:szCs w:val="20"/>
              </w:rPr>
            </w:pPr>
            <w:r w:rsidRPr="00EC549D">
              <w:rPr>
                <w:sz w:val="20"/>
                <w:szCs w:val="20"/>
              </w:rPr>
              <w:t>Level of Black Ownership</w:t>
            </w:r>
          </w:p>
          <w:p w14:paraId="71FDCC93" w14:textId="53715F3A" w:rsidR="00EC549D" w:rsidRPr="00EC549D" w:rsidRDefault="00EC549D" w:rsidP="00EC549D">
            <w:pPr>
              <w:contextualSpacing/>
              <w:cnfStyle w:val="000000000000" w:firstRow="0" w:lastRow="0" w:firstColumn="0" w:lastColumn="0" w:oddVBand="0" w:evenVBand="0" w:oddHBand="0" w:evenHBand="0" w:firstRowFirstColumn="0" w:firstRowLastColumn="0" w:lastRowFirstColumn="0" w:lastRowLastColumn="0"/>
              <w:rPr>
                <w:sz w:val="20"/>
                <w:szCs w:val="20"/>
              </w:rPr>
            </w:pPr>
            <w:r w:rsidRPr="00EC549D">
              <w:rPr>
                <w:sz w:val="20"/>
                <w:szCs w:val="20"/>
              </w:rPr>
              <w:t>ANY MISREPRESENTATION IN TERMS OF THE ABOVE CONSTITUTES A CRIMINAL OFFENCE AS SET OUT IN THE B-BBEE ACT.</w:t>
            </w:r>
          </w:p>
        </w:tc>
        <w:sdt>
          <w:sdtPr>
            <w:rPr>
              <w:rFonts w:cstheme="minorHAnsi"/>
              <w:sz w:val="24"/>
              <w:szCs w:val="24"/>
            </w:rPr>
            <w:id w:val="-344250219"/>
            <w14:checkbox>
              <w14:checked w14:val="0"/>
              <w14:checkedState w14:val="2612" w14:font="MS Gothic"/>
              <w14:uncheckedState w14:val="2610" w14:font="MS Gothic"/>
            </w14:checkbox>
          </w:sdtPr>
          <w:sdtEndPr/>
          <w:sdtContent>
            <w:tc>
              <w:tcPr>
                <w:tcW w:w="648" w:type="dxa"/>
                <w:shd w:val="clear" w:color="auto" w:fill="FFFFFF" w:themeFill="background1"/>
              </w:tcPr>
              <w:p w14:paraId="309E2302" w14:textId="3F5F2417" w:rsidR="00EC549D" w:rsidRPr="00EC549D" w:rsidRDefault="00EC549D" w:rsidP="00EC549D">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EC549D">
                  <w:rPr>
                    <w:rFonts w:ascii="Segoe UI Symbol" w:eastAsia="MS Gothic" w:hAnsi="Segoe UI Symbol" w:cs="Segoe UI Symbol"/>
                    <w:sz w:val="24"/>
                    <w:szCs w:val="24"/>
                  </w:rPr>
                  <w:t>☐</w:t>
                </w:r>
              </w:p>
            </w:tc>
          </w:sdtContent>
        </w:sdt>
      </w:tr>
      <w:tr w:rsidR="00EC549D" w:rsidRPr="001254AD" w14:paraId="44950AD6" w14:textId="77777777" w:rsidTr="00EC54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14:paraId="5B79B40D" w14:textId="3FF84F09" w:rsidR="00EC549D" w:rsidRPr="00EC549D" w:rsidRDefault="00EC549D" w:rsidP="00EC549D">
            <w:pPr>
              <w:jc w:val="center"/>
              <w:rPr>
                <w:b w:val="0"/>
                <w:bCs w:val="0"/>
                <w:sz w:val="20"/>
                <w:szCs w:val="20"/>
              </w:rPr>
            </w:pPr>
            <w:r w:rsidRPr="00EC549D">
              <w:rPr>
                <w:b w:val="0"/>
                <w:sz w:val="20"/>
                <w:szCs w:val="20"/>
              </w:rPr>
              <w:t>3</w:t>
            </w:r>
          </w:p>
        </w:tc>
        <w:tc>
          <w:tcPr>
            <w:tcW w:w="973" w:type="dxa"/>
            <w:vAlign w:val="center"/>
          </w:tcPr>
          <w:p w14:paraId="66FD46E3" w14:textId="33FCED74" w:rsidR="00EC549D" w:rsidRPr="00EC549D" w:rsidRDefault="00EC549D" w:rsidP="00EC549D">
            <w:pPr>
              <w:contextualSpacing/>
              <w:cnfStyle w:val="000000100000" w:firstRow="0" w:lastRow="0" w:firstColumn="0" w:lastColumn="0" w:oddVBand="0" w:evenVBand="0" w:oddHBand="1" w:evenHBand="0" w:firstRowFirstColumn="0" w:firstRowLastColumn="0" w:lastRowFirstColumn="0" w:lastRowLastColumn="0"/>
              <w:rPr>
                <w:sz w:val="20"/>
                <w:szCs w:val="20"/>
              </w:rPr>
            </w:pPr>
            <w:r w:rsidRPr="00EC549D">
              <w:rPr>
                <w:sz w:val="20"/>
                <w:szCs w:val="20"/>
              </w:rPr>
              <w:t>Annex 2</w:t>
            </w:r>
          </w:p>
        </w:tc>
        <w:tc>
          <w:tcPr>
            <w:tcW w:w="6955" w:type="dxa"/>
            <w:vAlign w:val="center"/>
          </w:tcPr>
          <w:p w14:paraId="1D956F73" w14:textId="092E452C" w:rsidR="00EC549D" w:rsidRPr="00EC549D" w:rsidRDefault="00EC549D" w:rsidP="00EC549D">
            <w:pPr>
              <w:contextualSpacing/>
              <w:cnfStyle w:val="000000100000" w:firstRow="0" w:lastRow="0" w:firstColumn="0" w:lastColumn="0" w:oddVBand="0" w:evenVBand="0" w:oddHBand="1" w:evenHBand="0" w:firstRowFirstColumn="0" w:firstRowLastColumn="0" w:lastRowFirstColumn="0" w:lastRowLastColumn="0"/>
              <w:rPr>
                <w:sz w:val="20"/>
                <w:szCs w:val="20"/>
              </w:rPr>
            </w:pPr>
            <w:r w:rsidRPr="00EC549D">
              <w:rPr>
                <w:sz w:val="20"/>
                <w:szCs w:val="20"/>
              </w:rPr>
              <w:t>Proof of Legal Entity NPO and PBO registration and compliance</w:t>
            </w:r>
          </w:p>
        </w:tc>
        <w:sdt>
          <w:sdtPr>
            <w:rPr>
              <w:rFonts w:cstheme="minorHAnsi"/>
              <w:sz w:val="24"/>
              <w:szCs w:val="24"/>
            </w:rPr>
            <w:id w:val="1874182448"/>
            <w14:checkbox>
              <w14:checked w14:val="0"/>
              <w14:checkedState w14:val="2612" w14:font="MS Gothic"/>
              <w14:uncheckedState w14:val="2610" w14:font="MS Gothic"/>
            </w14:checkbox>
          </w:sdtPr>
          <w:sdtEndPr/>
          <w:sdtContent>
            <w:tc>
              <w:tcPr>
                <w:tcW w:w="648" w:type="dxa"/>
                <w:shd w:val="clear" w:color="auto" w:fill="FFFFFF" w:themeFill="background1"/>
              </w:tcPr>
              <w:p w14:paraId="08E1415C" w14:textId="4F206E25" w:rsidR="00EC549D" w:rsidRPr="00EC549D" w:rsidRDefault="00EC549D" w:rsidP="00EC549D">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EC549D">
                  <w:rPr>
                    <w:rFonts w:ascii="Segoe UI Symbol" w:eastAsia="MS Gothic" w:hAnsi="Segoe UI Symbol" w:cs="Segoe UI Symbol"/>
                    <w:sz w:val="24"/>
                    <w:szCs w:val="24"/>
                  </w:rPr>
                  <w:t>☐</w:t>
                </w:r>
              </w:p>
            </w:tc>
          </w:sdtContent>
        </w:sdt>
      </w:tr>
      <w:tr w:rsidR="00EC549D" w:rsidRPr="001254AD" w14:paraId="15F35D9E" w14:textId="77777777" w:rsidTr="00EC549D">
        <w:tc>
          <w:tcPr>
            <w:cnfStyle w:val="001000000000" w:firstRow="0" w:lastRow="0" w:firstColumn="1" w:lastColumn="0" w:oddVBand="0" w:evenVBand="0" w:oddHBand="0" w:evenHBand="0" w:firstRowFirstColumn="0" w:firstRowLastColumn="0" w:lastRowFirstColumn="0" w:lastRowLastColumn="0"/>
            <w:tcW w:w="440" w:type="dxa"/>
            <w:shd w:val="clear" w:color="auto" w:fill="F2F2F2" w:themeFill="background1" w:themeFillShade="F2"/>
            <w:vAlign w:val="center"/>
          </w:tcPr>
          <w:p w14:paraId="02762E9D" w14:textId="62FE3393" w:rsidR="00EC549D" w:rsidRPr="00EC549D" w:rsidRDefault="00EC549D" w:rsidP="00EC549D">
            <w:pPr>
              <w:jc w:val="center"/>
              <w:rPr>
                <w:b w:val="0"/>
                <w:bCs w:val="0"/>
                <w:sz w:val="20"/>
                <w:szCs w:val="20"/>
              </w:rPr>
            </w:pPr>
            <w:r w:rsidRPr="00EC549D">
              <w:rPr>
                <w:b w:val="0"/>
                <w:sz w:val="20"/>
                <w:szCs w:val="20"/>
              </w:rPr>
              <w:t>4</w:t>
            </w:r>
          </w:p>
        </w:tc>
        <w:tc>
          <w:tcPr>
            <w:tcW w:w="973" w:type="dxa"/>
            <w:shd w:val="clear" w:color="auto" w:fill="F2F2F2" w:themeFill="background1" w:themeFillShade="F2"/>
            <w:vAlign w:val="center"/>
          </w:tcPr>
          <w:p w14:paraId="0AE6FA8E" w14:textId="1FBD6CEF" w:rsidR="00EC549D" w:rsidRPr="00EC549D" w:rsidRDefault="00EC549D" w:rsidP="00EC549D">
            <w:pPr>
              <w:contextualSpacing/>
              <w:cnfStyle w:val="000000000000" w:firstRow="0" w:lastRow="0" w:firstColumn="0" w:lastColumn="0" w:oddVBand="0" w:evenVBand="0" w:oddHBand="0" w:evenHBand="0" w:firstRowFirstColumn="0" w:firstRowLastColumn="0" w:lastRowFirstColumn="0" w:lastRowLastColumn="0"/>
              <w:rPr>
                <w:sz w:val="20"/>
                <w:szCs w:val="20"/>
              </w:rPr>
            </w:pPr>
            <w:r w:rsidRPr="00EC549D">
              <w:rPr>
                <w:sz w:val="20"/>
                <w:szCs w:val="20"/>
              </w:rPr>
              <w:t>Annex 3</w:t>
            </w:r>
          </w:p>
        </w:tc>
        <w:tc>
          <w:tcPr>
            <w:tcW w:w="6955" w:type="dxa"/>
            <w:shd w:val="clear" w:color="auto" w:fill="F2F2F2" w:themeFill="background1" w:themeFillShade="F2"/>
            <w:vAlign w:val="center"/>
          </w:tcPr>
          <w:p w14:paraId="5A26D1EF" w14:textId="4108D62E" w:rsidR="00EC549D" w:rsidRPr="00EC549D" w:rsidRDefault="00EC549D" w:rsidP="00EC549D">
            <w:pPr>
              <w:contextualSpacing/>
              <w:cnfStyle w:val="000000000000" w:firstRow="0" w:lastRow="0" w:firstColumn="0" w:lastColumn="0" w:oddVBand="0" w:evenVBand="0" w:oddHBand="0" w:evenHBand="0" w:firstRowFirstColumn="0" w:firstRowLastColumn="0" w:lastRowFirstColumn="0" w:lastRowLastColumn="0"/>
              <w:rPr>
                <w:sz w:val="20"/>
                <w:szCs w:val="20"/>
              </w:rPr>
            </w:pPr>
            <w:r w:rsidRPr="00EC549D">
              <w:rPr>
                <w:sz w:val="20"/>
                <w:szCs w:val="20"/>
              </w:rPr>
              <w:t>PIN for Tax clearance certificate verification (verification will be done with SARS eFiling).</w:t>
            </w:r>
          </w:p>
        </w:tc>
        <w:sdt>
          <w:sdtPr>
            <w:rPr>
              <w:rFonts w:cstheme="minorHAnsi"/>
              <w:sz w:val="24"/>
              <w:szCs w:val="24"/>
            </w:rPr>
            <w:id w:val="89361423"/>
            <w14:checkbox>
              <w14:checked w14:val="0"/>
              <w14:checkedState w14:val="2612" w14:font="MS Gothic"/>
              <w14:uncheckedState w14:val="2610" w14:font="MS Gothic"/>
            </w14:checkbox>
          </w:sdtPr>
          <w:sdtEndPr/>
          <w:sdtContent>
            <w:tc>
              <w:tcPr>
                <w:tcW w:w="648" w:type="dxa"/>
                <w:shd w:val="clear" w:color="auto" w:fill="FFFFFF" w:themeFill="background1"/>
              </w:tcPr>
              <w:p w14:paraId="1E509F13" w14:textId="0B0D75E3" w:rsidR="00EC549D" w:rsidRPr="00EC549D" w:rsidRDefault="00EC549D" w:rsidP="00EC549D">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EC549D">
                  <w:rPr>
                    <w:rFonts w:ascii="Segoe UI Symbol" w:eastAsia="MS Gothic" w:hAnsi="Segoe UI Symbol" w:cs="Segoe UI Symbol"/>
                    <w:sz w:val="24"/>
                    <w:szCs w:val="24"/>
                  </w:rPr>
                  <w:t>☐</w:t>
                </w:r>
              </w:p>
            </w:tc>
          </w:sdtContent>
        </w:sdt>
      </w:tr>
      <w:tr w:rsidR="00EC549D" w:rsidRPr="001254AD" w14:paraId="051A715F" w14:textId="77777777" w:rsidTr="00EC54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14:paraId="2EBB5608" w14:textId="19532272" w:rsidR="00EC549D" w:rsidRPr="00EC549D" w:rsidRDefault="00EC549D" w:rsidP="00EC549D">
            <w:pPr>
              <w:jc w:val="center"/>
              <w:rPr>
                <w:b w:val="0"/>
                <w:bCs w:val="0"/>
                <w:sz w:val="20"/>
                <w:szCs w:val="20"/>
              </w:rPr>
            </w:pPr>
            <w:r w:rsidRPr="00EC549D">
              <w:rPr>
                <w:b w:val="0"/>
                <w:sz w:val="20"/>
                <w:szCs w:val="20"/>
              </w:rPr>
              <w:t>5</w:t>
            </w:r>
          </w:p>
        </w:tc>
        <w:tc>
          <w:tcPr>
            <w:tcW w:w="973" w:type="dxa"/>
            <w:vAlign w:val="center"/>
          </w:tcPr>
          <w:p w14:paraId="63E03610" w14:textId="5017A050" w:rsidR="00EC549D" w:rsidRPr="00EC549D" w:rsidRDefault="00EC549D" w:rsidP="00EC549D">
            <w:pPr>
              <w:contextualSpacing/>
              <w:cnfStyle w:val="000000100000" w:firstRow="0" w:lastRow="0" w:firstColumn="0" w:lastColumn="0" w:oddVBand="0" w:evenVBand="0" w:oddHBand="1" w:evenHBand="0" w:firstRowFirstColumn="0" w:firstRowLastColumn="0" w:lastRowFirstColumn="0" w:lastRowLastColumn="0"/>
              <w:rPr>
                <w:sz w:val="20"/>
                <w:szCs w:val="20"/>
              </w:rPr>
            </w:pPr>
            <w:r w:rsidRPr="00EC549D">
              <w:rPr>
                <w:sz w:val="20"/>
                <w:szCs w:val="20"/>
              </w:rPr>
              <w:t>Annex 4</w:t>
            </w:r>
          </w:p>
        </w:tc>
        <w:tc>
          <w:tcPr>
            <w:tcW w:w="6955" w:type="dxa"/>
            <w:vAlign w:val="center"/>
          </w:tcPr>
          <w:p w14:paraId="2B86F6C1" w14:textId="356DF04F" w:rsidR="00EC549D" w:rsidRPr="00EC549D" w:rsidRDefault="00EC549D" w:rsidP="00EC549D">
            <w:pPr>
              <w:contextualSpacing/>
              <w:cnfStyle w:val="000000100000" w:firstRow="0" w:lastRow="0" w:firstColumn="0" w:lastColumn="0" w:oddVBand="0" w:evenVBand="0" w:oddHBand="1" w:evenHBand="0" w:firstRowFirstColumn="0" w:firstRowLastColumn="0" w:lastRowFirstColumn="0" w:lastRowLastColumn="0"/>
              <w:rPr>
                <w:sz w:val="20"/>
                <w:szCs w:val="20"/>
              </w:rPr>
            </w:pPr>
            <w:r w:rsidRPr="00EC549D">
              <w:rPr>
                <w:sz w:val="20"/>
                <w:szCs w:val="20"/>
              </w:rPr>
              <w:t>Annual audited financial statements (3)</w:t>
            </w:r>
          </w:p>
        </w:tc>
        <w:sdt>
          <w:sdtPr>
            <w:rPr>
              <w:rFonts w:cstheme="minorHAnsi"/>
              <w:sz w:val="24"/>
              <w:szCs w:val="24"/>
            </w:rPr>
            <w:id w:val="1159738921"/>
            <w14:checkbox>
              <w14:checked w14:val="0"/>
              <w14:checkedState w14:val="2612" w14:font="MS Gothic"/>
              <w14:uncheckedState w14:val="2610" w14:font="MS Gothic"/>
            </w14:checkbox>
          </w:sdtPr>
          <w:sdtEndPr/>
          <w:sdtContent>
            <w:tc>
              <w:tcPr>
                <w:tcW w:w="648" w:type="dxa"/>
                <w:shd w:val="clear" w:color="auto" w:fill="FFFFFF" w:themeFill="background1"/>
              </w:tcPr>
              <w:p w14:paraId="73B51603" w14:textId="55A8D8F8" w:rsidR="00EC549D" w:rsidRPr="00EC549D" w:rsidRDefault="00EC549D" w:rsidP="00EC549D">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EC549D">
                  <w:rPr>
                    <w:rFonts w:ascii="Segoe UI Symbol" w:eastAsia="MS Gothic" w:hAnsi="Segoe UI Symbol" w:cs="Segoe UI Symbol"/>
                    <w:sz w:val="24"/>
                    <w:szCs w:val="24"/>
                  </w:rPr>
                  <w:t>☐</w:t>
                </w:r>
              </w:p>
            </w:tc>
          </w:sdtContent>
        </w:sdt>
      </w:tr>
      <w:tr w:rsidR="00EC549D" w:rsidRPr="001254AD" w14:paraId="05DD21B5" w14:textId="77777777" w:rsidTr="00EC549D">
        <w:tc>
          <w:tcPr>
            <w:cnfStyle w:val="001000000000" w:firstRow="0" w:lastRow="0" w:firstColumn="1" w:lastColumn="0" w:oddVBand="0" w:evenVBand="0" w:oddHBand="0" w:evenHBand="0" w:firstRowFirstColumn="0" w:firstRowLastColumn="0" w:lastRowFirstColumn="0" w:lastRowLastColumn="0"/>
            <w:tcW w:w="440" w:type="dxa"/>
            <w:shd w:val="clear" w:color="auto" w:fill="F2F2F2" w:themeFill="background1" w:themeFillShade="F2"/>
            <w:vAlign w:val="center"/>
          </w:tcPr>
          <w:p w14:paraId="566A2E58" w14:textId="00C879BD" w:rsidR="00EC549D" w:rsidRPr="00EC549D" w:rsidRDefault="00EC549D" w:rsidP="00EC549D">
            <w:pPr>
              <w:jc w:val="center"/>
              <w:rPr>
                <w:b w:val="0"/>
                <w:bCs w:val="0"/>
                <w:sz w:val="20"/>
                <w:szCs w:val="20"/>
              </w:rPr>
            </w:pPr>
            <w:r w:rsidRPr="00EC549D">
              <w:rPr>
                <w:b w:val="0"/>
                <w:sz w:val="20"/>
                <w:szCs w:val="20"/>
              </w:rPr>
              <w:t>6</w:t>
            </w:r>
          </w:p>
        </w:tc>
        <w:tc>
          <w:tcPr>
            <w:tcW w:w="973" w:type="dxa"/>
            <w:shd w:val="clear" w:color="auto" w:fill="F2F2F2" w:themeFill="background1" w:themeFillShade="F2"/>
            <w:vAlign w:val="center"/>
          </w:tcPr>
          <w:p w14:paraId="4280D71C" w14:textId="7C60F444" w:rsidR="00EC549D" w:rsidRPr="00EC549D" w:rsidRDefault="00EC549D" w:rsidP="00EC549D">
            <w:pPr>
              <w:contextualSpacing/>
              <w:cnfStyle w:val="000000000000" w:firstRow="0" w:lastRow="0" w:firstColumn="0" w:lastColumn="0" w:oddVBand="0" w:evenVBand="0" w:oddHBand="0" w:evenHBand="0" w:firstRowFirstColumn="0" w:firstRowLastColumn="0" w:lastRowFirstColumn="0" w:lastRowLastColumn="0"/>
              <w:rPr>
                <w:sz w:val="20"/>
                <w:szCs w:val="20"/>
              </w:rPr>
            </w:pPr>
            <w:r w:rsidRPr="00EC549D">
              <w:rPr>
                <w:sz w:val="20"/>
                <w:szCs w:val="20"/>
              </w:rPr>
              <w:t>Annex 5</w:t>
            </w:r>
          </w:p>
        </w:tc>
        <w:tc>
          <w:tcPr>
            <w:tcW w:w="6955" w:type="dxa"/>
            <w:shd w:val="clear" w:color="auto" w:fill="F2F2F2" w:themeFill="background1" w:themeFillShade="F2"/>
            <w:vAlign w:val="center"/>
          </w:tcPr>
          <w:p w14:paraId="63C931A6" w14:textId="2E87C9D1" w:rsidR="00EC549D" w:rsidRPr="00EC549D" w:rsidRDefault="00EC549D" w:rsidP="00EC549D">
            <w:pPr>
              <w:contextualSpacing/>
              <w:cnfStyle w:val="000000000000" w:firstRow="0" w:lastRow="0" w:firstColumn="0" w:lastColumn="0" w:oddVBand="0" w:evenVBand="0" w:oddHBand="0" w:evenHBand="0" w:firstRowFirstColumn="0" w:firstRowLastColumn="0" w:lastRowFirstColumn="0" w:lastRowLastColumn="0"/>
              <w:rPr>
                <w:sz w:val="20"/>
                <w:szCs w:val="20"/>
              </w:rPr>
            </w:pPr>
            <w:r w:rsidRPr="00EC549D">
              <w:rPr>
                <w:sz w:val="20"/>
                <w:szCs w:val="20"/>
              </w:rPr>
              <w:t>Policy and Procedure documents (financial management, procurement, travel, human resources)</w:t>
            </w:r>
          </w:p>
        </w:tc>
        <w:sdt>
          <w:sdtPr>
            <w:rPr>
              <w:rFonts w:cstheme="minorHAnsi"/>
              <w:sz w:val="24"/>
              <w:szCs w:val="24"/>
            </w:rPr>
            <w:id w:val="1109624855"/>
            <w14:checkbox>
              <w14:checked w14:val="0"/>
              <w14:checkedState w14:val="2612" w14:font="MS Gothic"/>
              <w14:uncheckedState w14:val="2610" w14:font="MS Gothic"/>
            </w14:checkbox>
          </w:sdtPr>
          <w:sdtEndPr/>
          <w:sdtContent>
            <w:tc>
              <w:tcPr>
                <w:tcW w:w="648" w:type="dxa"/>
                <w:shd w:val="clear" w:color="auto" w:fill="FFFFFF" w:themeFill="background1"/>
              </w:tcPr>
              <w:p w14:paraId="38829D66" w14:textId="2A562D2B" w:rsidR="00EC549D" w:rsidRPr="00EC549D" w:rsidRDefault="00EC549D" w:rsidP="00EC549D">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EC549D">
                  <w:rPr>
                    <w:rFonts w:ascii="Segoe UI Symbol" w:eastAsia="MS Gothic" w:hAnsi="Segoe UI Symbol" w:cs="Segoe UI Symbol"/>
                    <w:sz w:val="24"/>
                    <w:szCs w:val="24"/>
                  </w:rPr>
                  <w:t>☐</w:t>
                </w:r>
              </w:p>
            </w:tc>
          </w:sdtContent>
        </w:sdt>
      </w:tr>
      <w:tr w:rsidR="00EC549D" w:rsidRPr="001254AD" w14:paraId="1BFF1AD7" w14:textId="77777777" w:rsidTr="00EC54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14:paraId="3BAC38BC" w14:textId="73B934FC" w:rsidR="00EC549D" w:rsidRPr="00EC549D" w:rsidRDefault="00EC549D" w:rsidP="00EC549D">
            <w:pPr>
              <w:jc w:val="center"/>
              <w:rPr>
                <w:b w:val="0"/>
                <w:bCs w:val="0"/>
                <w:sz w:val="20"/>
                <w:szCs w:val="20"/>
              </w:rPr>
            </w:pPr>
            <w:r w:rsidRPr="00EC549D">
              <w:rPr>
                <w:b w:val="0"/>
                <w:sz w:val="20"/>
                <w:szCs w:val="20"/>
              </w:rPr>
              <w:t>7</w:t>
            </w:r>
          </w:p>
        </w:tc>
        <w:tc>
          <w:tcPr>
            <w:tcW w:w="973" w:type="dxa"/>
            <w:vAlign w:val="center"/>
          </w:tcPr>
          <w:p w14:paraId="59094C9A" w14:textId="3E89B003" w:rsidR="00EC549D" w:rsidRPr="00EC549D" w:rsidRDefault="00EC549D" w:rsidP="00EC549D">
            <w:pPr>
              <w:contextualSpacing/>
              <w:cnfStyle w:val="000000100000" w:firstRow="0" w:lastRow="0" w:firstColumn="0" w:lastColumn="0" w:oddVBand="0" w:evenVBand="0" w:oddHBand="1" w:evenHBand="0" w:firstRowFirstColumn="0" w:firstRowLastColumn="0" w:lastRowFirstColumn="0" w:lastRowLastColumn="0"/>
              <w:rPr>
                <w:sz w:val="20"/>
                <w:szCs w:val="20"/>
              </w:rPr>
            </w:pPr>
            <w:r w:rsidRPr="00EC549D">
              <w:rPr>
                <w:sz w:val="20"/>
                <w:szCs w:val="20"/>
              </w:rPr>
              <w:t>Annex 6</w:t>
            </w:r>
          </w:p>
        </w:tc>
        <w:tc>
          <w:tcPr>
            <w:tcW w:w="6955" w:type="dxa"/>
            <w:vAlign w:val="center"/>
          </w:tcPr>
          <w:p w14:paraId="54CC94A6" w14:textId="433245B2" w:rsidR="00EC549D" w:rsidRPr="00EC549D" w:rsidRDefault="00EC549D" w:rsidP="00EC549D">
            <w:pPr>
              <w:contextualSpacing/>
              <w:cnfStyle w:val="000000100000" w:firstRow="0" w:lastRow="0" w:firstColumn="0" w:lastColumn="0" w:oddVBand="0" w:evenVBand="0" w:oddHBand="1" w:evenHBand="0" w:firstRowFirstColumn="0" w:firstRowLastColumn="0" w:lastRowFirstColumn="0" w:lastRowLastColumn="0"/>
              <w:rPr>
                <w:sz w:val="20"/>
                <w:szCs w:val="20"/>
              </w:rPr>
            </w:pPr>
            <w:r w:rsidRPr="00EC549D">
              <w:rPr>
                <w:color w:val="000000" w:themeColor="text1"/>
                <w:sz w:val="20"/>
                <w:szCs w:val="20"/>
              </w:rPr>
              <w:t>Approved budget for 2024-2025</w:t>
            </w:r>
          </w:p>
        </w:tc>
        <w:sdt>
          <w:sdtPr>
            <w:rPr>
              <w:rFonts w:cstheme="minorHAnsi"/>
              <w:sz w:val="24"/>
              <w:szCs w:val="24"/>
            </w:rPr>
            <w:id w:val="265822680"/>
            <w14:checkbox>
              <w14:checked w14:val="0"/>
              <w14:checkedState w14:val="2612" w14:font="MS Gothic"/>
              <w14:uncheckedState w14:val="2610" w14:font="MS Gothic"/>
            </w14:checkbox>
          </w:sdtPr>
          <w:sdtEndPr/>
          <w:sdtContent>
            <w:tc>
              <w:tcPr>
                <w:tcW w:w="648" w:type="dxa"/>
                <w:shd w:val="clear" w:color="auto" w:fill="FFFFFF" w:themeFill="background1"/>
              </w:tcPr>
              <w:p w14:paraId="476F82F0" w14:textId="7AA89900" w:rsidR="00EC549D" w:rsidRPr="00EC549D" w:rsidRDefault="00EC549D" w:rsidP="00EC549D">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EC549D">
                  <w:rPr>
                    <w:rFonts w:ascii="Segoe UI Symbol" w:eastAsia="MS Gothic" w:hAnsi="Segoe UI Symbol" w:cs="Segoe UI Symbol"/>
                    <w:sz w:val="24"/>
                    <w:szCs w:val="24"/>
                  </w:rPr>
                  <w:t>☐</w:t>
                </w:r>
              </w:p>
            </w:tc>
          </w:sdtContent>
        </w:sdt>
      </w:tr>
      <w:tr w:rsidR="00EC549D" w:rsidRPr="001254AD" w14:paraId="23E96768" w14:textId="77777777" w:rsidTr="00EC549D">
        <w:tc>
          <w:tcPr>
            <w:cnfStyle w:val="001000000000" w:firstRow="0" w:lastRow="0" w:firstColumn="1" w:lastColumn="0" w:oddVBand="0" w:evenVBand="0" w:oddHBand="0" w:evenHBand="0" w:firstRowFirstColumn="0" w:firstRowLastColumn="0" w:lastRowFirstColumn="0" w:lastRowLastColumn="0"/>
            <w:tcW w:w="440" w:type="dxa"/>
            <w:shd w:val="clear" w:color="auto" w:fill="F2F2F2" w:themeFill="background1" w:themeFillShade="F2"/>
            <w:vAlign w:val="center"/>
          </w:tcPr>
          <w:p w14:paraId="069D73BF" w14:textId="64E9659B" w:rsidR="00EC549D" w:rsidRPr="00EC549D" w:rsidRDefault="00EC549D" w:rsidP="00EC549D">
            <w:pPr>
              <w:jc w:val="center"/>
              <w:rPr>
                <w:b w:val="0"/>
                <w:bCs w:val="0"/>
                <w:sz w:val="20"/>
                <w:szCs w:val="20"/>
              </w:rPr>
            </w:pPr>
            <w:r w:rsidRPr="00EC549D">
              <w:rPr>
                <w:b w:val="0"/>
                <w:sz w:val="20"/>
                <w:szCs w:val="20"/>
              </w:rPr>
              <w:t>8</w:t>
            </w:r>
          </w:p>
        </w:tc>
        <w:tc>
          <w:tcPr>
            <w:tcW w:w="973" w:type="dxa"/>
            <w:shd w:val="clear" w:color="auto" w:fill="F2F2F2" w:themeFill="background1" w:themeFillShade="F2"/>
            <w:vAlign w:val="center"/>
          </w:tcPr>
          <w:p w14:paraId="616E2C85" w14:textId="47CD041F" w:rsidR="00EC549D" w:rsidRPr="00EC549D" w:rsidRDefault="00EC549D" w:rsidP="00EC549D">
            <w:pPr>
              <w:contextualSpacing/>
              <w:cnfStyle w:val="000000000000" w:firstRow="0" w:lastRow="0" w:firstColumn="0" w:lastColumn="0" w:oddVBand="0" w:evenVBand="0" w:oddHBand="0" w:evenHBand="0" w:firstRowFirstColumn="0" w:firstRowLastColumn="0" w:lastRowFirstColumn="0" w:lastRowLastColumn="0"/>
              <w:rPr>
                <w:sz w:val="20"/>
                <w:szCs w:val="20"/>
              </w:rPr>
            </w:pPr>
            <w:r w:rsidRPr="00EC549D">
              <w:rPr>
                <w:sz w:val="20"/>
                <w:szCs w:val="20"/>
              </w:rPr>
              <w:t>Annex 7</w:t>
            </w:r>
          </w:p>
        </w:tc>
        <w:tc>
          <w:tcPr>
            <w:tcW w:w="6955" w:type="dxa"/>
            <w:shd w:val="clear" w:color="auto" w:fill="F2F2F2" w:themeFill="background1" w:themeFillShade="F2"/>
            <w:vAlign w:val="center"/>
          </w:tcPr>
          <w:p w14:paraId="5AAEC4C1" w14:textId="1F23FCEB" w:rsidR="00EC549D" w:rsidRPr="00EC549D" w:rsidRDefault="00EC549D" w:rsidP="00EC549D">
            <w:pPr>
              <w:contextualSpacing/>
              <w:cnfStyle w:val="000000000000" w:firstRow="0" w:lastRow="0" w:firstColumn="0" w:lastColumn="0" w:oddVBand="0" w:evenVBand="0" w:oddHBand="0" w:evenHBand="0" w:firstRowFirstColumn="0" w:firstRowLastColumn="0" w:lastRowFirstColumn="0" w:lastRowLastColumn="0"/>
              <w:rPr>
                <w:sz w:val="20"/>
                <w:szCs w:val="20"/>
              </w:rPr>
            </w:pPr>
            <w:r w:rsidRPr="00EC549D">
              <w:rPr>
                <w:color w:val="000000" w:themeColor="text1"/>
                <w:sz w:val="20"/>
                <w:szCs w:val="20"/>
              </w:rPr>
              <w:t>Programme or donor report/s from the last two years</w:t>
            </w:r>
          </w:p>
        </w:tc>
        <w:sdt>
          <w:sdtPr>
            <w:rPr>
              <w:rFonts w:cstheme="minorHAnsi"/>
              <w:sz w:val="24"/>
              <w:szCs w:val="24"/>
            </w:rPr>
            <w:id w:val="-1338223149"/>
            <w14:checkbox>
              <w14:checked w14:val="0"/>
              <w14:checkedState w14:val="2612" w14:font="MS Gothic"/>
              <w14:uncheckedState w14:val="2610" w14:font="MS Gothic"/>
            </w14:checkbox>
          </w:sdtPr>
          <w:sdtEndPr/>
          <w:sdtContent>
            <w:tc>
              <w:tcPr>
                <w:tcW w:w="648" w:type="dxa"/>
                <w:shd w:val="clear" w:color="auto" w:fill="FFFFFF" w:themeFill="background1"/>
              </w:tcPr>
              <w:p w14:paraId="7DBF032A" w14:textId="42AA8D2D" w:rsidR="00EC549D" w:rsidRPr="00EC549D" w:rsidRDefault="00EC549D" w:rsidP="00EC549D">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EC549D">
                  <w:rPr>
                    <w:rFonts w:ascii="Segoe UI Symbol" w:eastAsia="MS Gothic" w:hAnsi="Segoe UI Symbol" w:cs="Segoe UI Symbol"/>
                    <w:sz w:val="24"/>
                    <w:szCs w:val="24"/>
                  </w:rPr>
                  <w:t>☐</w:t>
                </w:r>
              </w:p>
            </w:tc>
          </w:sdtContent>
        </w:sdt>
      </w:tr>
      <w:tr w:rsidR="00EC549D" w:rsidRPr="001254AD" w14:paraId="7A2320EE" w14:textId="77777777" w:rsidTr="00EC54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14:paraId="13ECDB72" w14:textId="3B35CF1A" w:rsidR="00EC549D" w:rsidRPr="00EC549D" w:rsidRDefault="00EC549D" w:rsidP="00EC549D">
            <w:pPr>
              <w:jc w:val="center"/>
              <w:rPr>
                <w:b w:val="0"/>
                <w:bCs w:val="0"/>
                <w:sz w:val="20"/>
                <w:szCs w:val="20"/>
              </w:rPr>
            </w:pPr>
            <w:r w:rsidRPr="00EC549D">
              <w:rPr>
                <w:b w:val="0"/>
                <w:sz w:val="20"/>
                <w:szCs w:val="20"/>
              </w:rPr>
              <w:t>9</w:t>
            </w:r>
          </w:p>
        </w:tc>
        <w:tc>
          <w:tcPr>
            <w:tcW w:w="973" w:type="dxa"/>
            <w:vAlign w:val="center"/>
          </w:tcPr>
          <w:p w14:paraId="00AB52E0" w14:textId="4E4855AB" w:rsidR="00EC549D" w:rsidRPr="00EC549D" w:rsidRDefault="00EC549D" w:rsidP="00EC549D">
            <w:pPr>
              <w:contextualSpacing/>
              <w:cnfStyle w:val="000000100000" w:firstRow="0" w:lastRow="0" w:firstColumn="0" w:lastColumn="0" w:oddVBand="0" w:evenVBand="0" w:oddHBand="1" w:evenHBand="0" w:firstRowFirstColumn="0" w:firstRowLastColumn="0" w:lastRowFirstColumn="0" w:lastRowLastColumn="0"/>
              <w:rPr>
                <w:sz w:val="20"/>
                <w:szCs w:val="20"/>
              </w:rPr>
            </w:pPr>
            <w:r w:rsidRPr="00EC549D">
              <w:rPr>
                <w:sz w:val="20"/>
                <w:szCs w:val="20"/>
              </w:rPr>
              <w:t>Annex 8</w:t>
            </w:r>
          </w:p>
        </w:tc>
        <w:tc>
          <w:tcPr>
            <w:tcW w:w="6955" w:type="dxa"/>
            <w:vAlign w:val="center"/>
          </w:tcPr>
          <w:p w14:paraId="4797002A" w14:textId="480B7243" w:rsidR="00EC549D" w:rsidRPr="00EC549D" w:rsidRDefault="00EC549D" w:rsidP="00EC549D">
            <w:pPr>
              <w:contextualSpacing/>
              <w:cnfStyle w:val="000000100000" w:firstRow="0" w:lastRow="0" w:firstColumn="0" w:lastColumn="0" w:oddVBand="0" w:evenVBand="0" w:oddHBand="1" w:evenHBand="0" w:firstRowFirstColumn="0" w:firstRowLastColumn="0" w:lastRowFirstColumn="0" w:lastRowLastColumn="0"/>
              <w:rPr>
                <w:sz w:val="20"/>
                <w:szCs w:val="20"/>
              </w:rPr>
            </w:pPr>
            <w:r w:rsidRPr="00EC549D">
              <w:rPr>
                <w:rFonts w:cstheme="minorHAnsi"/>
                <w:color w:val="000000" w:themeColor="text1"/>
                <w:sz w:val="20"/>
                <w:szCs w:val="20"/>
              </w:rPr>
              <w:t>Organisational Profile</w:t>
            </w:r>
          </w:p>
        </w:tc>
        <w:sdt>
          <w:sdtPr>
            <w:rPr>
              <w:rFonts w:cstheme="minorHAnsi"/>
              <w:sz w:val="24"/>
              <w:szCs w:val="24"/>
            </w:rPr>
            <w:id w:val="1386615151"/>
            <w14:checkbox>
              <w14:checked w14:val="0"/>
              <w14:checkedState w14:val="2612" w14:font="MS Gothic"/>
              <w14:uncheckedState w14:val="2610" w14:font="MS Gothic"/>
            </w14:checkbox>
          </w:sdtPr>
          <w:sdtEndPr/>
          <w:sdtContent>
            <w:tc>
              <w:tcPr>
                <w:tcW w:w="648" w:type="dxa"/>
                <w:shd w:val="clear" w:color="auto" w:fill="FFFFFF" w:themeFill="background1"/>
              </w:tcPr>
              <w:p w14:paraId="06EE2C38" w14:textId="7A2B58D1" w:rsidR="00EC549D" w:rsidRPr="00EC549D" w:rsidRDefault="00EC549D" w:rsidP="00EC549D">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EC549D">
                  <w:rPr>
                    <w:rFonts w:ascii="Segoe UI Symbol" w:eastAsia="MS Gothic" w:hAnsi="Segoe UI Symbol" w:cs="Segoe UI Symbol"/>
                    <w:sz w:val="24"/>
                    <w:szCs w:val="24"/>
                  </w:rPr>
                  <w:t>☐</w:t>
                </w:r>
              </w:p>
            </w:tc>
          </w:sdtContent>
        </w:sdt>
      </w:tr>
      <w:tr w:rsidR="00EC549D" w:rsidRPr="001254AD" w14:paraId="61B930A1" w14:textId="77777777" w:rsidTr="00EC549D">
        <w:tc>
          <w:tcPr>
            <w:cnfStyle w:val="001000000000" w:firstRow="0" w:lastRow="0" w:firstColumn="1" w:lastColumn="0" w:oddVBand="0" w:evenVBand="0" w:oddHBand="0" w:evenHBand="0" w:firstRowFirstColumn="0" w:firstRowLastColumn="0" w:lastRowFirstColumn="0" w:lastRowLastColumn="0"/>
            <w:tcW w:w="440" w:type="dxa"/>
            <w:shd w:val="clear" w:color="auto" w:fill="F2F2F2" w:themeFill="background1" w:themeFillShade="F2"/>
            <w:vAlign w:val="center"/>
          </w:tcPr>
          <w:p w14:paraId="7E53933F" w14:textId="05AEE926" w:rsidR="00EC549D" w:rsidRPr="00EC549D" w:rsidRDefault="00EC549D" w:rsidP="00EC549D">
            <w:pPr>
              <w:jc w:val="center"/>
              <w:rPr>
                <w:b w:val="0"/>
                <w:bCs w:val="0"/>
                <w:sz w:val="20"/>
                <w:szCs w:val="20"/>
              </w:rPr>
            </w:pPr>
            <w:r w:rsidRPr="00EC549D">
              <w:rPr>
                <w:b w:val="0"/>
                <w:sz w:val="20"/>
                <w:szCs w:val="20"/>
              </w:rPr>
              <w:t>10</w:t>
            </w:r>
          </w:p>
        </w:tc>
        <w:tc>
          <w:tcPr>
            <w:tcW w:w="973" w:type="dxa"/>
            <w:shd w:val="clear" w:color="auto" w:fill="F2F2F2" w:themeFill="background1" w:themeFillShade="F2"/>
            <w:vAlign w:val="center"/>
          </w:tcPr>
          <w:p w14:paraId="6744CA4D" w14:textId="1FEDA178" w:rsidR="00EC549D" w:rsidRPr="00EC549D" w:rsidRDefault="00EC549D" w:rsidP="00EC549D">
            <w:pPr>
              <w:contextualSpacing/>
              <w:cnfStyle w:val="000000000000" w:firstRow="0" w:lastRow="0" w:firstColumn="0" w:lastColumn="0" w:oddVBand="0" w:evenVBand="0" w:oddHBand="0" w:evenHBand="0" w:firstRowFirstColumn="0" w:firstRowLastColumn="0" w:lastRowFirstColumn="0" w:lastRowLastColumn="0"/>
              <w:rPr>
                <w:sz w:val="20"/>
                <w:szCs w:val="20"/>
              </w:rPr>
            </w:pPr>
            <w:r w:rsidRPr="00EC549D">
              <w:rPr>
                <w:sz w:val="20"/>
                <w:szCs w:val="20"/>
              </w:rPr>
              <w:t>Annex 9</w:t>
            </w:r>
          </w:p>
        </w:tc>
        <w:tc>
          <w:tcPr>
            <w:tcW w:w="6955" w:type="dxa"/>
            <w:shd w:val="clear" w:color="auto" w:fill="F2F2F2" w:themeFill="background1" w:themeFillShade="F2"/>
            <w:vAlign w:val="center"/>
          </w:tcPr>
          <w:p w14:paraId="5511D3E6" w14:textId="7A582F5D" w:rsidR="00EC549D" w:rsidRPr="00EC549D" w:rsidRDefault="00EC549D" w:rsidP="00EC549D">
            <w:pPr>
              <w:contextualSpacing/>
              <w:cnfStyle w:val="000000000000" w:firstRow="0" w:lastRow="0" w:firstColumn="0" w:lastColumn="0" w:oddVBand="0" w:evenVBand="0" w:oddHBand="0" w:evenHBand="0" w:firstRowFirstColumn="0" w:firstRowLastColumn="0" w:lastRowFirstColumn="0" w:lastRowLastColumn="0"/>
              <w:rPr>
                <w:sz w:val="20"/>
                <w:szCs w:val="20"/>
              </w:rPr>
            </w:pPr>
            <w:r w:rsidRPr="00EC549D">
              <w:rPr>
                <w:color w:val="000000" w:themeColor="text1"/>
                <w:sz w:val="20"/>
                <w:szCs w:val="20"/>
              </w:rPr>
              <w:t xml:space="preserve">Latest Annual Report </w:t>
            </w:r>
          </w:p>
        </w:tc>
        <w:sdt>
          <w:sdtPr>
            <w:rPr>
              <w:rFonts w:cstheme="minorHAnsi"/>
              <w:sz w:val="24"/>
              <w:szCs w:val="24"/>
            </w:rPr>
            <w:id w:val="293733207"/>
            <w14:checkbox>
              <w14:checked w14:val="0"/>
              <w14:checkedState w14:val="2612" w14:font="MS Gothic"/>
              <w14:uncheckedState w14:val="2610" w14:font="MS Gothic"/>
            </w14:checkbox>
          </w:sdtPr>
          <w:sdtEndPr/>
          <w:sdtContent>
            <w:tc>
              <w:tcPr>
                <w:tcW w:w="648" w:type="dxa"/>
                <w:shd w:val="clear" w:color="auto" w:fill="FFFFFF" w:themeFill="background1"/>
              </w:tcPr>
              <w:p w14:paraId="27FAF5EC" w14:textId="241DFA86" w:rsidR="00EC549D" w:rsidRPr="00EC549D" w:rsidRDefault="00EC549D" w:rsidP="00EC549D">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EC549D">
                  <w:rPr>
                    <w:rFonts w:ascii="Segoe UI Symbol" w:eastAsia="MS Gothic" w:hAnsi="Segoe UI Symbol" w:cs="Segoe UI Symbol"/>
                    <w:sz w:val="24"/>
                    <w:szCs w:val="24"/>
                  </w:rPr>
                  <w:t>☐</w:t>
                </w:r>
              </w:p>
            </w:tc>
          </w:sdtContent>
        </w:sdt>
      </w:tr>
      <w:tr w:rsidR="00EC549D" w:rsidRPr="001254AD" w14:paraId="1DB49210" w14:textId="77777777" w:rsidTr="00EC54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14:paraId="27F39503" w14:textId="1CD04A4D" w:rsidR="00EC549D" w:rsidRPr="00EC549D" w:rsidRDefault="00EC549D" w:rsidP="00EC549D">
            <w:pPr>
              <w:jc w:val="center"/>
              <w:rPr>
                <w:b w:val="0"/>
                <w:bCs w:val="0"/>
                <w:sz w:val="20"/>
                <w:szCs w:val="20"/>
              </w:rPr>
            </w:pPr>
            <w:r w:rsidRPr="00EC549D">
              <w:rPr>
                <w:b w:val="0"/>
                <w:sz w:val="20"/>
                <w:szCs w:val="20"/>
              </w:rPr>
              <w:t>11</w:t>
            </w:r>
          </w:p>
        </w:tc>
        <w:tc>
          <w:tcPr>
            <w:tcW w:w="973" w:type="dxa"/>
            <w:vAlign w:val="center"/>
          </w:tcPr>
          <w:p w14:paraId="46A86E3A" w14:textId="584DB09D" w:rsidR="00EC549D" w:rsidRPr="00EC549D" w:rsidRDefault="00EC549D" w:rsidP="00EC549D">
            <w:pPr>
              <w:contextualSpacing/>
              <w:cnfStyle w:val="000000100000" w:firstRow="0" w:lastRow="0" w:firstColumn="0" w:lastColumn="0" w:oddVBand="0" w:evenVBand="0" w:oddHBand="1" w:evenHBand="0" w:firstRowFirstColumn="0" w:firstRowLastColumn="0" w:lastRowFirstColumn="0" w:lastRowLastColumn="0"/>
              <w:rPr>
                <w:sz w:val="20"/>
                <w:szCs w:val="20"/>
              </w:rPr>
            </w:pPr>
            <w:r w:rsidRPr="00EC549D">
              <w:rPr>
                <w:sz w:val="20"/>
                <w:szCs w:val="20"/>
              </w:rPr>
              <w:t>Annex 10</w:t>
            </w:r>
          </w:p>
        </w:tc>
        <w:tc>
          <w:tcPr>
            <w:tcW w:w="6955" w:type="dxa"/>
            <w:vAlign w:val="center"/>
          </w:tcPr>
          <w:p w14:paraId="4699949E" w14:textId="377D5F69" w:rsidR="00EC549D" w:rsidRPr="00EC549D" w:rsidRDefault="00EC549D" w:rsidP="00EC549D">
            <w:pPr>
              <w:contextualSpacing/>
              <w:cnfStyle w:val="000000100000" w:firstRow="0" w:lastRow="0" w:firstColumn="0" w:lastColumn="0" w:oddVBand="0" w:evenVBand="0" w:oddHBand="1" w:evenHBand="0" w:firstRowFirstColumn="0" w:firstRowLastColumn="0" w:lastRowFirstColumn="0" w:lastRowLastColumn="0"/>
              <w:rPr>
                <w:sz w:val="20"/>
                <w:szCs w:val="20"/>
              </w:rPr>
            </w:pPr>
            <w:r w:rsidRPr="00EC549D">
              <w:rPr>
                <w:color w:val="000000" w:themeColor="text1"/>
                <w:sz w:val="20"/>
                <w:szCs w:val="20"/>
              </w:rPr>
              <w:t xml:space="preserve">Current Organisational/Programmatic Strategic Plan </w:t>
            </w:r>
          </w:p>
        </w:tc>
        <w:sdt>
          <w:sdtPr>
            <w:rPr>
              <w:rFonts w:cstheme="minorHAnsi"/>
              <w:sz w:val="24"/>
              <w:szCs w:val="24"/>
            </w:rPr>
            <w:id w:val="1813140227"/>
            <w14:checkbox>
              <w14:checked w14:val="0"/>
              <w14:checkedState w14:val="2612" w14:font="MS Gothic"/>
              <w14:uncheckedState w14:val="2610" w14:font="MS Gothic"/>
            </w14:checkbox>
          </w:sdtPr>
          <w:sdtEndPr/>
          <w:sdtContent>
            <w:tc>
              <w:tcPr>
                <w:tcW w:w="648" w:type="dxa"/>
                <w:shd w:val="clear" w:color="auto" w:fill="FFFFFF" w:themeFill="background1"/>
              </w:tcPr>
              <w:p w14:paraId="0CE73A4F" w14:textId="5FC219F5" w:rsidR="00EC549D" w:rsidRPr="00EC549D" w:rsidRDefault="00EC549D" w:rsidP="00EC549D">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EC549D">
                  <w:rPr>
                    <w:rFonts w:ascii="Segoe UI Symbol" w:eastAsia="MS Gothic" w:hAnsi="Segoe UI Symbol" w:cs="Segoe UI Symbol"/>
                    <w:sz w:val="24"/>
                    <w:szCs w:val="24"/>
                  </w:rPr>
                  <w:t>☐</w:t>
                </w:r>
              </w:p>
            </w:tc>
          </w:sdtContent>
        </w:sdt>
      </w:tr>
      <w:tr w:rsidR="00EC549D" w:rsidRPr="001254AD" w14:paraId="5FCF7A77" w14:textId="77777777" w:rsidTr="00EC549D">
        <w:tc>
          <w:tcPr>
            <w:cnfStyle w:val="001000000000" w:firstRow="0" w:lastRow="0" w:firstColumn="1" w:lastColumn="0" w:oddVBand="0" w:evenVBand="0" w:oddHBand="0" w:evenHBand="0" w:firstRowFirstColumn="0" w:firstRowLastColumn="0" w:lastRowFirstColumn="0" w:lastRowLastColumn="0"/>
            <w:tcW w:w="440" w:type="dxa"/>
            <w:shd w:val="clear" w:color="auto" w:fill="F2F2F2" w:themeFill="background1" w:themeFillShade="F2"/>
            <w:vAlign w:val="center"/>
          </w:tcPr>
          <w:p w14:paraId="65EA4E4B" w14:textId="5DD78CFA" w:rsidR="00EC549D" w:rsidRPr="00EC549D" w:rsidRDefault="00EC549D" w:rsidP="00EC549D">
            <w:pPr>
              <w:jc w:val="center"/>
              <w:rPr>
                <w:b w:val="0"/>
                <w:bCs w:val="0"/>
                <w:sz w:val="20"/>
                <w:szCs w:val="20"/>
              </w:rPr>
            </w:pPr>
            <w:r w:rsidRPr="00EC549D">
              <w:rPr>
                <w:b w:val="0"/>
                <w:sz w:val="20"/>
                <w:szCs w:val="20"/>
              </w:rPr>
              <w:t>12</w:t>
            </w:r>
          </w:p>
        </w:tc>
        <w:tc>
          <w:tcPr>
            <w:tcW w:w="973" w:type="dxa"/>
            <w:shd w:val="clear" w:color="auto" w:fill="F2F2F2" w:themeFill="background1" w:themeFillShade="F2"/>
            <w:vAlign w:val="center"/>
          </w:tcPr>
          <w:p w14:paraId="68CA83C9" w14:textId="7B43974F" w:rsidR="00EC549D" w:rsidRPr="00EC549D" w:rsidRDefault="00EC549D" w:rsidP="00EC549D">
            <w:pPr>
              <w:contextualSpacing/>
              <w:cnfStyle w:val="000000000000" w:firstRow="0" w:lastRow="0" w:firstColumn="0" w:lastColumn="0" w:oddVBand="0" w:evenVBand="0" w:oddHBand="0" w:evenHBand="0" w:firstRowFirstColumn="0" w:firstRowLastColumn="0" w:lastRowFirstColumn="0" w:lastRowLastColumn="0"/>
              <w:rPr>
                <w:sz w:val="20"/>
                <w:szCs w:val="20"/>
              </w:rPr>
            </w:pPr>
            <w:r w:rsidRPr="00EC549D">
              <w:rPr>
                <w:sz w:val="20"/>
                <w:szCs w:val="20"/>
              </w:rPr>
              <w:t>Annex 11</w:t>
            </w:r>
          </w:p>
        </w:tc>
        <w:tc>
          <w:tcPr>
            <w:tcW w:w="6955" w:type="dxa"/>
            <w:shd w:val="clear" w:color="auto" w:fill="F2F2F2" w:themeFill="background1" w:themeFillShade="F2"/>
            <w:vAlign w:val="center"/>
          </w:tcPr>
          <w:p w14:paraId="3C2EAF7B" w14:textId="6B10AB28" w:rsidR="00EC549D" w:rsidRPr="00EC549D" w:rsidRDefault="00EC549D" w:rsidP="00EC549D">
            <w:pPr>
              <w:contextualSpacing/>
              <w:cnfStyle w:val="000000000000" w:firstRow="0" w:lastRow="0" w:firstColumn="0" w:lastColumn="0" w:oddVBand="0" w:evenVBand="0" w:oddHBand="0" w:evenHBand="0" w:firstRowFirstColumn="0" w:firstRowLastColumn="0" w:lastRowFirstColumn="0" w:lastRowLastColumn="0"/>
              <w:rPr>
                <w:sz w:val="20"/>
                <w:szCs w:val="20"/>
              </w:rPr>
            </w:pPr>
            <w:r w:rsidRPr="00EC549D">
              <w:rPr>
                <w:color w:val="000000" w:themeColor="text1"/>
                <w:sz w:val="20"/>
                <w:szCs w:val="20"/>
              </w:rPr>
              <w:t xml:space="preserve">Monitoring &amp; Evaluation (M&amp;E) </w:t>
            </w:r>
            <w:proofErr w:type="spellStart"/>
            <w:r w:rsidRPr="00EC549D">
              <w:rPr>
                <w:color w:val="000000" w:themeColor="text1"/>
                <w:sz w:val="20"/>
                <w:szCs w:val="20"/>
              </w:rPr>
              <w:t>framewor</w:t>
            </w:r>
            <w:proofErr w:type="spellEnd"/>
            <w:r w:rsidRPr="00EC549D">
              <w:rPr>
                <w:color w:val="000000" w:themeColor="text1"/>
                <w:sz w:val="20"/>
                <w:szCs w:val="20"/>
              </w:rPr>
              <w:t xml:space="preserve">, policies </w:t>
            </w:r>
            <w:r w:rsidRPr="00EC549D">
              <w:rPr>
                <w:rFonts w:cstheme="minorHAnsi"/>
                <w:color w:val="000000" w:themeColor="text1"/>
                <w:sz w:val="20"/>
                <w:szCs w:val="20"/>
              </w:rPr>
              <w:t>and procedures</w:t>
            </w:r>
          </w:p>
        </w:tc>
        <w:sdt>
          <w:sdtPr>
            <w:rPr>
              <w:rFonts w:cstheme="minorHAnsi"/>
              <w:sz w:val="24"/>
              <w:szCs w:val="24"/>
            </w:rPr>
            <w:id w:val="122347163"/>
            <w14:checkbox>
              <w14:checked w14:val="0"/>
              <w14:checkedState w14:val="2612" w14:font="MS Gothic"/>
              <w14:uncheckedState w14:val="2610" w14:font="MS Gothic"/>
            </w14:checkbox>
          </w:sdtPr>
          <w:sdtEndPr/>
          <w:sdtContent>
            <w:tc>
              <w:tcPr>
                <w:tcW w:w="648" w:type="dxa"/>
                <w:shd w:val="clear" w:color="auto" w:fill="FFFFFF" w:themeFill="background1"/>
              </w:tcPr>
              <w:p w14:paraId="660EC604" w14:textId="7983084D" w:rsidR="00EC549D" w:rsidRPr="00EC549D" w:rsidRDefault="00EC549D" w:rsidP="00EC549D">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EC549D">
                  <w:rPr>
                    <w:rFonts w:ascii="Segoe UI Symbol" w:eastAsia="MS Gothic" w:hAnsi="Segoe UI Symbol" w:cs="Segoe UI Symbol"/>
                    <w:sz w:val="24"/>
                    <w:szCs w:val="24"/>
                  </w:rPr>
                  <w:t>☐</w:t>
                </w:r>
              </w:p>
            </w:tc>
          </w:sdtContent>
        </w:sdt>
      </w:tr>
      <w:tr w:rsidR="00EC549D" w:rsidRPr="001254AD" w14:paraId="021ABE0A" w14:textId="77777777" w:rsidTr="00EC54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14:paraId="0DFDEC01" w14:textId="7B6DB067" w:rsidR="00EC549D" w:rsidRPr="00EC549D" w:rsidRDefault="00EC549D" w:rsidP="00EC549D">
            <w:pPr>
              <w:jc w:val="center"/>
              <w:rPr>
                <w:b w:val="0"/>
                <w:bCs w:val="0"/>
                <w:sz w:val="20"/>
                <w:szCs w:val="20"/>
              </w:rPr>
            </w:pPr>
            <w:r w:rsidRPr="00EC549D">
              <w:rPr>
                <w:b w:val="0"/>
                <w:sz w:val="20"/>
                <w:szCs w:val="20"/>
              </w:rPr>
              <w:t>13</w:t>
            </w:r>
          </w:p>
        </w:tc>
        <w:tc>
          <w:tcPr>
            <w:tcW w:w="973" w:type="dxa"/>
            <w:vAlign w:val="center"/>
          </w:tcPr>
          <w:p w14:paraId="6153AC77" w14:textId="335744B3" w:rsidR="00EC549D" w:rsidRPr="00EC549D" w:rsidRDefault="00EC549D" w:rsidP="00EC549D">
            <w:pPr>
              <w:contextualSpacing/>
              <w:cnfStyle w:val="000000100000" w:firstRow="0" w:lastRow="0" w:firstColumn="0" w:lastColumn="0" w:oddVBand="0" w:evenVBand="0" w:oddHBand="1" w:evenHBand="0" w:firstRowFirstColumn="0" w:firstRowLastColumn="0" w:lastRowFirstColumn="0" w:lastRowLastColumn="0"/>
              <w:rPr>
                <w:sz w:val="20"/>
                <w:szCs w:val="20"/>
              </w:rPr>
            </w:pPr>
            <w:r w:rsidRPr="00EC549D">
              <w:rPr>
                <w:sz w:val="20"/>
                <w:szCs w:val="20"/>
              </w:rPr>
              <w:t>Annex 12</w:t>
            </w:r>
          </w:p>
        </w:tc>
        <w:tc>
          <w:tcPr>
            <w:tcW w:w="6955" w:type="dxa"/>
            <w:vAlign w:val="center"/>
          </w:tcPr>
          <w:p w14:paraId="35F3600B" w14:textId="77777777" w:rsidR="00EC549D" w:rsidRPr="00EC549D" w:rsidRDefault="00EC549D" w:rsidP="00EC549D">
            <w:pPr>
              <w:pStyle w:val="ListParagraph"/>
              <w:cnfStyle w:val="000000100000" w:firstRow="0" w:lastRow="0" w:firstColumn="0" w:lastColumn="0" w:oddVBand="0" w:evenVBand="0" w:oddHBand="1" w:evenHBand="0" w:firstRowFirstColumn="0" w:firstRowLastColumn="0" w:lastRowFirstColumn="0" w:lastRowLastColumn="0"/>
              <w:rPr>
                <w:sz w:val="20"/>
              </w:rPr>
            </w:pPr>
            <w:r w:rsidRPr="00EC549D">
              <w:rPr>
                <w:sz w:val="20"/>
              </w:rPr>
              <w:t>Memorandum of understanding/service level agreements with DOH, DOE, DSD</w:t>
            </w:r>
          </w:p>
          <w:p w14:paraId="54B857BE" w14:textId="77777777" w:rsidR="00EC549D" w:rsidRPr="00EC549D" w:rsidRDefault="00EC549D" w:rsidP="00EC549D">
            <w:pPr>
              <w:pStyle w:val="ListParagraph"/>
              <w:cnfStyle w:val="000000100000" w:firstRow="0" w:lastRow="0" w:firstColumn="0" w:lastColumn="0" w:oddVBand="0" w:evenVBand="0" w:oddHBand="1" w:evenHBand="0" w:firstRowFirstColumn="0" w:firstRowLastColumn="0" w:lastRowFirstColumn="0" w:lastRowLastColumn="0"/>
              <w:rPr>
                <w:sz w:val="20"/>
              </w:rPr>
            </w:pPr>
            <w:r w:rsidRPr="00EC549D">
              <w:rPr>
                <w:sz w:val="20"/>
              </w:rPr>
              <w:t>Letters of recommendation from stakeholders signed and dated</w:t>
            </w:r>
          </w:p>
          <w:p w14:paraId="620C43B8" w14:textId="3F0AF462" w:rsidR="00EC549D" w:rsidRPr="00EC549D" w:rsidRDefault="00EC549D" w:rsidP="00EC549D">
            <w:pPr>
              <w:pStyle w:val="ListParagraph"/>
              <w:cnfStyle w:val="000000100000" w:firstRow="0" w:lastRow="0" w:firstColumn="0" w:lastColumn="0" w:oddVBand="0" w:evenVBand="0" w:oddHBand="1" w:evenHBand="0" w:firstRowFirstColumn="0" w:firstRowLastColumn="0" w:lastRowFirstColumn="0" w:lastRowLastColumn="0"/>
              <w:rPr>
                <w:sz w:val="20"/>
              </w:rPr>
            </w:pPr>
            <w:r w:rsidRPr="00EC549D">
              <w:rPr>
                <w:sz w:val="20"/>
              </w:rPr>
              <w:t xml:space="preserve">Letter confirming participation in the district coordination structure </w:t>
            </w:r>
          </w:p>
        </w:tc>
        <w:sdt>
          <w:sdtPr>
            <w:rPr>
              <w:rFonts w:cstheme="minorHAnsi"/>
              <w:sz w:val="24"/>
              <w:szCs w:val="24"/>
            </w:rPr>
            <w:id w:val="1050341595"/>
            <w14:checkbox>
              <w14:checked w14:val="0"/>
              <w14:checkedState w14:val="2612" w14:font="MS Gothic"/>
              <w14:uncheckedState w14:val="2610" w14:font="MS Gothic"/>
            </w14:checkbox>
          </w:sdtPr>
          <w:sdtEndPr/>
          <w:sdtContent>
            <w:tc>
              <w:tcPr>
                <w:tcW w:w="648" w:type="dxa"/>
                <w:shd w:val="clear" w:color="auto" w:fill="FFFFFF" w:themeFill="background1"/>
              </w:tcPr>
              <w:p w14:paraId="0B8ED8AB" w14:textId="224E1DB5" w:rsidR="00EC549D" w:rsidRPr="00EC549D" w:rsidRDefault="00EC549D" w:rsidP="00EC549D">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EC549D">
                  <w:rPr>
                    <w:rFonts w:ascii="Segoe UI Symbol" w:eastAsia="MS Gothic" w:hAnsi="Segoe UI Symbol" w:cs="Segoe UI Symbol"/>
                    <w:sz w:val="24"/>
                    <w:szCs w:val="24"/>
                  </w:rPr>
                  <w:t>☐</w:t>
                </w:r>
              </w:p>
            </w:tc>
          </w:sdtContent>
        </w:sdt>
      </w:tr>
      <w:tr w:rsidR="00EC549D" w:rsidRPr="001254AD" w14:paraId="67854B1E" w14:textId="77777777" w:rsidTr="00EC549D">
        <w:tc>
          <w:tcPr>
            <w:cnfStyle w:val="001000000000" w:firstRow="0" w:lastRow="0" w:firstColumn="1" w:lastColumn="0" w:oddVBand="0" w:evenVBand="0" w:oddHBand="0" w:evenHBand="0" w:firstRowFirstColumn="0" w:firstRowLastColumn="0" w:lastRowFirstColumn="0" w:lastRowLastColumn="0"/>
            <w:tcW w:w="440" w:type="dxa"/>
            <w:shd w:val="clear" w:color="auto" w:fill="F2F2F2" w:themeFill="background1" w:themeFillShade="F2"/>
            <w:vAlign w:val="center"/>
          </w:tcPr>
          <w:p w14:paraId="46D07C18" w14:textId="3B8F626B" w:rsidR="00EC549D" w:rsidRPr="00EC549D" w:rsidRDefault="00EC549D" w:rsidP="00EC549D">
            <w:pPr>
              <w:jc w:val="center"/>
              <w:rPr>
                <w:b w:val="0"/>
                <w:bCs w:val="0"/>
                <w:sz w:val="20"/>
                <w:szCs w:val="20"/>
              </w:rPr>
            </w:pPr>
            <w:r w:rsidRPr="00EC549D">
              <w:rPr>
                <w:b w:val="0"/>
                <w:sz w:val="20"/>
                <w:szCs w:val="20"/>
              </w:rPr>
              <w:t>14</w:t>
            </w:r>
          </w:p>
        </w:tc>
        <w:tc>
          <w:tcPr>
            <w:tcW w:w="973" w:type="dxa"/>
            <w:shd w:val="clear" w:color="auto" w:fill="F2F2F2" w:themeFill="background1" w:themeFillShade="F2"/>
            <w:vAlign w:val="center"/>
          </w:tcPr>
          <w:p w14:paraId="47356C5A" w14:textId="234ECA8F" w:rsidR="00EC549D" w:rsidRPr="00EC549D" w:rsidRDefault="00EC549D" w:rsidP="00EC549D">
            <w:pPr>
              <w:contextualSpacing/>
              <w:cnfStyle w:val="000000000000" w:firstRow="0" w:lastRow="0" w:firstColumn="0" w:lastColumn="0" w:oddVBand="0" w:evenVBand="0" w:oddHBand="0" w:evenHBand="0" w:firstRowFirstColumn="0" w:firstRowLastColumn="0" w:lastRowFirstColumn="0" w:lastRowLastColumn="0"/>
              <w:rPr>
                <w:sz w:val="20"/>
                <w:szCs w:val="20"/>
              </w:rPr>
            </w:pPr>
            <w:r w:rsidRPr="00EC549D">
              <w:rPr>
                <w:sz w:val="20"/>
                <w:szCs w:val="20"/>
              </w:rPr>
              <w:t>Annex 13</w:t>
            </w:r>
          </w:p>
        </w:tc>
        <w:tc>
          <w:tcPr>
            <w:tcW w:w="6955" w:type="dxa"/>
            <w:shd w:val="clear" w:color="auto" w:fill="F2F2F2" w:themeFill="background1" w:themeFillShade="F2"/>
            <w:vAlign w:val="center"/>
          </w:tcPr>
          <w:p w14:paraId="678A850C" w14:textId="20BD9C3A" w:rsidR="00EC549D" w:rsidRPr="00EC549D" w:rsidRDefault="00EC549D" w:rsidP="00EC549D">
            <w:pPr>
              <w:contextualSpacing/>
              <w:cnfStyle w:val="000000000000" w:firstRow="0" w:lastRow="0" w:firstColumn="0" w:lastColumn="0" w:oddVBand="0" w:evenVBand="0" w:oddHBand="0" w:evenHBand="0" w:firstRowFirstColumn="0" w:firstRowLastColumn="0" w:lastRowFirstColumn="0" w:lastRowLastColumn="0"/>
              <w:rPr>
                <w:sz w:val="20"/>
                <w:szCs w:val="20"/>
              </w:rPr>
            </w:pPr>
            <w:r w:rsidRPr="00EC549D">
              <w:rPr>
                <w:sz w:val="20"/>
                <w:szCs w:val="20"/>
              </w:rPr>
              <w:t>Organogram of the organisation</w:t>
            </w:r>
          </w:p>
        </w:tc>
        <w:sdt>
          <w:sdtPr>
            <w:rPr>
              <w:rFonts w:cstheme="minorHAnsi"/>
              <w:sz w:val="24"/>
              <w:szCs w:val="24"/>
            </w:rPr>
            <w:id w:val="1604611409"/>
            <w14:checkbox>
              <w14:checked w14:val="0"/>
              <w14:checkedState w14:val="2612" w14:font="MS Gothic"/>
              <w14:uncheckedState w14:val="2610" w14:font="MS Gothic"/>
            </w14:checkbox>
          </w:sdtPr>
          <w:sdtEndPr/>
          <w:sdtContent>
            <w:tc>
              <w:tcPr>
                <w:tcW w:w="648" w:type="dxa"/>
                <w:shd w:val="clear" w:color="auto" w:fill="FFFFFF" w:themeFill="background1"/>
              </w:tcPr>
              <w:p w14:paraId="481EFAB8" w14:textId="251F3377" w:rsidR="00EC549D" w:rsidRPr="00EC549D" w:rsidRDefault="00EC549D" w:rsidP="00EC549D">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EC549D">
                  <w:rPr>
                    <w:rFonts w:ascii="Segoe UI Symbol" w:eastAsia="MS Gothic" w:hAnsi="Segoe UI Symbol" w:cs="Segoe UI Symbol"/>
                    <w:sz w:val="24"/>
                    <w:szCs w:val="24"/>
                  </w:rPr>
                  <w:t>☐</w:t>
                </w:r>
              </w:p>
            </w:tc>
          </w:sdtContent>
        </w:sdt>
      </w:tr>
      <w:tr w:rsidR="00EC549D" w:rsidRPr="001254AD" w14:paraId="2894B1B8" w14:textId="77777777" w:rsidTr="00EC54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14:paraId="78474D86" w14:textId="786B62F4" w:rsidR="00EC549D" w:rsidRPr="00EC549D" w:rsidRDefault="00EC549D" w:rsidP="00EC549D">
            <w:pPr>
              <w:jc w:val="center"/>
              <w:rPr>
                <w:b w:val="0"/>
                <w:bCs w:val="0"/>
                <w:sz w:val="20"/>
                <w:szCs w:val="20"/>
              </w:rPr>
            </w:pPr>
            <w:r w:rsidRPr="00EC549D">
              <w:rPr>
                <w:b w:val="0"/>
                <w:sz w:val="20"/>
                <w:szCs w:val="20"/>
              </w:rPr>
              <w:t>15</w:t>
            </w:r>
          </w:p>
        </w:tc>
        <w:tc>
          <w:tcPr>
            <w:tcW w:w="973" w:type="dxa"/>
            <w:vAlign w:val="center"/>
          </w:tcPr>
          <w:p w14:paraId="627600EB" w14:textId="3B10A7D8" w:rsidR="00EC549D" w:rsidRPr="00EC549D" w:rsidRDefault="00EC549D" w:rsidP="00EC549D">
            <w:pPr>
              <w:contextualSpacing/>
              <w:cnfStyle w:val="000000100000" w:firstRow="0" w:lastRow="0" w:firstColumn="0" w:lastColumn="0" w:oddVBand="0" w:evenVBand="0" w:oddHBand="1" w:evenHBand="0" w:firstRowFirstColumn="0" w:firstRowLastColumn="0" w:lastRowFirstColumn="0" w:lastRowLastColumn="0"/>
              <w:rPr>
                <w:sz w:val="20"/>
                <w:szCs w:val="20"/>
              </w:rPr>
            </w:pPr>
            <w:r w:rsidRPr="00EC549D">
              <w:rPr>
                <w:sz w:val="20"/>
                <w:szCs w:val="20"/>
              </w:rPr>
              <w:t>Annex 14</w:t>
            </w:r>
          </w:p>
        </w:tc>
        <w:tc>
          <w:tcPr>
            <w:tcW w:w="6955" w:type="dxa"/>
            <w:vAlign w:val="center"/>
          </w:tcPr>
          <w:p w14:paraId="640E1F4B" w14:textId="0903ECD4" w:rsidR="00EC549D" w:rsidRPr="00EC549D" w:rsidRDefault="00EC549D" w:rsidP="00EC549D">
            <w:pPr>
              <w:contextualSpacing/>
              <w:cnfStyle w:val="000000100000" w:firstRow="0" w:lastRow="0" w:firstColumn="0" w:lastColumn="0" w:oddVBand="0" w:evenVBand="0" w:oddHBand="1" w:evenHBand="0" w:firstRowFirstColumn="0" w:firstRowLastColumn="0" w:lastRowFirstColumn="0" w:lastRowLastColumn="0"/>
              <w:rPr>
                <w:sz w:val="20"/>
                <w:szCs w:val="20"/>
              </w:rPr>
            </w:pPr>
            <w:r w:rsidRPr="00EC549D">
              <w:rPr>
                <w:sz w:val="20"/>
                <w:szCs w:val="20"/>
              </w:rPr>
              <w:t xml:space="preserve">Certified copies of ID documents for management staff. These should not be older than 3 months. </w:t>
            </w:r>
          </w:p>
        </w:tc>
        <w:sdt>
          <w:sdtPr>
            <w:rPr>
              <w:rFonts w:cstheme="minorHAnsi"/>
              <w:sz w:val="24"/>
              <w:szCs w:val="24"/>
            </w:rPr>
            <w:id w:val="632521485"/>
            <w14:checkbox>
              <w14:checked w14:val="0"/>
              <w14:checkedState w14:val="2612" w14:font="MS Gothic"/>
              <w14:uncheckedState w14:val="2610" w14:font="MS Gothic"/>
            </w14:checkbox>
          </w:sdtPr>
          <w:sdtEndPr/>
          <w:sdtContent>
            <w:tc>
              <w:tcPr>
                <w:tcW w:w="648" w:type="dxa"/>
                <w:shd w:val="clear" w:color="auto" w:fill="FFFFFF" w:themeFill="background1"/>
              </w:tcPr>
              <w:p w14:paraId="0CD37DFB" w14:textId="76A12EF2" w:rsidR="00EC549D" w:rsidRPr="00EC549D" w:rsidRDefault="00EC549D" w:rsidP="00EC549D">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EC549D">
                  <w:rPr>
                    <w:rFonts w:ascii="Segoe UI Symbol" w:eastAsia="MS Gothic" w:hAnsi="Segoe UI Symbol" w:cs="Segoe UI Symbol"/>
                    <w:sz w:val="24"/>
                    <w:szCs w:val="24"/>
                  </w:rPr>
                  <w:t>☐</w:t>
                </w:r>
              </w:p>
            </w:tc>
          </w:sdtContent>
        </w:sdt>
      </w:tr>
      <w:tr w:rsidR="00EC549D" w:rsidRPr="001254AD" w14:paraId="490E6A1B" w14:textId="77777777" w:rsidTr="00EC549D">
        <w:tc>
          <w:tcPr>
            <w:cnfStyle w:val="001000000000" w:firstRow="0" w:lastRow="0" w:firstColumn="1" w:lastColumn="0" w:oddVBand="0" w:evenVBand="0" w:oddHBand="0" w:evenHBand="0" w:firstRowFirstColumn="0" w:firstRowLastColumn="0" w:lastRowFirstColumn="0" w:lastRowLastColumn="0"/>
            <w:tcW w:w="440" w:type="dxa"/>
            <w:shd w:val="clear" w:color="auto" w:fill="F2F2F2" w:themeFill="background1" w:themeFillShade="F2"/>
            <w:vAlign w:val="center"/>
          </w:tcPr>
          <w:p w14:paraId="3530A845" w14:textId="48835A4A" w:rsidR="00EC549D" w:rsidRPr="00EC549D" w:rsidRDefault="00EC549D" w:rsidP="00EC549D">
            <w:pPr>
              <w:jc w:val="center"/>
              <w:rPr>
                <w:b w:val="0"/>
                <w:bCs w:val="0"/>
                <w:sz w:val="20"/>
                <w:szCs w:val="20"/>
              </w:rPr>
            </w:pPr>
            <w:r w:rsidRPr="00EC549D">
              <w:rPr>
                <w:b w:val="0"/>
                <w:sz w:val="20"/>
                <w:szCs w:val="20"/>
              </w:rPr>
              <w:t>16</w:t>
            </w:r>
          </w:p>
        </w:tc>
        <w:tc>
          <w:tcPr>
            <w:tcW w:w="973" w:type="dxa"/>
            <w:shd w:val="clear" w:color="auto" w:fill="F2F2F2" w:themeFill="background1" w:themeFillShade="F2"/>
            <w:vAlign w:val="center"/>
          </w:tcPr>
          <w:p w14:paraId="26B43995" w14:textId="3DCF2DE5" w:rsidR="00EC549D" w:rsidRPr="00EC549D" w:rsidRDefault="00EC549D" w:rsidP="00EC549D">
            <w:pPr>
              <w:contextualSpacing/>
              <w:cnfStyle w:val="000000000000" w:firstRow="0" w:lastRow="0" w:firstColumn="0" w:lastColumn="0" w:oddVBand="0" w:evenVBand="0" w:oddHBand="0" w:evenHBand="0" w:firstRowFirstColumn="0" w:firstRowLastColumn="0" w:lastRowFirstColumn="0" w:lastRowLastColumn="0"/>
              <w:rPr>
                <w:sz w:val="20"/>
                <w:szCs w:val="20"/>
              </w:rPr>
            </w:pPr>
            <w:r w:rsidRPr="00EC549D">
              <w:rPr>
                <w:sz w:val="20"/>
                <w:szCs w:val="20"/>
              </w:rPr>
              <w:t>Annex 15</w:t>
            </w:r>
          </w:p>
        </w:tc>
        <w:tc>
          <w:tcPr>
            <w:tcW w:w="6955" w:type="dxa"/>
            <w:shd w:val="clear" w:color="auto" w:fill="F2F2F2" w:themeFill="background1" w:themeFillShade="F2"/>
            <w:vAlign w:val="center"/>
          </w:tcPr>
          <w:p w14:paraId="6B11CCC9" w14:textId="5020830E" w:rsidR="00EC549D" w:rsidRPr="00EC549D" w:rsidRDefault="00EC549D" w:rsidP="00EC549D">
            <w:pPr>
              <w:contextualSpacing/>
              <w:cnfStyle w:val="000000000000" w:firstRow="0" w:lastRow="0" w:firstColumn="0" w:lastColumn="0" w:oddVBand="0" w:evenVBand="0" w:oddHBand="0" w:evenHBand="0" w:firstRowFirstColumn="0" w:firstRowLastColumn="0" w:lastRowFirstColumn="0" w:lastRowLastColumn="0"/>
              <w:rPr>
                <w:sz w:val="20"/>
                <w:szCs w:val="20"/>
              </w:rPr>
            </w:pPr>
            <w:r w:rsidRPr="00EC549D">
              <w:rPr>
                <w:sz w:val="20"/>
                <w:szCs w:val="20"/>
              </w:rPr>
              <w:t xml:space="preserve">Certified copies of ID documents for board members. These should not be older than 3 months. </w:t>
            </w:r>
          </w:p>
        </w:tc>
        <w:sdt>
          <w:sdtPr>
            <w:rPr>
              <w:rFonts w:cstheme="minorHAnsi"/>
              <w:sz w:val="24"/>
              <w:szCs w:val="24"/>
            </w:rPr>
            <w:id w:val="993524924"/>
            <w14:checkbox>
              <w14:checked w14:val="0"/>
              <w14:checkedState w14:val="2612" w14:font="MS Gothic"/>
              <w14:uncheckedState w14:val="2610" w14:font="MS Gothic"/>
            </w14:checkbox>
          </w:sdtPr>
          <w:sdtEndPr/>
          <w:sdtContent>
            <w:tc>
              <w:tcPr>
                <w:tcW w:w="648" w:type="dxa"/>
                <w:shd w:val="clear" w:color="auto" w:fill="FFFFFF" w:themeFill="background1"/>
              </w:tcPr>
              <w:p w14:paraId="24EA3C0C" w14:textId="0A509A43" w:rsidR="00EC549D" w:rsidRPr="00EC549D" w:rsidRDefault="00EC549D" w:rsidP="00EC549D">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EC549D">
                  <w:rPr>
                    <w:rFonts w:ascii="Segoe UI Symbol" w:eastAsia="MS Gothic" w:hAnsi="Segoe UI Symbol" w:cs="Segoe UI Symbol"/>
                    <w:sz w:val="24"/>
                    <w:szCs w:val="24"/>
                  </w:rPr>
                  <w:t>☐</w:t>
                </w:r>
              </w:p>
            </w:tc>
          </w:sdtContent>
        </w:sdt>
      </w:tr>
    </w:tbl>
    <w:p w14:paraId="55FFC173" w14:textId="77777777" w:rsidR="00EC549D" w:rsidRPr="00DC54BB" w:rsidRDefault="00EC549D" w:rsidP="001254AD">
      <w:pPr>
        <w:spacing w:after="0"/>
        <w:jc w:val="both"/>
        <w:rPr>
          <w:sz w:val="20"/>
          <w:szCs w:val="20"/>
        </w:rPr>
      </w:pPr>
    </w:p>
    <w:sectPr w:rsidR="00EC549D" w:rsidRPr="00DC54BB" w:rsidSect="00ED4BE7">
      <w:footerReference w:type="even" r:id="rId14"/>
      <w:footerReference w:type="default" r:id="rId15"/>
      <w:headerReference w:type="first" r:id="rId16"/>
      <w:footerReference w:type="first" r:id="rId17"/>
      <w:pgSz w:w="11906" w:h="16838"/>
      <w:pgMar w:top="1440" w:right="1440" w:bottom="1440" w:left="1440" w:header="850" w:footer="624"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6BEB70" w16cex:dateUtc="2025-08-07T09:33:00Z"/>
  <w16cex:commentExtensible w16cex:durableId="696D62A6" w16cex:dateUtc="2025-08-08T14:41:00Z"/>
  <w16cex:commentExtensible w16cex:durableId="599F28FD" w16cex:dateUtc="2025-08-07T09:5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421860" w14:textId="77777777" w:rsidR="00107F71" w:rsidRDefault="00107F71" w:rsidP="00925FB9">
      <w:r>
        <w:separator/>
      </w:r>
    </w:p>
  </w:endnote>
  <w:endnote w:type="continuationSeparator" w:id="0">
    <w:p w14:paraId="2591E227" w14:textId="77777777" w:rsidR="00107F71" w:rsidRDefault="00107F71" w:rsidP="00925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çRˇ">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A066A4" w14:textId="117254A8" w:rsidR="00107F71" w:rsidRDefault="00107F71" w:rsidP="003A18B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6A8EA72C" w14:textId="77777777" w:rsidR="00107F71" w:rsidRDefault="00107F71" w:rsidP="00FA01E3">
    <w:pPr>
      <w:pStyle w:val="Footer"/>
      <w:ind w:right="360"/>
    </w:pPr>
  </w:p>
  <w:p w14:paraId="69457CA4" w14:textId="77777777" w:rsidR="00107F71" w:rsidRDefault="00107F7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4AE2E7" w14:textId="5CADF6ED" w:rsidR="00107F71" w:rsidRPr="0006049F" w:rsidRDefault="00107F71" w:rsidP="0006049F">
    <w:pPr>
      <w:pStyle w:val="Footer"/>
      <w:jc w:val="right"/>
    </w:pPr>
    <w:r>
      <w:t>ANNEX 1 | RFA-NACOSA-01-2025 | Application Form</w:t>
    </w:r>
    <w:r>
      <w:ptab w:relativeTo="margin" w:alignment="right" w:leader="none"/>
    </w:r>
    <w:sdt>
      <w:sdtPr>
        <w:id w:val="-106126239"/>
        <w:docPartObj>
          <w:docPartGallery w:val="Page Numbers (Bottom of Page)"/>
          <w:docPartUnique/>
        </w:docPartObj>
      </w:sdtPr>
      <w:sdtEndPr/>
      <w:sdtContent>
        <w:sdt>
          <w:sdtPr>
            <w:id w:val="-2019846023"/>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15</w:t>
            </w:r>
            <w:r>
              <w:rPr>
                <w:b/>
                <w:bCs/>
                <w:sz w:val="24"/>
                <w:szCs w:val="24"/>
              </w:rPr>
              <w:fldChar w:fldCharType="end"/>
            </w:r>
          </w:sdtContent>
        </w:sdt>
      </w:sdtContent>
    </w:sdt>
  </w:p>
  <w:p w14:paraId="6CEF9D25" w14:textId="77777777" w:rsidR="00107F71" w:rsidRPr="00802F8A" w:rsidRDefault="00107F71" w:rsidP="00BD6C79">
    <w:pPr>
      <w:pStyle w:val="Footer"/>
      <w:ind w:right="360"/>
      <w:jc w:val="right"/>
      <w:rPr>
        <w:color w:val="404040" w:themeColor="text1" w:themeTint="BF"/>
        <w:sz w:val="20"/>
      </w:rPr>
    </w:pPr>
  </w:p>
  <w:p w14:paraId="61373B14" w14:textId="77777777" w:rsidR="00107F71" w:rsidRDefault="00107F7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E1F644" w14:textId="1E9D3B5B" w:rsidR="00107F71" w:rsidRPr="00802F8A" w:rsidRDefault="00107F71" w:rsidP="00301C38">
    <w:pPr>
      <w:pStyle w:val="Footer"/>
      <w:ind w:right="360"/>
      <w:rPr>
        <w:color w:val="404040" w:themeColor="text1" w:themeTint="BF"/>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B7884B" w14:textId="77777777" w:rsidR="00107F71" w:rsidRDefault="00107F71" w:rsidP="00925FB9">
      <w:r>
        <w:separator/>
      </w:r>
    </w:p>
  </w:footnote>
  <w:footnote w:type="continuationSeparator" w:id="0">
    <w:p w14:paraId="704408A0" w14:textId="77777777" w:rsidR="00107F71" w:rsidRDefault="00107F71" w:rsidP="00925F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19F785" w14:textId="10FADF17" w:rsidR="00107F71" w:rsidRPr="00AC5B07" w:rsidRDefault="00107F71" w:rsidP="003521C0">
    <w:pPr>
      <w:pStyle w:val="Header"/>
      <w:jc w:val="right"/>
      <w:rPr>
        <w:rFonts w:ascii="Arial Black" w:hAnsi="Arial Black"/>
        <w:color w:val="7F7F7F" w:themeColor="text1" w:themeTint="80"/>
        <w:sz w:val="24"/>
      </w:rPr>
    </w:pPr>
    <w:r w:rsidRPr="00AC5B07">
      <w:rPr>
        <w:rFonts w:ascii="Arial Black" w:hAnsi="Arial Black"/>
        <w:color w:val="7F7F7F" w:themeColor="text1" w:themeTint="80"/>
        <w:sz w:val="24"/>
      </w:rPr>
      <w:t>ANNEX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F762D"/>
    <w:multiLevelType w:val="hybridMultilevel"/>
    <w:tmpl w:val="E0EC665A"/>
    <w:lvl w:ilvl="0" w:tplc="80CCA7FC">
      <w:start w:val="1"/>
      <w:numFmt w:val="bullet"/>
      <w:lvlText w:val="·"/>
      <w:lvlJc w:val="left"/>
      <w:pPr>
        <w:ind w:left="720" w:hanging="360"/>
      </w:pPr>
      <w:rPr>
        <w:rFonts w:ascii="Symbol" w:hAnsi="Symbol" w:hint="default"/>
        <w:color w:val="7F7F7F" w:themeColor="text1" w:themeTint="80"/>
        <w:sz w:val="2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884683"/>
    <w:multiLevelType w:val="hybridMultilevel"/>
    <w:tmpl w:val="B15EF4C2"/>
    <w:lvl w:ilvl="0" w:tplc="1C09000F">
      <w:start w:val="1"/>
      <w:numFmt w:val="decimal"/>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9A95B9D"/>
    <w:multiLevelType w:val="hybridMultilevel"/>
    <w:tmpl w:val="D0AE36AE"/>
    <w:lvl w:ilvl="0" w:tplc="80CCA7FC">
      <w:start w:val="1"/>
      <w:numFmt w:val="bullet"/>
      <w:lvlText w:val="·"/>
      <w:lvlJc w:val="left"/>
      <w:pPr>
        <w:ind w:left="360" w:hanging="360"/>
      </w:pPr>
      <w:rPr>
        <w:rFonts w:ascii="Symbol" w:hAnsi="Symbol" w:hint="default"/>
        <w:color w:val="7F7F7F" w:themeColor="text1" w:themeTint="80"/>
        <w:sz w:val="24"/>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15:restartNumberingAfterBreak="0">
    <w:nsid w:val="0C4C03DB"/>
    <w:multiLevelType w:val="hybridMultilevel"/>
    <w:tmpl w:val="472E1BB2"/>
    <w:lvl w:ilvl="0" w:tplc="F0128F8C">
      <w:start w:val="5"/>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F793D96"/>
    <w:multiLevelType w:val="hybridMultilevel"/>
    <w:tmpl w:val="DCB2272A"/>
    <w:lvl w:ilvl="0" w:tplc="F812959C">
      <w:start w:val="1"/>
      <w:numFmt w:val="bullet"/>
      <w:lvlText w:val="·"/>
      <w:lvlJc w:val="left"/>
      <w:pPr>
        <w:ind w:left="720" w:hanging="360"/>
      </w:pPr>
      <w:rPr>
        <w:rFonts w:ascii="Symbol" w:hAnsi="Symbol" w:hint="default"/>
        <w:color w:val="7F7F7F" w:themeColor="text1" w:themeTint="80"/>
        <w:sz w:val="2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FC77538"/>
    <w:multiLevelType w:val="hybridMultilevel"/>
    <w:tmpl w:val="639A87B2"/>
    <w:lvl w:ilvl="0" w:tplc="80CCA7FC">
      <w:start w:val="1"/>
      <w:numFmt w:val="bullet"/>
      <w:lvlText w:val="·"/>
      <w:lvlJc w:val="left"/>
      <w:pPr>
        <w:ind w:left="1080" w:hanging="360"/>
      </w:pPr>
      <w:rPr>
        <w:rFonts w:ascii="Symbol" w:hAnsi="Symbol" w:hint="default"/>
        <w:color w:val="7F7F7F" w:themeColor="text1" w:themeTint="80"/>
        <w:sz w:val="24"/>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 w15:restartNumberingAfterBreak="0">
    <w:nsid w:val="17EB416C"/>
    <w:multiLevelType w:val="hybridMultilevel"/>
    <w:tmpl w:val="2DE4FCD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17FB241F"/>
    <w:multiLevelType w:val="hybridMultilevel"/>
    <w:tmpl w:val="E11A413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8" w15:restartNumberingAfterBreak="0">
    <w:nsid w:val="19340A4C"/>
    <w:multiLevelType w:val="hybridMultilevel"/>
    <w:tmpl w:val="68727AB4"/>
    <w:lvl w:ilvl="0" w:tplc="DA7C848A">
      <w:numFmt w:val="bullet"/>
      <w:lvlText w:val="•"/>
      <w:lvlJc w:val="left"/>
      <w:pPr>
        <w:ind w:left="1080" w:hanging="72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DED47C7"/>
    <w:multiLevelType w:val="hybridMultilevel"/>
    <w:tmpl w:val="CE90FFB0"/>
    <w:lvl w:ilvl="0" w:tplc="80CCA7FC">
      <w:start w:val="1"/>
      <w:numFmt w:val="bullet"/>
      <w:lvlText w:val="·"/>
      <w:lvlJc w:val="left"/>
      <w:pPr>
        <w:ind w:left="360" w:hanging="360"/>
      </w:pPr>
      <w:rPr>
        <w:rFonts w:ascii="Symbol" w:hAnsi="Symbol" w:hint="default"/>
        <w:color w:val="7F7F7F" w:themeColor="text1" w:themeTint="80"/>
        <w:sz w:val="24"/>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1E5B2F48"/>
    <w:multiLevelType w:val="hybridMultilevel"/>
    <w:tmpl w:val="A4FE24E2"/>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 w15:restartNumberingAfterBreak="0">
    <w:nsid w:val="2DAE2A8D"/>
    <w:multiLevelType w:val="multilevel"/>
    <w:tmpl w:val="164249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0BE3021"/>
    <w:multiLevelType w:val="hybridMultilevel"/>
    <w:tmpl w:val="1E527AC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3" w15:restartNumberingAfterBreak="0">
    <w:nsid w:val="33964313"/>
    <w:multiLevelType w:val="multilevel"/>
    <w:tmpl w:val="B39C0246"/>
    <w:lvl w:ilvl="0">
      <w:start w:val="1"/>
      <w:numFmt w:val="decimal"/>
      <w:pStyle w:val="level1"/>
      <w:isLgl/>
      <w:lvlText w:val="%1"/>
      <w:lvlJc w:val="left"/>
      <w:pPr>
        <w:tabs>
          <w:tab w:val="num" w:pos="567"/>
        </w:tabs>
        <w:ind w:left="567" w:hanging="567"/>
      </w:pPr>
      <w:rPr>
        <w:rFonts w:ascii="Arial" w:hAnsi="Arial" w:hint="default"/>
        <w:b/>
        <w:i w:val="0"/>
        <w:sz w:val="24"/>
        <w:u w:val="none"/>
      </w:rPr>
    </w:lvl>
    <w:lvl w:ilvl="1">
      <w:start w:val="1"/>
      <w:numFmt w:val="decimal"/>
      <w:pStyle w:val="level2"/>
      <w:isLgl/>
      <w:lvlText w:val="%1.%2"/>
      <w:lvlJc w:val="left"/>
      <w:pPr>
        <w:tabs>
          <w:tab w:val="num" w:pos="851"/>
        </w:tabs>
        <w:ind w:left="851" w:hanging="851"/>
      </w:pPr>
      <w:rPr>
        <w:rFonts w:ascii="Arial" w:hAnsi="Arial" w:hint="default"/>
        <w:b w:val="0"/>
        <w:i w:val="0"/>
        <w:sz w:val="24"/>
      </w:rPr>
    </w:lvl>
    <w:lvl w:ilvl="2">
      <w:start w:val="1"/>
      <w:numFmt w:val="decimal"/>
      <w:pStyle w:val="level3"/>
      <w:isLgl/>
      <w:lvlText w:val="%1.%2.%3"/>
      <w:lvlJc w:val="left"/>
      <w:pPr>
        <w:tabs>
          <w:tab w:val="num" w:pos="1701"/>
        </w:tabs>
        <w:ind w:left="1701" w:hanging="1134"/>
      </w:pPr>
      <w:rPr>
        <w:rFonts w:ascii="Arial" w:hAnsi="Arial" w:hint="default"/>
        <w:b w:val="0"/>
        <w:i w:val="0"/>
        <w:sz w:val="24"/>
      </w:rPr>
    </w:lvl>
    <w:lvl w:ilvl="3">
      <w:start w:val="1"/>
      <w:numFmt w:val="decimal"/>
      <w:pStyle w:val="level4"/>
      <w:isLgl/>
      <w:lvlText w:val="%1.%2.%3.%4"/>
      <w:lvlJc w:val="left"/>
      <w:pPr>
        <w:tabs>
          <w:tab w:val="num" w:pos="1418"/>
        </w:tabs>
        <w:ind w:left="1418" w:hanging="1418"/>
      </w:pPr>
      <w:rPr>
        <w:rFonts w:ascii="Arial" w:hAnsi="Arial" w:hint="default"/>
        <w:b w:val="0"/>
        <w:i w:val="0"/>
        <w:sz w:val="24"/>
      </w:rPr>
    </w:lvl>
    <w:lvl w:ilvl="4">
      <w:start w:val="1"/>
      <w:numFmt w:val="decimal"/>
      <w:pStyle w:val="level5"/>
      <w:lvlText w:val="%1.%2.%3.%4.%5"/>
      <w:lvlJc w:val="left"/>
      <w:pPr>
        <w:tabs>
          <w:tab w:val="num" w:pos="1701"/>
        </w:tabs>
        <w:ind w:left="1701" w:hanging="1701"/>
      </w:pPr>
      <w:rPr>
        <w:rFonts w:ascii="Arial" w:hAnsi="Arial" w:hint="default"/>
        <w:b w:val="0"/>
        <w:i w:val="0"/>
        <w:sz w:val="24"/>
      </w:rPr>
    </w:lvl>
    <w:lvl w:ilvl="5">
      <w:start w:val="1"/>
      <w:numFmt w:val="decimal"/>
      <w:pStyle w:val="level6"/>
      <w:lvlText w:val="%1.%2.%3.%4.%5.%6"/>
      <w:lvlJc w:val="left"/>
      <w:pPr>
        <w:tabs>
          <w:tab w:val="num" w:pos="1985"/>
        </w:tabs>
        <w:ind w:left="1985" w:hanging="1985"/>
      </w:pPr>
      <w:rPr>
        <w:rFonts w:ascii="Arial" w:hAnsi="Arial" w:hint="default"/>
        <w:b w:val="0"/>
        <w:i w:val="0"/>
        <w:sz w:val="24"/>
      </w:rPr>
    </w:lvl>
    <w:lvl w:ilvl="6">
      <w:start w:val="1"/>
      <w:numFmt w:val="decimal"/>
      <w:pStyle w:val="level7"/>
      <w:lvlText w:val="%1.%2.%3.%4.%5.%6.%7"/>
      <w:lvlJc w:val="left"/>
      <w:pPr>
        <w:tabs>
          <w:tab w:val="num" w:pos="2268"/>
        </w:tabs>
        <w:ind w:left="2268" w:hanging="2268"/>
      </w:pPr>
      <w:rPr>
        <w:rFonts w:ascii="Arial" w:hAnsi="Arial" w:hint="default"/>
        <w:b w:val="0"/>
        <w:i w:val="0"/>
        <w:sz w:val="24"/>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355E1BA6"/>
    <w:multiLevelType w:val="multilevel"/>
    <w:tmpl w:val="D0DE4F22"/>
    <w:lvl w:ilvl="0">
      <w:start w:val="3"/>
      <w:numFmt w:val="decimal"/>
      <w:lvlText w:val="%1"/>
      <w:lvlJc w:val="left"/>
      <w:pPr>
        <w:ind w:left="798" w:hanging="426"/>
      </w:pPr>
      <w:rPr>
        <w:rFonts w:ascii="Arial Narrow" w:eastAsia="Arial Narrow" w:hAnsi="Arial Narrow" w:cs="Arial Narrow" w:hint="default"/>
        <w:b/>
        <w:bCs/>
        <w:i w:val="0"/>
        <w:iCs w:val="0"/>
        <w:spacing w:val="0"/>
        <w:w w:val="100"/>
        <w:sz w:val="24"/>
        <w:szCs w:val="24"/>
        <w:lang w:val="en-US" w:eastAsia="en-US" w:bidi="ar-SA"/>
      </w:rPr>
    </w:lvl>
    <w:lvl w:ilvl="1">
      <w:start w:val="1"/>
      <w:numFmt w:val="decimal"/>
      <w:lvlText w:val="%2."/>
      <w:lvlJc w:val="left"/>
      <w:pPr>
        <w:ind w:left="1660" w:hanging="720"/>
      </w:pPr>
      <w:rPr>
        <w:rFonts w:hint="default"/>
        <w:spacing w:val="-1"/>
        <w:w w:val="100"/>
        <w:lang w:val="en-US" w:eastAsia="en-US" w:bidi="ar-SA"/>
      </w:rPr>
    </w:lvl>
    <w:lvl w:ilvl="2">
      <w:start w:val="1"/>
      <w:numFmt w:val="decimal"/>
      <w:lvlText w:val="%2.%3"/>
      <w:lvlJc w:val="left"/>
      <w:pPr>
        <w:ind w:left="1660" w:hanging="720"/>
      </w:pPr>
      <w:rPr>
        <w:rFonts w:ascii="Arial" w:eastAsia="Arial" w:hAnsi="Arial" w:cs="Arial" w:hint="default"/>
        <w:b w:val="0"/>
        <w:bCs w:val="0"/>
        <w:i w:val="0"/>
        <w:iCs w:val="0"/>
        <w:spacing w:val="0"/>
        <w:w w:val="100"/>
        <w:sz w:val="22"/>
        <w:szCs w:val="22"/>
        <w:lang w:val="en-US" w:eastAsia="en-US" w:bidi="ar-SA"/>
      </w:rPr>
    </w:lvl>
    <w:lvl w:ilvl="3">
      <w:start w:val="1"/>
      <w:numFmt w:val="decimal"/>
      <w:lvlText w:val="%2.%3.%4"/>
      <w:lvlJc w:val="left"/>
      <w:pPr>
        <w:ind w:left="1840" w:hanging="900"/>
      </w:pPr>
      <w:rPr>
        <w:rFonts w:ascii="Arial" w:eastAsia="Arial" w:hAnsi="Arial" w:cs="Arial" w:hint="default"/>
        <w:b w:val="0"/>
        <w:bCs w:val="0"/>
        <w:i w:val="0"/>
        <w:iCs w:val="0"/>
        <w:spacing w:val="0"/>
        <w:w w:val="100"/>
        <w:sz w:val="22"/>
        <w:szCs w:val="22"/>
        <w:lang w:val="en-US" w:eastAsia="en-US" w:bidi="ar-SA"/>
      </w:rPr>
    </w:lvl>
    <w:lvl w:ilvl="4">
      <w:start w:val="1"/>
      <w:numFmt w:val="lowerRoman"/>
      <w:lvlText w:val="%5)"/>
      <w:lvlJc w:val="left"/>
      <w:pPr>
        <w:ind w:left="2200" w:hanging="360"/>
      </w:pPr>
      <w:rPr>
        <w:rFonts w:ascii="Arial" w:eastAsia="Arial" w:hAnsi="Arial" w:cs="Arial" w:hint="default"/>
        <w:b w:val="0"/>
        <w:bCs w:val="0"/>
        <w:i w:val="0"/>
        <w:iCs w:val="0"/>
        <w:spacing w:val="-2"/>
        <w:w w:val="100"/>
        <w:sz w:val="22"/>
        <w:szCs w:val="22"/>
        <w:lang w:val="en-US" w:eastAsia="en-US" w:bidi="ar-SA"/>
      </w:rPr>
    </w:lvl>
    <w:lvl w:ilvl="5">
      <w:numFmt w:val="bullet"/>
      <w:lvlText w:val="•"/>
      <w:lvlJc w:val="left"/>
      <w:pPr>
        <w:ind w:left="4687" w:hanging="360"/>
      </w:pPr>
      <w:rPr>
        <w:rFonts w:hint="default"/>
        <w:lang w:val="en-US" w:eastAsia="en-US" w:bidi="ar-SA"/>
      </w:rPr>
    </w:lvl>
    <w:lvl w:ilvl="6">
      <w:numFmt w:val="bullet"/>
      <w:lvlText w:val="•"/>
      <w:lvlJc w:val="left"/>
      <w:pPr>
        <w:ind w:left="5930" w:hanging="360"/>
      </w:pPr>
      <w:rPr>
        <w:rFonts w:hint="default"/>
        <w:lang w:val="en-US" w:eastAsia="en-US" w:bidi="ar-SA"/>
      </w:rPr>
    </w:lvl>
    <w:lvl w:ilvl="7">
      <w:numFmt w:val="bullet"/>
      <w:lvlText w:val="•"/>
      <w:lvlJc w:val="left"/>
      <w:pPr>
        <w:ind w:left="7174" w:hanging="360"/>
      </w:pPr>
      <w:rPr>
        <w:rFonts w:hint="default"/>
        <w:lang w:val="en-US" w:eastAsia="en-US" w:bidi="ar-SA"/>
      </w:rPr>
    </w:lvl>
    <w:lvl w:ilvl="8">
      <w:numFmt w:val="bullet"/>
      <w:lvlText w:val="•"/>
      <w:lvlJc w:val="left"/>
      <w:pPr>
        <w:ind w:left="8418" w:hanging="360"/>
      </w:pPr>
      <w:rPr>
        <w:rFonts w:hint="default"/>
        <w:lang w:val="en-US" w:eastAsia="en-US" w:bidi="ar-SA"/>
      </w:rPr>
    </w:lvl>
  </w:abstractNum>
  <w:abstractNum w:abstractNumId="15" w15:restartNumberingAfterBreak="0">
    <w:nsid w:val="36133AE8"/>
    <w:multiLevelType w:val="hybridMultilevel"/>
    <w:tmpl w:val="32820D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8EF60E2"/>
    <w:multiLevelType w:val="hybridMultilevel"/>
    <w:tmpl w:val="C79667FE"/>
    <w:lvl w:ilvl="0" w:tplc="E2B864CE">
      <w:numFmt w:val="bullet"/>
      <w:pStyle w:val="ListParagraph"/>
      <w:lvlText w:val="•"/>
      <w:lvlJc w:val="left"/>
      <w:pPr>
        <w:ind w:left="360" w:hanging="360"/>
      </w:pPr>
      <w:rPr>
        <w:rFonts w:ascii="Calibri" w:hAnsi="Calibri" w:hint="default"/>
        <w:color w:val="009DDB" w:themeColor="accent3"/>
        <w:sz w:val="20"/>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394D079F"/>
    <w:multiLevelType w:val="hybridMultilevel"/>
    <w:tmpl w:val="2EC48D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8" w15:restartNumberingAfterBreak="0">
    <w:nsid w:val="3B992CC2"/>
    <w:multiLevelType w:val="hybridMultilevel"/>
    <w:tmpl w:val="8A9AD1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CF42AC2"/>
    <w:multiLevelType w:val="hybridMultilevel"/>
    <w:tmpl w:val="12BCF7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2D17D6E"/>
    <w:multiLevelType w:val="hybridMultilevel"/>
    <w:tmpl w:val="559464DE"/>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1" w15:restartNumberingAfterBreak="0">
    <w:nsid w:val="45FE5C1D"/>
    <w:multiLevelType w:val="hybridMultilevel"/>
    <w:tmpl w:val="0672B1DE"/>
    <w:lvl w:ilvl="0" w:tplc="88A252FC">
      <w:numFmt w:val="bullet"/>
      <w:lvlText w:val="•"/>
      <w:lvlJc w:val="left"/>
      <w:pPr>
        <w:ind w:left="360" w:hanging="360"/>
      </w:pPr>
      <w:rPr>
        <w:rFonts w:ascii="Calibri" w:hAnsi="Calibri" w:hint="default"/>
        <w:color w:val="999999" w:themeColor="accent4"/>
        <w:sz w:val="28"/>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15:restartNumberingAfterBreak="0">
    <w:nsid w:val="484B2F8C"/>
    <w:multiLevelType w:val="hybridMultilevel"/>
    <w:tmpl w:val="BA8645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91D2688"/>
    <w:multiLevelType w:val="hybridMultilevel"/>
    <w:tmpl w:val="CF1E6FE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4" w15:restartNumberingAfterBreak="0">
    <w:nsid w:val="4B1F1E89"/>
    <w:multiLevelType w:val="hybridMultilevel"/>
    <w:tmpl w:val="61FC90C6"/>
    <w:lvl w:ilvl="0" w:tplc="1C09000F">
      <w:start w:val="1"/>
      <w:numFmt w:val="decimal"/>
      <w:lvlText w:val="%1."/>
      <w:lvlJc w:val="left"/>
      <w:pPr>
        <w:ind w:left="360" w:hanging="360"/>
      </w:pPr>
    </w:lvl>
    <w:lvl w:ilvl="1" w:tplc="1C090001">
      <w:start w:val="1"/>
      <w:numFmt w:val="bullet"/>
      <w:lvlText w:val=""/>
      <w:lvlJc w:val="left"/>
      <w:pPr>
        <w:ind w:left="1080" w:hanging="360"/>
      </w:pPr>
      <w:rPr>
        <w:rFonts w:ascii="Symbol" w:hAnsi="Symbol" w:hint="default"/>
      </w:r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5" w15:restartNumberingAfterBreak="0">
    <w:nsid w:val="50964B37"/>
    <w:multiLevelType w:val="hybridMultilevel"/>
    <w:tmpl w:val="9E186F6A"/>
    <w:lvl w:ilvl="0" w:tplc="DA7C848A">
      <w:numFmt w:val="bullet"/>
      <w:lvlText w:val="•"/>
      <w:lvlJc w:val="left"/>
      <w:pPr>
        <w:ind w:left="1440" w:hanging="720"/>
      </w:pPr>
      <w:rPr>
        <w:rFonts w:ascii="Calibri" w:eastAsiaTheme="minorHAnsi" w:hAnsi="Calibri" w:cs="Calibri"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6" w15:restartNumberingAfterBreak="0">
    <w:nsid w:val="519C1644"/>
    <w:multiLevelType w:val="hybridMultilevel"/>
    <w:tmpl w:val="7CFC32B0"/>
    <w:lvl w:ilvl="0" w:tplc="F0128F8C">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0E5EF1"/>
    <w:multiLevelType w:val="hybridMultilevel"/>
    <w:tmpl w:val="106C4E86"/>
    <w:lvl w:ilvl="0" w:tplc="88A252FC">
      <w:numFmt w:val="bullet"/>
      <w:lvlText w:val="•"/>
      <w:lvlJc w:val="left"/>
      <w:pPr>
        <w:ind w:left="720" w:hanging="360"/>
      </w:pPr>
      <w:rPr>
        <w:rFonts w:ascii="Calibri" w:hAnsi="Calibri" w:hint="default"/>
        <w:color w:val="999999" w:themeColor="accent4"/>
        <w:sz w:val="28"/>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41F754C"/>
    <w:multiLevelType w:val="hybridMultilevel"/>
    <w:tmpl w:val="7C74CFB4"/>
    <w:lvl w:ilvl="0" w:tplc="80CCA7FC">
      <w:start w:val="1"/>
      <w:numFmt w:val="bullet"/>
      <w:lvlText w:val="·"/>
      <w:lvlJc w:val="left"/>
      <w:pPr>
        <w:ind w:left="720" w:hanging="360"/>
      </w:pPr>
      <w:rPr>
        <w:rFonts w:ascii="Symbol" w:hAnsi="Symbol" w:hint="default"/>
        <w:color w:val="7F7F7F" w:themeColor="text1" w:themeTint="80"/>
        <w:sz w:val="2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79065F1"/>
    <w:multiLevelType w:val="hybridMultilevel"/>
    <w:tmpl w:val="368E36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3213867"/>
    <w:multiLevelType w:val="hybridMultilevel"/>
    <w:tmpl w:val="187E1DD2"/>
    <w:lvl w:ilvl="0" w:tplc="80CCA7FC">
      <w:start w:val="1"/>
      <w:numFmt w:val="bullet"/>
      <w:lvlText w:val="·"/>
      <w:lvlJc w:val="left"/>
      <w:pPr>
        <w:ind w:left="1080" w:hanging="360"/>
      </w:pPr>
      <w:rPr>
        <w:rFonts w:ascii="Symbol" w:hAnsi="Symbol" w:hint="default"/>
        <w:color w:val="7F7F7F" w:themeColor="text1" w:themeTint="80"/>
        <w:sz w:val="24"/>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1" w15:restartNumberingAfterBreak="0">
    <w:nsid w:val="638D6397"/>
    <w:multiLevelType w:val="hybridMultilevel"/>
    <w:tmpl w:val="AC9C6D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3CE164D"/>
    <w:multiLevelType w:val="hybridMultilevel"/>
    <w:tmpl w:val="41FE2564"/>
    <w:lvl w:ilvl="0" w:tplc="DA7C848A">
      <w:numFmt w:val="bullet"/>
      <w:lvlText w:val="•"/>
      <w:lvlJc w:val="left"/>
      <w:pPr>
        <w:ind w:left="1080" w:hanging="72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6552551F"/>
    <w:multiLevelType w:val="hybridMultilevel"/>
    <w:tmpl w:val="9CE48660"/>
    <w:lvl w:ilvl="0" w:tplc="1C09000F">
      <w:start w:val="1"/>
      <w:numFmt w:val="decimal"/>
      <w:lvlText w:val="%1."/>
      <w:lvlJc w:val="left"/>
      <w:pPr>
        <w:ind w:left="360" w:hanging="360"/>
      </w:pPr>
      <w:rPr>
        <w:rFont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4" w15:restartNumberingAfterBreak="0">
    <w:nsid w:val="67660232"/>
    <w:multiLevelType w:val="hybridMultilevel"/>
    <w:tmpl w:val="ECBA30B2"/>
    <w:lvl w:ilvl="0" w:tplc="1C09000F">
      <w:start w:val="1"/>
      <w:numFmt w:val="decimal"/>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B764F42"/>
    <w:multiLevelType w:val="hybridMultilevel"/>
    <w:tmpl w:val="BC6616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6" w15:restartNumberingAfterBreak="0">
    <w:nsid w:val="70A94048"/>
    <w:multiLevelType w:val="hybridMultilevel"/>
    <w:tmpl w:val="981A93E2"/>
    <w:lvl w:ilvl="0" w:tplc="EC889F9C">
      <w:start w:val="1"/>
      <w:numFmt w:val="decimal"/>
      <w:pStyle w:val="Heading1"/>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74EF4C8A"/>
    <w:multiLevelType w:val="hybridMultilevel"/>
    <w:tmpl w:val="1D280E62"/>
    <w:lvl w:ilvl="0" w:tplc="0E36AB5C">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8" w15:restartNumberingAfterBreak="0">
    <w:nsid w:val="7717053F"/>
    <w:multiLevelType w:val="hybridMultilevel"/>
    <w:tmpl w:val="CD469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B20348"/>
    <w:multiLevelType w:val="hybridMultilevel"/>
    <w:tmpl w:val="E2C09A48"/>
    <w:lvl w:ilvl="0" w:tplc="8E420038">
      <w:start w:val="1"/>
      <w:numFmt w:val="decimal"/>
      <w:lvlText w:val="%1."/>
      <w:lvlJc w:val="left"/>
      <w:pPr>
        <w:ind w:left="360" w:hanging="360"/>
      </w:pPr>
      <w:rPr>
        <w:rFonts w:ascii="Calibri" w:hAnsi="Calibri" w:hint="default"/>
        <w:b/>
        <w:i w:val="0"/>
        <w:color w:val="auto"/>
        <w:sz w:val="22"/>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24"/>
  </w:num>
  <w:num w:numId="2">
    <w:abstractNumId w:val="35"/>
  </w:num>
  <w:num w:numId="3">
    <w:abstractNumId w:val="11"/>
  </w:num>
  <w:num w:numId="4">
    <w:abstractNumId w:val="13"/>
  </w:num>
  <w:num w:numId="5">
    <w:abstractNumId w:val="37"/>
  </w:num>
  <w:num w:numId="6">
    <w:abstractNumId w:val="33"/>
  </w:num>
  <w:num w:numId="7">
    <w:abstractNumId w:val="23"/>
  </w:num>
  <w:num w:numId="8">
    <w:abstractNumId w:val="16"/>
  </w:num>
  <w:num w:numId="9">
    <w:abstractNumId w:val="14"/>
  </w:num>
  <w:num w:numId="10">
    <w:abstractNumId w:val="20"/>
  </w:num>
  <w:num w:numId="11">
    <w:abstractNumId w:val="10"/>
  </w:num>
  <w:num w:numId="12">
    <w:abstractNumId w:val="39"/>
  </w:num>
  <w:num w:numId="13">
    <w:abstractNumId w:val="1"/>
  </w:num>
  <w:num w:numId="14">
    <w:abstractNumId w:val="34"/>
  </w:num>
  <w:num w:numId="15">
    <w:abstractNumId w:val="19"/>
  </w:num>
  <w:num w:numId="16">
    <w:abstractNumId w:val="32"/>
  </w:num>
  <w:num w:numId="17">
    <w:abstractNumId w:val="8"/>
  </w:num>
  <w:num w:numId="18">
    <w:abstractNumId w:val="25"/>
  </w:num>
  <w:num w:numId="19">
    <w:abstractNumId w:val="2"/>
  </w:num>
  <w:num w:numId="20">
    <w:abstractNumId w:val="16"/>
  </w:num>
  <w:num w:numId="21">
    <w:abstractNumId w:val="38"/>
  </w:num>
  <w:num w:numId="22">
    <w:abstractNumId w:val="9"/>
  </w:num>
  <w:num w:numId="23">
    <w:abstractNumId w:val="16"/>
  </w:num>
  <w:num w:numId="24">
    <w:abstractNumId w:val="29"/>
  </w:num>
  <w:num w:numId="25">
    <w:abstractNumId w:val="0"/>
  </w:num>
  <w:num w:numId="26">
    <w:abstractNumId w:val="30"/>
  </w:num>
  <w:num w:numId="27">
    <w:abstractNumId w:val="5"/>
  </w:num>
  <w:num w:numId="28">
    <w:abstractNumId w:val="28"/>
  </w:num>
  <w:num w:numId="29">
    <w:abstractNumId w:val="4"/>
  </w:num>
  <w:num w:numId="30">
    <w:abstractNumId w:val="21"/>
  </w:num>
  <w:num w:numId="31">
    <w:abstractNumId w:val="27"/>
  </w:num>
  <w:num w:numId="32">
    <w:abstractNumId w:val="18"/>
  </w:num>
  <w:num w:numId="33">
    <w:abstractNumId w:val="26"/>
  </w:num>
  <w:num w:numId="34">
    <w:abstractNumId w:val="31"/>
  </w:num>
  <w:num w:numId="35">
    <w:abstractNumId w:val="15"/>
  </w:num>
  <w:num w:numId="36">
    <w:abstractNumId w:val="6"/>
  </w:num>
  <w:num w:numId="37">
    <w:abstractNumId w:val="17"/>
  </w:num>
  <w:num w:numId="38">
    <w:abstractNumId w:val="3"/>
  </w:num>
  <w:num w:numId="39">
    <w:abstractNumId w:val="36"/>
  </w:num>
  <w:num w:numId="40">
    <w:abstractNumId w:val="12"/>
  </w:num>
  <w:num w:numId="41">
    <w:abstractNumId w:val="22"/>
  </w:num>
  <w:num w:numId="42">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800"/>
    <w:rsid w:val="00000AF6"/>
    <w:rsid w:val="00001F11"/>
    <w:rsid w:val="000021EE"/>
    <w:rsid w:val="00002B42"/>
    <w:rsid w:val="0000326D"/>
    <w:rsid w:val="000038BE"/>
    <w:rsid w:val="000039E2"/>
    <w:rsid w:val="00003BD8"/>
    <w:rsid w:val="00004D75"/>
    <w:rsid w:val="00004D89"/>
    <w:rsid w:val="00005DB2"/>
    <w:rsid w:val="0001013C"/>
    <w:rsid w:val="00010349"/>
    <w:rsid w:val="00010A39"/>
    <w:rsid w:val="000115E4"/>
    <w:rsid w:val="00011EC9"/>
    <w:rsid w:val="0001280A"/>
    <w:rsid w:val="000134F9"/>
    <w:rsid w:val="000139D8"/>
    <w:rsid w:val="00014120"/>
    <w:rsid w:val="00015536"/>
    <w:rsid w:val="0001562A"/>
    <w:rsid w:val="00021C95"/>
    <w:rsid w:val="00021F31"/>
    <w:rsid w:val="00022360"/>
    <w:rsid w:val="0002249B"/>
    <w:rsid w:val="00023229"/>
    <w:rsid w:val="0002367A"/>
    <w:rsid w:val="0002401C"/>
    <w:rsid w:val="00026640"/>
    <w:rsid w:val="000301C8"/>
    <w:rsid w:val="00030BB7"/>
    <w:rsid w:val="00032DD8"/>
    <w:rsid w:val="000348C7"/>
    <w:rsid w:val="00035423"/>
    <w:rsid w:val="000365AB"/>
    <w:rsid w:val="000379AC"/>
    <w:rsid w:val="00037DF9"/>
    <w:rsid w:val="00037E7D"/>
    <w:rsid w:val="00037EE7"/>
    <w:rsid w:val="00042357"/>
    <w:rsid w:val="0004249E"/>
    <w:rsid w:val="00042952"/>
    <w:rsid w:val="00043DBD"/>
    <w:rsid w:val="00044CFD"/>
    <w:rsid w:val="00046A2E"/>
    <w:rsid w:val="00046FF7"/>
    <w:rsid w:val="00047D8A"/>
    <w:rsid w:val="000511B7"/>
    <w:rsid w:val="00052C59"/>
    <w:rsid w:val="00053854"/>
    <w:rsid w:val="00055E7C"/>
    <w:rsid w:val="00057065"/>
    <w:rsid w:val="0006049F"/>
    <w:rsid w:val="00062053"/>
    <w:rsid w:val="00062236"/>
    <w:rsid w:val="00062C6E"/>
    <w:rsid w:val="00062CF7"/>
    <w:rsid w:val="0006389A"/>
    <w:rsid w:val="000641E0"/>
    <w:rsid w:val="000656F6"/>
    <w:rsid w:val="000674E5"/>
    <w:rsid w:val="00070502"/>
    <w:rsid w:val="00070BF7"/>
    <w:rsid w:val="000712AB"/>
    <w:rsid w:val="000725CE"/>
    <w:rsid w:val="0007267E"/>
    <w:rsid w:val="000744A5"/>
    <w:rsid w:val="000747F5"/>
    <w:rsid w:val="00075BE0"/>
    <w:rsid w:val="0007624D"/>
    <w:rsid w:val="000765F2"/>
    <w:rsid w:val="000779BA"/>
    <w:rsid w:val="00080608"/>
    <w:rsid w:val="0008198B"/>
    <w:rsid w:val="00086475"/>
    <w:rsid w:val="00087034"/>
    <w:rsid w:val="000870AB"/>
    <w:rsid w:val="00090E56"/>
    <w:rsid w:val="000910EE"/>
    <w:rsid w:val="00091479"/>
    <w:rsid w:val="0009230E"/>
    <w:rsid w:val="00097090"/>
    <w:rsid w:val="00097161"/>
    <w:rsid w:val="00097679"/>
    <w:rsid w:val="000A0218"/>
    <w:rsid w:val="000A1016"/>
    <w:rsid w:val="000A201D"/>
    <w:rsid w:val="000A2B7C"/>
    <w:rsid w:val="000A5270"/>
    <w:rsid w:val="000A6D88"/>
    <w:rsid w:val="000A7354"/>
    <w:rsid w:val="000B0ADF"/>
    <w:rsid w:val="000B1C8B"/>
    <w:rsid w:val="000B2C38"/>
    <w:rsid w:val="000B3040"/>
    <w:rsid w:val="000B35C4"/>
    <w:rsid w:val="000B36F1"/>
    <w:rsid w:val="000B66D1"/>
    <w:rsid w:val="000B6C39"/>
    <w:rsid w:val="000C0C08"/>
    <w:rsid w:val="000C1350"/>
    <w:rsid w:val="000C2423"/>
    <w:rsid w:val="000C3998"/>
    <w:rsid w:val="000C408C"/>
    <w:rsid w:val="000C756E"/>
    <w:rsid w:val="000C7F20"/>
    <w:rsid w:val="000D132B"/>
    <w:rsid w:val="000D1647"/>
    <w:rsid w:val="000D3503"/>
    <w:rsid w:val="000D3B0A"/>
    <w:rsid w:val="000E1A7D"/>
    <w:rsid w:val="000E30FE"/>
    <w:rsid w:val="000E406D"/>
    <w:rsid w:val="000E48ED"/>
    <w:rsid w:val="000F0E5D"/>
    <w:rsid w:val="000F1C77"/>
    <w:rsid w:val="000F1D84"/>
    <w:rsid w:val="000F4CAD"/>
    <w:rsid w:val="000F7308"/>
    <w:rsid w:val="000F7C4C"/>
    <w:rsid w:val="00100CB7"/>
    <w:rsid w:val="0010100D"/>
    <w:rsid w:val="00102204"/>
    <w:rsid w:val="001045BE"/>
    <w:rsid w:val="0010566E"/>
    <w:rsid w:val="00105D4B"/>
    <w:rsid w:val="0010637B"/>
    <w:rsid w:val="001069B7"/>
    <w:rsid w:val="001079DA"/>
    <w:rsid w:val="00107F71"/>
    <w:rsid w:val="00110586"/>
    <w:rsid w:val="00111CFF"/>
    <w:rsid w:val="001121F4"/>
    <w:rsid w:val="00112AAC"/>
    <w:rsid w:val="00112F45"/>
    <w:rsid w:val="00113B3B"/>
    <w:rsid w:val="00113D74"/>
    <w:rsid w:val="001158B6"/>
    <w:rsid w:val="001200BA"/>
    <w:rsid w:val="001204C4"/>
    <w:rsid w:val="001216C9"/>
    <w:rsid w:val="00124828"/>
    <w:rsid w:val="001254AD"/>
    <w:rsid w:val="00126257"/>
    <w:rsid w:val="00126E6E"/>
    <w:rsid w:val="001302AD"/>
    <w:rsid w:val="00131B43"/>
    <w:rsid w:val="0013414A"/>
    <w:rsid w:val="0013443A"/>
    <w:rsid w:val="0013495E"/>
    <w:rsid w:val="00134D4B"/>
    <w:rsid w:val="00135373"/>
    <w:rsid w:val="00135606"/>
    <w:rsid w:val="00135C9A"/>
    <w:rsid w:val="0013734C"/>
    <w:rsid w:val="00140EBF"/>
    <w:rsid w:val="001419A3"/>
    <w:rsid w:val="00141ABC"/>
    <w:rsid w:val="00142E42"/>
    <w:rsid w:val="00146E7E"/>
    <w:rsid w:val="001476BE"/>
    <w:rsid w:val="00151C50"/>
    <w:rsid w:val="00152050"/>
    <w:rsid w:val="00152BBC"/>
    <w:rsid w:val="00153233"/>
    <w:rsid w:val="001538F9"/>
    <w:rsid w:val="00153B24"/>
    <w:rsid w:val="001547AB"/>
    <w:rsid w:val="001551A4"/>
    <w:rsid w:val="00155F4C"/>
    <w:rsid w:val="00156F0F"/>
    <w:rsid w:val="001570AC"/>
    <w:rsid w:val="00157F82"/>
    <w:rsid w:val="001600FA"/>
    <w:rsid w:val="00161B15"/>
    <w:rsid w:val="00162679"/>
    <w:rsid w:val="00166896"/>
    <w:rsid w:val="00171D6C"/>
    <w:rsid w:val="00173D0F"/>
    <w:rsid w:val="00174770"/>
    <w:rsid w:val="00180460"/>
    <w:rsid w:val="00182E69"/>
    <w:rsid w:val="001832F7"/>
    <w:rsid w:val="00185F17"/>
    <w:rsid w:val="00190DE1"/>
    <w:rsid w:val="00192456"/>
    <w:rsid w:val="0019371F"/>
    <w:rsid w:val="00194548"/>
    <w:rsid w:val="00194F0A"/>
    <w:rsid w:val="00196716"/>
    <w:rsid w:val="001968D9"/>
    <w:rsid w:val="001A0C42"/>
    <w:rsid w:val="001A1153"/>
    <w:rsid w:val="001A13B4"/>
    <w:rsid w:val="001A28EB"/>
    <w:rsid w:val="001A5079"/>
    <w:rsid w:val="001A52BE"/>
    <w:rsid w:val="001A57D3"/>
    <w:rsid w:val="001A5ED4"/>
    <w:rsid w:val="001B16BB"/>
    <w:rsid w:val="001B20C6"/>
    <w:rsid w:val="001B35DB"/>
    <w:rsid w:val="001B36BF"/>
    <w:rsid w:val="001B3F13"/>
    <w:rsid w:val="001B568C"/>
    <w:rsid w:val="001B5A44"/>
    <w:rsid w:val="001B6D38"/>
    <w:rsid w:val="001B71D3"/>
    <w:rsid w:val="001C0DAA"/>
    <w:rsid w:val="001C2412"/>
    <w:rsid w:val="001C2768"/>
    <w:rsid w:val="001C2F70"/>
    <w:rsid w:val="001C5302"/>
    <w:rsid w:val="001C729E"/>
    <w:rsid w:val="001C792F"/>
    <w:rsid w:val="001D0905"/>
    <w:rsid w:val="001D12C6"/>
    <w:rsid w:val="001D22E9"/>
    <w:rsid w:val="001D312D"/>
    <w:rsid w:val="001D4016"/>
    <w:rsid w:val="001E006E"/>
    <w:rsid w:val="001E0B17"/>
    <w:rsid w:val="001E211B"/>
    <w:rsid w:val="001E633B"/>
    <w:rsid w:val="001E673D"/>
    <w:rsid w:val="001E7C7A"/>
    <w:rsid w:val="001F0E2F"/>
    <w:rsid w:val="001F1541"/>
    <w:rsid w:val="001F557D"/>
    <w:rsid w:val="001F5CFD"/>
    <w:rsid w:val="001F6501"/>
    <w:rsid w:val="001F652A"/>
    <w:rsid w:val="00200A15"/>
    <w:rsid w:val="00201715"/>
    <w:rsid w:val="00206DD0"/>
    <w:rsid w:val="002101E1"/>
    <w:rsid w:val="002122F4"/>
    <w:rsid w:val="002123C4"/>
    <w:rsid w:val="002125E7"/>
    <w:rsid w:val="0021410E"/>
    <w:rsid w:val="00214276"/>
    <w:rsid w:val="00214A41"/>
    <w:rsid w:val="00216F66"/>
    <w:rsid w:val="00221BF1"/>
    <w:rsid w:val="00222937"/>
    <w:rsid w:val="00222D4E"/>
    <w:rsid w:val="00223588"/>
    <w:rsid w:val="0022446B"/>
    <w:rsid w:val="0022705A"/>
    <w:rsid w:val="0023001D"/>
    <w:rsid w:val="0023122B"/>
    <w:rsid w:val="002327B1"/>
    <w:rsid w:val="0023358F"/>
    <w:rsid w:val="002348F1"/>
    <w:rsid w:val="00234F41"/>
    <w:rsid w:val="00235633"/>
    <w:rsid w:val="00235EE6"/>
    <w:rsid w:val="002361A1"/>
    <w:rsid w:val="00236D0B"/>
    <w:rsid w:val="00237536"/>
    <w:rsid w:val="00240732"/>
    <w:rsid w:val="00242003"/>
    <w:rsid w:val="002440AE"/>
    <w:rsid w:val="002445B1"/>
    <w:rsid w:val="00245504"/>
    <w:rsid w:val="00246143"/>
    <w:rsid w:val="00247E0F"/>
    <w:rsid w:val="002503AB"/>
    <w:rsid w:val="00251D6E"/>
    <w:rsid w:val="00251D96"/>
    <w:rsid w:val="00252E14"/>
    <w:rsid w:val="00252FCC"/>
    <w:rsid w:val="002555D4"/>
    <w:rsid w:val="0025591D"/>
    <w:rsid w:val="00257C30"/>
    <w:rsid w:val="00260985"/>
    <w:rsid w:val="00261F6A"/>
    <w:rsid w:val="00262087"/>
    <w:rsid w:val="00262623"/>
    <w:rsid w:val="00262691"/>
    <w:rsid w:val="00264244"/>
    <w:rsid w:val="002644BF"/>
    <w:rsid w:val="002657CA"/>
    <w:rsid w:val="00265D5D"/>
    <w:rsid w:val="002669A0"/>
    <w:rsid w:val="002678B0"/>
    <w:rsid w:val="00270303"/>
    <w:rsid w:val="00271644"/>
    <w:rsid w:val="00271F33"/>
    <w:rsid w:val="00272B2F"/>
    <w:rsid w:val="00274A02"/>
    <w:rsid w:val="00274D2C"/>
    <w:rsid w:val="002805F4"/>
    <w:rsid w:val="00280CF2"/>
    <w:rsid w:val="0028250F"/>
    <w:rsid w:val="00282AF5"/>
    <w:rsid w:val="00283871"/>
    <w:rsid w:val="002841E1"/>
    <w:rsid w:val="002846FB"/>
    <w:rsid w:val="00284CFE"/>
    <w:rsid w:val="002854C7"/>
    <w:rsid w:val="00285693"/>
    <w:rsid w:val="00285EDA"/>
    <w:rsid w:val="00286404"/>
    <w:rsid w:val="002865E1"/>
    <w:rsid w:val="00286C8A"/>
    <w:rsid w:val="00286DA6"/>
    <w:rsid w:val="00287495"/>
    <w:rsid w:val="0028776E"/>
    <w:rsid w:val="00291931"/>
    <w:rsid w:val="002920B3"/>
    <w:rsid w:val="00292695"/>
    <w:rsid w:val="002931C8"/>
    <w:rsid w:val="0029566D"/>
    <w:rsid w:val="00295822"/>
    <w:rsid w:val="00295A99"/>
    <w:rsid w:val="002970C1"/>
    <w:rsid w:val="002975D0"/>
    <w:rsid w:val="002A1CB0"/>
    <w:rsid w:val="002A240A"/>
    <w:rsid w:val="002A2E18"/>
    <w:rsid w:val="002A47A5"/>
    <w:rsid w:val="002A7A11"/>
    <w:rsid w:val="002B0115"/>
    <w:rsid w:val="002B08CA"/>
    <w:rsid w:val="002B12D7"/>
    <w:rsid w:val="002B265D"/>
    <w:rsid w:val="002B3DA4"/>
    <w:rsid w:val="002B4497"/>
    <w:rsid w:val="002B54D7"/>
    <w:rsid w:val="002B617F"/>
    <w:rsid w:val="002B65BB"/>
    <w:rsid w:val="002B6945"/>
    <w:rsid w:val="002B6AA2"/>
    <w:rsid w:val="002B6B31"/>
    <w:rsid w:val="002B7561"/>
    <w:rsid w:val="002C04BA"/>
    <w:rsid w:val="002C3954"/>
    <w:rsid w:val="002C4F2C"/>
    <w:rsid w:val="002C572A"/>
    <w:rsid w:val="002C6067"/>
    <w:rsid w:val="002C627C"/>
    <w:rsid w:val="002C7276"/>
    <w:rsid w:val="002D02B1"/>
    <w:rsid w:val="002D2221"/>
    <w:rsid w:val="002D2AF1"/>
    <w:rsid w:val="002D34DD"/>
    <w:rsid w:val="002D575F"/>
    <w:rsid w:val="002E14DB"/>
    <w:rsid w:val="002E1606"/>
    <w:rsid w:val="002E21DC"/>
    <w:rsid w:val="002E2572"/>
    <w:rsid w:val="002E2728"/>
    <w:rsid w:val="002E3F21"/>
    <w:rsid w:val="002E512F"/>
    <w:rsid w:val="002E6064"/>
    <w:rsid w:val="002F093B"/>
    <w:rsid w:val="002F0D28"/>
    <w:rsid w:val="002F164C"/>
    <w:rsid w:val="002F1A19"/>
    <w:rsid w:val="002F1A5D"/>
    <w:rsid w:val="002F32E8"/>
    <w:rsid w:val="002F35D7"/>
    <w:rsid w:val="002F3D74"/>
    <w:rsid w:val="002F6038"/>
    <w:rsid w:val="002F622A"/>
    <w:rsid w:val="002F74A1"/>
    <w:rsid w:val="00300B14"/>
    <w:rsid w:val="00301C38"/>
    <w:rsid w:val="00301D2B"/>
    <w:rsid w:val="00301FC3"/>
    <w:rsid w:val="00303CF4"/>
    <w:rsid w:val="00304746"/>
    <w:rsid w:val="003049EB"/>
    <w:rsid w:val="00305BEA"/>
    <w:rsid w:val="003105BF"/>
    <w:rsid w:val="003112DD"/>
    <w:rsid w:val="003118CA"/>
    <w:rsid w:val="00312165"/>
    <w:rsid w:val="00312BA4"/>
    <w:rsid w:val="00312FAF"/>
    <w:rsid w:val="0031424F"/>
    <w:rsid w:val="00316414"/>
    <w:rsid w:val="003164B5"/>
    <w:rsid w:val="00316506"/>
    <w:rsid w:val="00316B07"/>
    <w:rsid w:val="0031714A"/>
    <w:rsid w:val="0031768F"/>
    <w:rsid w:val="00317AC1"/>
    <w:rsid w:val="00317EE1"/>
    <w:rsid w:val="003201D2"/>
    <w:rsid w:val="0032048C"/>
    <w:rsid w:val="00320BA1"/>
    <w:rsid w:val="00320C09"/>
    <w:rsid w:val="00320D3E"/>
    <w:rsid w:val="00321632"/>
    <w:rsid w:val="00324555"/>
    <w:rsid w:val="0032462A"/>
    <w:rsid w:val="00324D5A"/>
    <w:rsid w:val="0032700E"/>
    <w:rsid w:val="00330D27"/>
    <w:rsid w:val="00331937"/>
    <w:rsid w:val="00332F8F"/>
    <w:rsid w:val="003331A7"/>
    <w:rsid w:val="00334F3C"/>
    <w:rsid w:val="003360B1"/>
    <w:rsid w:val="003415F9"/>
    <w:rsid w:val="00341805"/>
    <w:rsid w:val="00341854"/>
    <w:rsid w:val="00341B16"/>
    <w:rsid w:val="003442A5"/>
    <w:rsid w:val="00344DBA"/>
    <w:rsid w:val="00345B54"/>
    <w:rsid w:val="00350561"/>
    <w:rsid w:val="00351275"/>
    <w:rsid w:val="00351C2C"/>
    <w:rsid w:val="0035209F"/>
    <w:rsid w:val="003521C0"/>
    <w:rsid w:val="00352ED7"/>
    <w:rsid w:val="0035528A"/>
    <w:rsid w:val="00355E57"/>
    <w:rsid w:val="003565F9"/>
    <w:rsid w:val="00357AD2"/>
    <w:rsid w:val="00364A3B"/>
    <w:rsid w:val="00364E78"/>
    <w:rsid w:val="00365235"/>
    <w:rsid w:val="00365CEC"/>
    <w:rsid w:val="00366276"/>
    <w:rsid w:val="0036639A"/>
    <w:rsid w:val="003675A4"/>
    <w:rsid w:val="0036789A"/>
    <w:rsid w:val="00371DE3"/>
    <w:rsid w:val="0037233C"/>
    <w:rsid w:val="00373015"/>
    <w:rsid w:val="00374108"/>
    <w:rsid w:val="00374EFF"/>
    <w:rsid w:val="0037510E"/>
    <w:rsid w:val="003756A4"/>
    <w:rsid w:val="0037670B"/>
    <w:rsid w:val="003806CC"/>
    <w:rsid w:val="00380AAA"/>
    <w:rsid w:val="00381D56"/>
    <w:rsid w:val="00382115"/>
    <w:rsid w:val="00383146"/>
    <w:rsid w:val="00384066"/>
    <w:rsid w:val="003843C2"/>
    <w:rsid w:val="003848D4"/>
    <w:rsid w:val="00384F49"/>
    <w:rsid w:val="00385B76"/>
    <w:rsid w:val="00386114"/>
    <w:rsid w:val="00386404"/>
    <w:rsid w:val="00387312"/>
    <w:rsid w:val="00387687"/>
    <w:rsid w:val="003879EC"/>
    <w:rsid w:val="003922D4"/>
    <w:rsid w:val="003927B7"/>
    <w:rsid w:val="003936A8"/>
    <w:rsid w:val="00393897"/>
    <w:rsid w:val="00395C07"/>
    <w:rsid w:val="0039670B"/>
    <w:rsid w:val="003A18B2"/>
    <w:rsid w:val="003A41DC"/>
    <w:rsid w:val="003A4202"/>
    <w:rsid w:val="003A421A"/>
    <w:rsid w:val="003B06ED"/>
    <w:rsid w:val="003B1717"/>
    <w:rsid w:val="003B2FF2"/>
    <w:rsid w:val="003B4383"/>
    <w:rsid w:val="003B47BE"/>
    <w:rsid w:val="003B4B72"/>
    <w:rsid w:val="003B5B9C"/>
    <w:rsid w:val="003B5BF2"/>
    <w:rsid w:val="003B64E8"/>
    <w:rsid w:val="003B6AF5"/>
    <w:rsid w:val="003C0947"/>
    <w:rsid w:val="003C1B55"/>
    <w:rsid w:val="003C25EF"/>
    <w:rsid w:val="003C29B5"/>
    <w:rsid w:val="003C3EE9"/>
    <w:rsid w:val="003C5F60"/>
    <w:rsid w:val="003D1550"/>
    <w:rsid w:val="003D17B5"/>
    <w:rsid w:val="003D22FE"/>
    <w:rsid w:val="003D2E4D"/>
    <w:rsid w:val="003D641C"/>
    <w:rsid w:val="003E2037"/>
    <w:rsid w:val="003E2A6E"/>
    <w:rsid w:val="003E2E31"/>
    <w:rsid w:val="003E3D58"/>
    <w:rsid w:val="003E50FF"/>
    <w:rsid w:val="003E5785"/>
    <w:rsid w:val="003E6A16"/>
    <w:rsid w:val="003E6C89"/>
    <w:rsid w:val="003E6CAB"/>
    <w:rsid w:val="003E72B8"/>
    <w:rsid w:val="003E7C66"/>
    <w:rsid w:val="003F0125"/>
    <w:rsid w:val="003F1295"/>
    <w:rsid w:val="003F15CF"/>
    <w:rsid w:val="003F19D2"/>
    <w:rsid w:val="003F248F"/>
    <w:rsid w:val="003F29D7"/>
    <w:rsid w:val="003F320E"/>
    <w:rsid w:val="003F3F28"/>
    <w:rsid w:val="003F5842"/>
    <w:rsid w:val="003F59F2"/>
    <w:rsid w:val="003F65EC"/>
    <w:rsid w:val="003F78DE"/>
    <w:rsid w:val="003F7BC9"/>
    <w:rsid w:val="00400401"/>
    <w:rsid w:val="00400598"/>
    <w:rsid w:val="00402266"/>
    <w:rsid w:val="004024F2"/>
    <w:rsid w:val="0040417D"/>
    <w:rsid w:val="00404874"/>
    <w:rsid w:val="00404C7F"/>
    <w:rsid w:val="00405315"/>
    <w:rsid w:val="004070C1"/>
    <w:rsid w:val="00407429"/>
    <w:rsid w:val="00407780"/>
    <w:rsid w:val="00407BF3"/>
    <w:rsid w:val="00410AB5"/>
    <w:rsid w:val="004123D4"/>
    <w:rsid w:val="00412C13"/>
    <w:rsid w:val="00413CB6"/>
    <w:rsid w:val="00414689"/>
    <w:rsid w:val="00415022"/>
    <w:rsid w:val="00415818"/>
    <w:rsid w:val="0041596D"/>
    <w:rsid w:val="00415C2B"/>
    <w:rsid w:val="0041637E"/>
    <w:rsid w:val="004177AB"/>
    <w:rsid w:val="004200E4"/>
    <w:rsid w:val="004209F1"/>
    <w:rsid w:val="00422049"/>
    <w:rsid w:val="00424159"/>
    <w:rsid w:val="00424D24"/>
    <w:rsid w:val="00425469"/>
    <w:rsid w:val="00426A94"/>
    <w:rsid w:val="00427AF6"/>
    <w:rsid w:val="004302A2"/>
    <w:rsid w:val="004330F2"/>
    <w:rsid w:val="0043389D"/>
    <w:rsid w:val="00435362"/>
    <w:rsid w:val="00437F8C"/>
    <w:rsid w:val="0044025D"/>
    <w:rsid w:val="0044163D"/>
    <w:rsid w:val="0044224F"/>
    <w:rsid w:val="004428FF"/>
    <w:rsid w:val="00442FB5"/>
    <w:rsid w:val="00445FF4"/>
    <w:rsid w:val="0044748A"/>
    <w:rsid w:val="004479F3"/>
    <w:rsid w:val="00447ADB"/>
    <w:rsid w:val="0045285D"/>
    <w:rsid w:val="004530F7"/>
    <w:rsid w:val="00460057"/>
    <w:rsid w:val="00461415"/>
    <w:rsid w:val="00465047"/>
    <w:rsid w:val="00465D55"/>
    <w:rsid w:val="0046644A"/>
    <w:rsid w:val="00467B30"/>
    <w:rsid w:val="00470F37"/>
    <w:rsid w:val="00471045"/>
    <w:rsid w:val="00471CE9"/>
    <w:rsid w:val="00474094"/>
    <w:rsid w:val="00476BCF"/>
    <w:rsid w:val="004774F0"/>
    <w:rsid w:val="004774FD"/>
    <w:rsid w:val="00480D09"/>
    <w:rsid w:val="00481295"/>
    <w:rsid w:val="0048131F"/>
    <w:rsid w:val="00481C6A"/>
    <w:rsid w:val="004821E4"/>
    <w:rsid w:val="0048275B"/>
    <w:rsid w:val="004849A3"/>
    <w:rsid w:val="00485278"/>
    <w:rsid w:val="0048541F"/>
    <w:rsid w:val="00485C12"/>
    <w:rsid w:val="00485CC7"/>
    <w:rsid w:val="00486E41"/>
    <w:rsid w:val="00487451"/>
    <w:rsid w:val="00490815"/>
    <w:rsid w:val="0049253D"/>
    <w:rsid w:val="00493BD7"/>
    <w:rsid w:val="004942EE"/>
    <w:rsid w:val="004A19A0"/>
    <w:rsid w:val="004A3124"/>
    <w:rsid w:val="004A3B62"/>
    <w:rsid w:val="004A3EC1"/>
    <w:rsid w:val="004A46DE"/>
    <w:rsid w:val="004A492E"/>
    <w:rsid w:val="004A772C"/>
    <w:rsid w:val="004A7DBA"/>
    <w:rsid w:val="004B1604"/>
    <w:rsid w:val="004B182A"/>
    <w:rsid w:val="004B2061"/>
    <w:rsid w:val="004B54E0"/>
    <w:rsid w:val="004B706B"/>
    <w:rsid w:val="004C02EB"/>
    <w:rsid w:val="004C106C"/>
    <w:rsid w:val="004C11F5"/>
    <w:rsid w:val="004C2AF0"/>
    <w:rsid w:val="004C2D04"/>
    <w:rsid w:val="004C4591"/>
    <w:rsid w:val="004C508E"/>
    <w:rsid w:val="004D15A6"/>
    <w:rsid w:val="004D1C02"/>
    <w:rsid w:val="004D31E9"/>
    <w:rsid w:val="004D350A"/>
    <w:rsid w:val="004D43A0"/>
    <w:rsid w:val="004D769D"/>
    <w:rsid w:val="004E0427"/>
    <w:rsid w:val="004E1214"/>
    <w:rsid w:val="004E1CC6"/>
    <w:rsid w:val="004E3E37"/>
    <w:rsid w:val="004E5054"/>
    <w:rsid w:val="004E7313"/>
    <w:rsid w:val="004F1691"/>
    <w:rsid w:val="004F21E6"/>
    <w:rsid w:val="004F2A5D"/>
    <w:rsid w:val="004F2B57"/>
    <w:rsid w:val="004F2C3A"/>
    <w:rsid w:val="004F310C"/>
    <w:rsid w:val="004F3169"/>
    <w:rsid w:val="004F4ACE"/>
    <w:rsid w:val="004F4E9C"/>
    <w:rsid w:val="004F7D90"/>
    <w:rsid w:val="00500FFB"/>
    <w:rsid w:val="00502131"/>
    <w:rsid w:val="00504125"/>
    <w:rsid w:val="0050498B"/>
    <w:rsid w:val="005059B4"/>
    <w:rsid w:val="005065F3"/>
    <w:rsid w:val="005079D2"/>
    <w:rsid w:val="00507B67"/>
    <w:rsid w:val="00511053"/>
    <w:rsid w:val="00514BED"/>
    <w:rsid w:val="0051609C"/>
    <w:rsid w:val="005166D6"/>
    <w:rsid w:val="00517034"/>
    <w:rsid w:val="00517BE6"/>
    <w:rsid w:val="00520B8E"/>
    <w:rsid w:val="00522D48"/>
    <w:rsid w:val="00522DB1"/>
    <w:rsid w:val="00522FBF"/>
    <w:rsid w:val="005236C8"/>
    <w:rsid w:val="00524DE5"/>
    <w:rsid w:val="0052505C"/>
    <w:rsid w:val="005265C5"/>
    <w:rsid w:val="00526FBF"/>
    <w:rsid w:val="005300BD"/>
    <w:rsid w:val="005301E4"/>
    <w:rsid w:val="00531F52"/>
    <w:rsid w:val="005359ED"/>
    <w:rsid w:val="0053632F"/>
    <w:rsid w:val="005426A7"/>
    <w:rsid w:val="00542F97"/>
    <w:rsid w:val="00547754"/>
    <w:rsid w:val="00551984"/>
    <w:rsid w:val="00551C2F"/>
    <w:rsid w:val="00551FA4"/>
    <w:rsid w:val="0055244C"/>
    <w:rsid w:val="00553A74"/>
    <w:rsid w:val="00553C81"/>
    <w:rsid w:val="0056070B"/>
    <w:rsid w:val="00562DAA"/>
    <w:rsid w:val="00563EAA"/>
    <w:rsid w:val="00565097"/>
    <w:rsid w:val="00565DB5"/>
    <w:rsid w:val="00570AB0"/>
    <w:rsid w:val="00570CC8"/>
    <w:rsid w:val="00571B85"/>
    <w:rsid w:val="00571C6A"/>
    <w:rsid w:val="00571D97"/>
    <w:rsid w:val="00573C2F"/>
    <w:rsid w:val="00574C97"/>
    <w:rsid w:val="005759C6"/>
    <w:rsid w:val="0057626F"/>
    <w:rsid w:val="005767DE"/>
    <w:rsid w:val="005773ED"/>
    <w:rsid w:val="005776DE"/>
    <w:rsid w:val="00577D45"/>
    <w:rsid w:val="00583730"/>
    <w:rsid w:val="00583A12"/>
    <w:rsid w:val="00584962"/>
    <w:rsid w:val="00585509"/>
    <w:rsid w:val="005856DD"/>
    <w:rsid w:val="00585BFC"/>
    <w:rsid w:val="0058712E"/>
    <w:rsid w:val="0059010B"/>
    <w:rsid w:val="00591353"/>
    <w:rsid w:val="005914D9"/>
    <w:rsid w:val="00593097"/>
    <w:rsid w:val="00593B86"/>
    <w:rsid w:val="005949A5"/>
    <w:rsid w:val="00596155"/>
    <w:rsid w:val="00597A1D"/>
    <w:rsid w:val="005A0D37"/>
    <w:rsid w:val="005A177F"/>
    <w:rsid w:val="005A1ECB"/>
    <w:rsid w:val="005A2046"/>
    <w:rsid w:val="005A43BA"/>
    <w:rsid w:val="005A5AEC"/>
    <w:rsid w:val="005A659C"/>
    <w:rsid w:val="005A6F6E"/>
    <w:rsid w:val="005A6FA5"/>
    <w:rsid w:val="005B0B14"/>
    <w:rsid w:val="005B0B8B"/>
    <w:rsid w:val="005B145A"/>
    <w:rsid w:val="005B1E99"/>
    <w:rsid w:val="005B201C"/>
    <w:rsid w:val="005B30F4"/>
    <w:rsid w:val="005B396E"/>
    <w:rsid w:val="005B42E9"/>
    <w:rsid w:val="005B4E93"/>
    <w:rsid w:val="005B55FB"/>
    <w:rsid w:val="005B57FA"/>
    <w:rsid w:val="005B5E45"/>
    <w:rsid w:val="005B6441"/>
    <w:rsid w:val="005B76F6"/>
    <w:rsid w:val="005C05CD"/>
    <w:rsid w:val="005C1A67"/>
    <w:rsid w:val="005C2445"/>
    <w:rsid w:val="005C4500"/>
    <w:rsid w:val="005C51BE"/>
    <w:rsid w:val="005C6793"/>
    <w:rsid w:val="005C71B5"/>
    <w:rsid w:val="005C7505"/>
    <w:rsid w:val="005D05D9"/>
    <w:rsid w:val="005D1A8A"/>
    <w:rsid w:val="005D2D4A"/>
    <w:rsid w:val="005D46CC"/>
    <w:rsid w:val="005D4F51"/>
    <w:rsid w:val="005D5F39"/>
    <w:rsid w:val="005E0D6D"/>
    <w:rsid w:val="005E4834"/>
    <w:rsid w:val="005E5554"/>
    <w:rsid w:val="005E58A2"/>
    <w:rsid w:val="005E5DD4"/>
    <w:rsid w:val="005E6087"/>
    <w:rsid w:val="005E61C3"/>
    <w:rsid w:val="005F00C2"/>
    <w:rsid w:val="005F0115"/>
    <w:rsid w:val="005F0BF2"/>
    <w:rsid w:val="005F4D96"/>
    <w:rsid w:val="005F538F"/>
    <w:rsid w:val="005F54E0"/>
    <w:rsid w:val="005F5908"/>
    <w:rsid w:val="005F6896"/>
    <w:rsid w:val="0060003A"/>
    <w:rsid w:val="0060168E"/>
    <w:rsid w:val="00601B98"/>
    <w:rsid w:val="00602E83"/>
    <w:rsid w:val="00603868"/>
    <w:rsid w:val="00603BF8"/>
    <w:rsid w:val="006049A2"/>
    <w:rsid w:val="006058FC"/>
    <w:rsid w:val="00606D67"/>
    <w:rsid w:val="0061009D"/>
    <w:rsid w:val="0061109A"/>
    <w:rsid w:val="006111BD"/>
    <w:rsid w:val="00614E82"/>
    <w:rsid w:val="006158CF"/>
    <w:rsid w:val="006158FE"/>
    <w:rsid w:val="00615F63"/>
    <w:rsid w:val="00615FF2"/>
    <w:rsid w:val="00617628"/>
    <w:rsid w:val="00621199"/>
    <w:rsid w:val="00621264"/>
    <w:rsid w:val="006214CF"/>
    <w:rsid w:val="00622BCD"/>
    <w:rsid w:val="00623420"/>
    <w:rsid w:val="00626F9F"/>
    <w:rsid w:val="00630966"/>
    <w:rsid w:val="0063163A"/>
    <w:rsid w:val="00631829"/>
    <w:rsid w:val="006333FC"/>
    <w:rsid w:val="00633418"/>
    <w:rsid w:val="006342B9"/>
    <w:rsid w:val="0063465D"/>
    <w:rsid w:val="00634E75"/>
    <w:rsid w:val="00635531"/>
    <w:rsid w:val="00636C54"/>
    <w:rsid w:val="00640052"/>
    <w:rsid w:val="006417F1"/>
    <w:rsid w:val="00641980"/>
    <w:rsid w:val="00643120"/>
    <w:rsid w:val="0064402C"/>
    <w:rsid w:val="00647C7D"/>
    <w:rsid w:val="006509D9"/>
    <w:rsid w:val="00651E50"/>
    <w:rsid w:val="006522AB"/>
    <w:rsid w:val="00652480"/>
    <w:rsid w:val="00654F58"/>
    <w:rsid w:val="006557FC"/>
    <w:rsid w:val="006567C1"/>
    <w:rsid w:val="00656E3C"/>
    <w:rsid w:val="00657E55"/>
    <w:rsid w:val="00662769"/>
    <w:rsid w:val="00662BA6"/>
    <w:rsid w:val="006637E4"/>
    <w:rsid w:val="00663CB8"/>
    <w:rsid w:val="00665F92"/>
    <w:rsid w:val="006663CE"/>
    <w:rsid w:val="00666694"/>
    <w:rsid w:val="006668D7"/>
    <w:rsid w:val="00666943"/>
    <w:rsid w:val="0066734B"/>
    <w:rsid w:val="006674AA"/>
    <w:rsid w:val="0067100D"/>
    <w:rsid w:val="0067155A"/>
    <w:rsid w:val="00672546"/>
    <w:rsid w:val="00673A46"/>
    <w:rsid w:val="00675F5C"/>
    <w:rsid w:val="00677075"/>
    <w:rsid w:val="006777CA"/>
    <w:rsid w:val="00677C08"/>
    <w:rsid w:val="0068304D"/>
    <w:rsid w:val="00684F70"/>
    <w:rsid w:val="006857C8"/>
    <w:rsid w:val="006858BB"/>
    <w:rsid w:val="00685A78"/>
    <w:rsid w:val="006914E8"/>
    <w:rsid w:val="00692253"/>
    <w:rsid w:val="006922E7"/>
    <w:rsid w:val="00692A84"/>
    <w:rsid w:val="0069393B"/>
    <w:rsid w:val="00693B49"/>
    <w:rsid w:val="006958E4"/>
    <w:rsid w:val="00695963"/>
    <w:rsid w:val="0069609C"/>
    <w:rsid w:val="00696E10"/>
    <w:rsid w:val="00697B16"/>
    <w:rsid w:val="006A05C6"/>
    <w:rsid w:val="006A07DF"/>
    <w:rsid w:val="006A1261"/>
    <w:rsid w:val="006A1739"/>
    <w:rsid w:val="006A17DB"/>
    <w:rsid w:val="006A257E"/>
    <w:rsid w:val="006A3347"/>
    <w:rsid w:val="006A5022"/>
    <w:rsid w:val="006A534F"/>
    <w:rsid w:val="006A5F78"/>
    <w:rsid w:val="006A69F4"/>
    <w:rsid w:val="006A6DAA"/>
    <w:rsid w:val="006A71F0"/>
    <w:rsid w:val="006A7BD1"/>
    <w:rsid w:val="006A7FCD"/>
    <w:rsid w:val="006B0CCA"/>
    <w:rsid w:val="006B1145"/>
    <w:rsid w:val="006B3703"/>
    <w:rsid w:val="006B5EDA"/>
    <w:rsid w:val="006B70ED"/>
    <w:rsid w:val="006B7A7B"/>
    <w:rsid w:val="006C053E"/>
    <w:rsid w:val="006C191C"/>
    <w:rsid w:val="006C3203"/>
    <w:rsid w:val="006C4075"/>
    <w:rsid w:val="006C5D6E"/>
    <w:rsid w:val="006C734B"/>
    <w:rsid w:val="006C7DC0"/>
    <w:rsid w:val="006D1984"/>
    <w:rsid w:val="006D28A1"/>
    <w:rsid w:val="006D2AFE"/>
    <w:rsid w:val="006D405B"/>
    <w:rsid w:val="006D5439"/>
    <w:rsid w:val="006D6073"/>
    <w:rsid w:val="006D75D9"/>
    <w:rsid w:val="006E28F0"/>
    <w:rsid w:val="006E2C9F"/>
    <w:rsid w:val="006E2FD1"/>
    <w:rsid w:val="006E30DB"/>
    <w:rsid w:val="006E3EA4"/>
    <w:rsid w:val="006E40AB"/>
    <w:rsid w:val="006E4305"/>
    <w:rsid w:val="006E6700"/>
    <w:rsid w:val="006F0F94"/>
    <w:rsid w:val="006F1271"/>
    <w:rsid w:val="006F138E"/>
    <w:rsid w:val="006F37FF"/>
    <w:rsid w:val="006F4334"/>
    <w:rsid w:val="006F555B"/>
    <w:rsid w:val="006F7242"/>
    <w:rsid w:val="00700094"/>
    <w:rsid w:val="00700508"/>
    <w:rsid w:val="00700B7B"/>
    <w:rsid w:val="00701142"/>
    <w:rsid w:val="00701976"/>
    <w:rsid w:val="00705A47"/>
    <w:rsid w:val="007065CF"/>
    <w:rsid w:val="007074D6"/>
    <w:rsid w:val="0071177F"/>
    <w:rsid w:val="00711E32"/>
    <w:rsid w:val="00713521"/>
    <w:rsid w:val="007137DC"/>
    <w:rsid w:val="007173D7"/>
    <w:rsid w:val="00721BA6"/>
    <w:rsid w:val="00723F87"/>
    <w:rsid w:val="00725BB6"/>
    <w:rsid w:val="00726AAE"/>
    <w:rsid w:val="0073018A"/>
    <w:rsid w:val="00731FAD"/>
    <w:rsid w:val="00732BF3"/>
    <w:rsid w:val="0073349A"/>
    <w:rsid w:val="00733919"/>
    <w:rsid w:val="0073450A"/>
    <w:rsid w:val="00735936"/>
    <w:rsid w:val="0073594D"/>
    <w:rsid w:val="00735C62"/>
    <w:rsid w:val="007362CF"/>
    <w:rsid w:val="00736603"/>
    <w:rsid w:val="007376C2"/>
    <w:rsid w:val="007377B4"/>
    <w:rsid w:val="00741EE5"/>
    <w:rsid w:val="0074598E"/>
    <w:rsid w:val="00750AE0"/>
    <w:rsid w:val="00752C15"/>
    <w:rsid w:val="0075311C"/>
    <w:rsid w:val="00754FE4"/>
    <w:rsid w:val="007574FC"/>
    <w:rsid w:val="007614EB"/>
    <w:rsid w:val="00761B68"/>
    <w:rsid w:val="00761FD9"/>
    <w:rsid w:val="00762135"/>
    <w:rsid w:val="00762417"/>
    <w:rsid w:val="0076452D"/>
    <w:rsid w:val="007648C6"/>
    <w:rsid w:val="007656BC"/>
    <w:rsid w:val="00765B02"/>
    <w:rsid w:val="00766D42"/>
    <w:rsid w:val="00767DEA"/>
    <w:rsid w:val="007702FC"/>
    <w:rsid w:val="007703D2"/>
    <w:rsid w:val="007715E7"/>
    <w:rsid w:val="00773E4B"/>
    <w:rsid w:val="00776523"/>
    <w:rsid w:val="00780E3B"/>
    <w:rsid w:val="0078242C"/>
    <w:rsid w:val="0078302D"/>
    <w:rsid w:val="0078633A"/>
    <w:rsid w:val="00786B12"/>
    <w:rsid w:val="00786EED"/>
    <w:rsid w:val="00791008"/>
    <w:rsid w:val="00791DED"/>
    <w:rsid w:val="00792AE2"/>
    <w:rsid w:val="00793806"/>
    <w:rsid w:val="00793C18"/>
    <w:rsid w:val="00793F01"/>
    <w:rsid w:val="00795B9E"/>
    <w:rsid w:val="00796565"/>
    <w:rsid w:val="007A2AFE"/>
    <w:rsid w:val="007A59D4"/>
    <w:rsid w:val="007A6CAD"/>
    <w:rsid w:val="007B197D"/>
    <w:rsid w:val="007B26AA"/>
    <w:rsid w:val="007B2780"/>
    <w:rsid w:val="007B378A"/>
    <w:rsid w:val="007B3E74"/>
    <w:rsid w:val="007B4224"/>
    <w:rsid w:val="007B4347"/>
    <w:rsid w:val="007B6BE4"/>
    <w:rsid w:val="007B7ACF"/>
    <w:rsid w:val="007C4497"/>
    <w:rsid w:val="007C55BB"/>
    <w:rsid w:val="007C66B0"/>
    <w:rsid w:val="007C7C13"/>
    <w:rsid w:val="007C7EA0"/>
    <w:rsid w:val="007D1DC5"/>
    <w:rsid w:val="007D2349"/>
    <w:rsid w:val="007D2378"/>
    <w:rsid w:val="007D3D68"/>
    <w:rsid w:val="007D4475"/>
    <w:rsid w:val="007D57E9"/>
    <w:rsid w:val="007D5A52"/>
    <w:rsid w:val="007D5D47"/>
    <w:rsid w:val="007D7AF8"/>
    <w:rsid w:val="007E0EFC"/>
    <w:rsid w:val="007E227A"/>
    <w:rsid w:val="007E369A"/>
    <w:rsid w:val="007E3FC0"/>
    <w:rsid w:val="007E54ED"/>
    <w:rsid w:val="007E675C"/>
    <w:rsid w:val="007E6FDD"/>
    <w:rsid w:val="007E7AFC"/>
    <w:rsid w:val="007E7C74"/>
    <w:rsid w:val="007F1251"/>
    <w:rsid w:val="007F3A8E"/>
    <w:rsid w:val="007F46CC"/>
    <w:rsid w:val="007F6253"/>
    <w:rsid w:val="007F64C9"/>
    <w:rsid w:val="007F691A"/>
    <w:rsid w:val="007F75EA"/>
    <w:rsid w:val="007F7EA3"/>
    <w:rsid w:val="008022A6"/>
    <w:rsid w:val="00802AA6"/>
    <w:rsid w:val="00802F8A"/>
    <w:rsid w:val="008033BA"/>
    <w:rsid w:val="008035A7"/>
    <w:rsid w:val="008045C4"/>
    <w:rsid w:val="0080668D"/>
    <w:rsid w:val="0080717E"/>
    <w:rsid w:val="008079AA"/>
    <w:rsid w:val="00807A87"/>
    <w:rsid w:val="008134F6"/>
    <w:rsid w:val="0081477E"/>
    <w:rsid w:val="0081634F"/>
    <w:rsid w:val="008165E3"/>
    <w:rsid w:val="00817E69"/>
    <w:rsid w:val="00820C45"/>
    <w:rsid w:val="00822CF4"/>
    <w:rsid w:val="00823DBF"/>
    <w:rsid w:val="008261F6"/>
    <w:rsid w:val="008276EF"/>
    <w:rsid w:val="008310C5"/>
    <w:rsid w:val="008317CE"/>
    <w:rsid w:val="008328DD"/>
    <w:rsid w:val="008333BA"/>
    <w:rsid w:val="0083500E"/>
    <w:rsid w:val="00836232"/>
    <w:rsid w:val="008365D7"/>
    <w:rsid w:val="008373D4"/>
    <w:rsid w:val="0083744F"/>
    <w:rsid w:val="00840883"/>
    <w:rsid w:val="00842883"/>
    <w:rsid w:val="00843A75"/>
    <w:rsid w:val="00843CDD"/>
    <w:rsid w:val="008444E2"/>
    <w:rsid w:val="008459C1"/>
    <w:rsid w:val="00846007"/>
    <w:rsid w:val="008476D7"/>
    <w:rsid w:val="00847B3F"/>
    <w:rsid w:val="0085085E"/>
    <w:rsid w:val="0085092A"/>
    <w:rsid w:val="0085135E"/>
    <w:rsid w:val="00851D55"/>
    <w:rsid w:val="00852DC9"/>
    <w:rsid w:val="00854F1F"/>
    <w:rsid w:val="008550ED"/>
    <w:rsid w:val="008555D0"/>
    <w:rsid w:val="008557AE"/>
    <w:rsid w:val="0085673B"/>
    <w:rsid w:val="00856F8E"/>
    <w:rsid w:val="00857385"/>
    <w:rsid w:val="008578A7"/>
    <w:rsid w:val="00857E7C"/>
    <w:rsid w:val="0086027B"/>
    <w:rsid w:val="0086154D"/>
    <w:rsid w:val="00862885"/>
    <w:rsid w:val="00862F56"/>
    <w:rsid w:val="0086455D"/>
    <w:rsid w:val="008650B9"/>
    <w:rsid w:val="0086556A"/>
    <w:rsid w:val="00866EAC"/>
    <w:rsid w:val="00867303"/>
    <w:rsid w:val="00871CA1"/>
    <w:rsid w:val="00872333"/>
    <w:rsid w:val="00873241"/>
    <w:rsid w:val="008736AE"/>
    <w:rsid w:val="00874269"/>
    <w:rsid w:val="0088417C"/>
    <w:rsid w:val="00886D68"/>
    <w:rsid w:val="00890863"/>
    <w:rsid w:val="0089115C"/>
    <w:rsid w:val="00891361"/>
    <w:rsid w:val="008919BE"/>
    <w:rsid w:val="00891DB5"/>
    <w:rsid w:val="0089226A"/>
    <w:rsid w:val="00892B18"/>
    <w:rsid w:val="00893653"/>
    <w:rsid w:val="008951D2"/>
    <w:rsid w:val="0089523E"/>
    <w:rsid w:val="00895454"/>
    <w:rsid w:val="00896182"/>
    <w:rsid w:val="008A1B85"/>
    <w:rsid w:val="008A3C73"/>
    <w:rsid w:val="008A4611"/>
    <w:rsid w:val="008A4EFC"/>
    <w:rsid w:val="008A5BE7"/>
    <w:rsid w:val="008A74E4"/>
    <w:rsid w:val="008B0013"/>
    <w:rsid w:val="008B0384"/>
    <w:rsid w:val="008B1CAC"/>
    <w:rsid w:val="008B2CB8"/>
    <w:rsid w:val="008B44B1"/>
    <w:rsid w:val="008B44FB"/>
    <w:rsid w:val="008B52D8"/>
    <w:rsid w:val="008B5E0B"/>
    <w:rsid w:val="008B7CC6"/>
    <w:rsid w:val="008C03E5"/>
    <w:rsid w:val="008C08F5"/>
    <w:rsid w:val="008C12A9"/>
    <w:rsid w:val="008C3199"/>
    <w:rsid w:val="008C361B"/>
    <w:rsid w:val="008C382E"/>
    <w:rsid w:val="008C3B02"/>
    <w:rsid w:val="008C422F"/>
    <w:rsid w:val="008C43F2"/>
    <w:rsid w:val="008C4492"/>
    <w:rsid w:val="008C6CBB"/>
    <w:rsid w:val="008C7729"/>
    <w:rsid w:val="008C78AA"/>
    <w:rsid w:val="008D17ED"/>
    <w:rsid w:val="008D1BA6"/>
    <w:rsid w:val="008D2423"/>
    <w:rsid w:val="008D4252"/>
    <w:rsid w:val="008D431B"/>
    <w:rsid w:val="008D4887"/>
    <w:rsid w:val="008D553E"/>
    <w:rsid w:val="008D5A5A"/>
    <w:rsid w:val="008D60A9"/>
    <w:rsid w:val="008D763C"/>
    <w:rsid w:val="008D7CEF"/>
    <w:rsid w:val="008E27D9"/>
    <w:rsid w:val="008E2DB5"/>
    <w:rsid w:val="008E3D04"/>
    <w:rsid w:val="008E3FCA"/>
    <w:rsid w:val="008E4EFC"/>
    <w:rsid w:val="008E5AEE"/>
    <w:rsid w:val="008E79BF"/>
    <w:rsid w:val="008F14BD"/>
    <w:rsid w:val="008F2EB4"/>
    <w:rsid w:val="008F493F"/>
    <w:rsid w:val="008F674C"/>
    <w:rsid w:val="00900172"/>
    <w:rsid w:val="00900194"/>
    <w:rsid w:val="00901663"/>
    <w:rsid w:val="009028FE"/>
    <w:rsid w:val="0090368A"/>
    <w:rsid w:val="00903DA8"/>
    <w:rsid w:val="00905842"/>
    <w:rsid w:val="009058DA"/>
    <w:rsid w:val="00906F19"/>
    <w:rsid w:val="009072D4"/>
    <w:rsid w:val="0090770F"/>
    <w:rsid w:val="00907B96"/>
    <w:rsid w:val="0091154C"/>
    <w:rsid w:val="00911980"/>
    <w:rsid w:val="00913B9F"/>
    <w:rsid w:val="009163DE"/>
    <w:rsid w:val="009171B9"/>
    <w:rsid w:val="00921B93"/>
    <w:rsid w:val="009223B9"/>
    <w:rsid w:val="009236B1"/>
    <w:rsid w:val="00924BD8"/>
    <w:rsid w:val="00925FB9"/>
    <w:rsid w:val="009273B0"/>
    <w:rsid w:val="00930E4B"/>
    <w:rsid w:val="00934283"/>
    <w:rsid w:val="00934C7A"/>
    <w:rsid w:val="00935800"/>
    <w:rsid w:val="00935C73"/>
    <w:rsid w:val="0093672E"/>
    <w:rsid w:val="009420FE"/>
    <w:rsid w:val="00943731"/>
    <w:rsid w:val="009449F0"/>
    <w:rsid w:val="00944F60"/>
    <w:rsid w:val="0094559C"/>
    <w:rsid w:val="00945A38"/>
    <w:rsid w:val="00945DEF"/>
    <w:rsid w:val="00946147"/>
    <w:rsid w:val="009506B1"/>
    <w:rsid w:val="009512F3"/>
    <w:rsid w:val="00952046"/>
    <w:rsid w:val="00952F12"/>
    <w:rsid w:val="00957A86"/>
    <w:rsid w:val="009607FB"/>
    <w:rsid w:val="00960C79"/>
    <w:rsid w:val="00962FA4"/>
    <w:rsid w:val="00966136"/>
    <w:rsid w:val="00970753"/>
    <w:rsid w:val="009714D7"/>
    <w:rsid w:val="009716AB"/>
    <w:rsid w:val="00972A95"/>
    <w:rsid w:val="009734D3"/>
    <w:rsid w:val="00974D5F"/>
    <w:rsid w:val="00975E2C"/>
    <w:rsid w:val="00975E91"/>
    <w:rsid w:val="00980D3A"/>
    <w:rsid w:val="00982CFD"/>
    <w:rsid w:val="009835FB"/>
    <w:rsid w:val="00983FEF"/>
    <w:rsid w:val="00986417"/>
    <w:rsid w:val="00991C40"/>
    <w:rsid w:val="0099240B"/>
    <w:rsid w:val="009936E2"/>
    <w:rsid w:val="0099474E"/>
    <w:rsid w:val="009962E0"/>
    <w:rsid w:val="00997D2D"/>
    <w:rsid w:val="009A0CD5"/>
    <w:rsid w:val="009A36B5"/>
    <w:rsid w:val="009A4E6D"/>
    <w:rsid w:val="009A5EFC"/>
    <w:rsid w:val="009A65B9"/>
    <w:rsid w:val="009A6651"/>
    <w:rsid w:val="009A76BA"/>
    <w:rsid w:val="009B15A6"/>
    <w:rsid w:val="009B36E8"/>
    <w:rsid w:val="009B463A"/>
    <w:rsid w:val="009B534B"/>
    <w:rsid w:val="009B5567"/>
    <w:rsid w:val="009B70A5"/>
    <w:rsid w:val="009B7AF1"/>
    <w:rsid w:val="009C12D0"/>
    <w:rsid w:val="009C1A2D"/>
    <w:rsid w:val="009C2E18"/>
    <w:rsid w:val="009C5705"/>
    <w:rsid w:val="009C572A"/>
    <w:rsid w:val="009C6854"/>
    <w:rsid w:val="009C720D"/>
    <w:rsid w:val="009D1115"/>
    <w:rsid w:val="009D1F0A"/>
    <w:rsid w:val="009D29DD"/>
    <w:rsid w:val="009D342B"/>
    <w:rsid w:val="009D7D0E"/>
    <w:rsid w:val="009D7F22"/>
    <w:rsid w:val="009E0AD1"/>
    <w:rsid w:val="009E1110"/>
    <w:rsid w:val="009E16CB"/>
    <w:rsid w:val="009E2291"/>
    <w:rsid w:val="009E24C8"/>
    <w:rsid w:val="009E2A73"/>
    <w:rsid w:val="009E4A96"/>
    <w:rsid w:val="009E56FA"/>
    <w:rsid w:val="009E5912"/>
    <w:rsid w:val="009E5DC2"/>
    <w:rsid w:val="009E6A21"/>
    <w:rsid w:val="009E6DE4"/>
    <w:rsid w:val="009E6EC3"/>
    <w:rsid w:val="009E6ECC"/>
    <w:rsid w:val="009F0154"/>
    <w:rsid w:val="009F0EDA"/>
    <w:rsid w:val="009F31D4"/>
    <w:rsid w:val="009F383B"/>
    <w:rsid w:val="009F3FD8"/>
    <w:rsid w:val="009F57A0"/>
    <w:rsid w:val="009F6708"/>
    <w:rsid w:val="009F6E76"/>
    <w:rsid w:val="009F7446"/>
    <w:rsid w:val="009F7985"/>
    <w:rsid w:val="00A01FFD"/>
    <w:rsid w:val="00A025A9"/>
    <w:rsid w:val="00A03CFB"/>
    <w:rsid w:val="00A03E3E"/>
    <w:rsid w:val="00A043D8"/>
    <w:rsid w:val="00A046F2"/>
    <w:rsid w:val="00A04A0B"/>
    <w:rsid w:val="00A04DF2"/>
    <w:rsid w:val="00A05B46"/>
    <w:rsid w:val="00A06F5B"/>
    <w:rsid w:val="00A10622"/>
    <w:rsid w:val="00A12C87"/>
    <w:rsid w:val="00A15FEB"/>
    <w:rsid w:val="00A16E0D"/>
    <w:rsid w:val="00A22568"/>
    <w:rsid w:val="00A247C0"/>
    <w:rsid w:val="00A24D08"/>
    <w:rsid w:val="00A25628"/>
    <w:rsid w:val="00A25C2D"/>
    <w:rsid w:val="00A26B31"/>
    <w:rsid w:val="00A3226F"/>
    <w:rsid w:val="00A335A2"/>
    <w:rsid w:val="00A34048"/>
    <w:rsid w:val="00A3467F"/>
    <w:rsid w:val="00A3487C"/>
    <w:rsid w:val="00A421C3"/>
    <w:rsid w:val="00A42468"/>
    <w:rsid w:val="00A435D8"/>
    <w:rsid w:val="00A43C32"/>
    <w:rsid w:val="00A45329"/>
    <w:rsid w:val="00A503CD"/>
    <w:rsid w:val="00A54BAF"/>
    <w:rsid w:val="00A55939"/>
    <w:rsid w:val="00A55E02"/>
    <w:rsid w:val="00A56170"/>
    <w:rsid w:val="00A572A9"/>
    <w:rsid w:val="00A57664"/>
    <w:rsid w:val="00A57D9E"/>
    <w:rsid w:val="00A613C3"/>
    <w:rsid w:val="00A63271"/>
    <w:rsid w:val="00A64954"/>
    <w:rsid w:val="00A64BAF"/>
    <w:rsid w:val="00A64F69"/>
    <w:rsid w:val="00A64FAD"/>
    <w:rsid w:val="00A66649"/>
    <w:rsid w:val="00A66B70"/>
    <w:rsid w:val="00A700FA"/>
    <w:rsid w:val="00A71143"/>
    <w:rsid w:val="00A7129D"/>
    <w:rsid w:val="00A712A8"/>
    <w:rsid w:val="00A73367"/>
    <w:rsid w:val="00A75433"/>
    <w:rsid w:val="00A8073D"/>
    <w:rsid w:val="00A818EB"/>
    <w:rsid w:val="00A82EE9"/>
    <w:rsid w:val="00A843BA"/>
    <w:rsid w:val="00A8726F"/>
    <w:rsid w:val="00A909C7"/>
    <w:rsid w:val="00A91AF5"/>
    <w:rsid w:val="00A940D4"/>
    <w:rsid w:val="00A945A6"/>
    <w:rsid w:val="00A95445"/>
    <w:rsid w:val="00A956D6"/>
    <w:rsid w:val="00A974DB"/>
    <w:rsid w:val="00A9792D"/>
    <w:rsid w:val="00AA04B4"/>
    <w:rsid w:val="00AA263A"/>
    <w:rsid w:val="00AA2757"/>
    <w:rsid w:val="00AA2C3B"/>
    <w:rsid w:val="00AA3F4B"/>
    <w:rsid w:val="00AA6F51"/>
    <w:rsid w:val="00AA7A95"/>
    <w:rsid w:val="00AB113A"/>
    <w:rsid w:val="00AB2E75"/>
    <w:rsid w:val="00AB341E"/>
    <w:rsid w:val="00AB4255"/>
    <w:rsid w:val="00AB5612"/>
    <w:rsid w:val="00AB57ED"/>
    <w:rsid w:val="00AB787A"/>
    <w:rsid w:val="00AB7C5F"/>
    <w:rsid w:val="00AC1C7A"/>
    <w:rsid w:val="00AC1D7E"/>
    <w:rsid w:val="00AC45B1"/>
    <w:rsid w:val="00AC5527"/>
    <w:rsid w:val="00AC5B07"/>
    <w:rsid w:val="00AC6FC8"/>
    <w:rsid w:val="00AC70F9"/>
    <w:rsid w:val="00AC771C"/>
    <w:rsid w:val="00AD0736"/>
    <w:rsid w:val="00AD0793"/>
    <w:rsid w:val="00AD1569"/>
    <w:rsid w:val="00AD1977"/>
    <w:rsid w:val="00AD27FC"/>
    <w:rsid w:val="00AD2D10"/>
    <w:rsid w:val="00AD3060"/>
    <w:rsid w:val="00AD36F1"/>
    <w:rsid w:val="00AD3950"/>
    <w:rsid w:val="00AD3B5C"/>
    <w:rsid w:val="00AD4CA9"/>
    <w:rsid w:val="00AD6336"/>
    <w:rsid w:val="00AD7CF5"/>
    <w:rsid w:val="00AE049C"/>
    <w:rsid w:val="00AE214F"/>
    <w:rsid w:val="00AE4E64"/>
    <w:rsid w:val="00AE64F9"/>
    <w:rsid w:val="00AE6D7D"/>
    <w:rsid w:val="00AE7197"/>
    <w:rsid w:val="00AE7C48"/>
    <w:rsid w:val="00AF0819"/>
    <w:rsid w:val="00AF1E98"/>
    <w:rsid w:val="00AF363E"/>
    <w:rsid w:val="00AF37E7"/>
    <w:rsid w:val="00AF41E6"/>
    <w:rsid w:val="00AF6394"/>
    <w:rsid w:val="00AF6C60"/>
    <w:rsid w:val="00AF6D4E"/>
    <w:rsid w:val="00AF71AB"/>
    <w:rsid w:val="00AF76DA"/>
    <w:rsid w:val="00B00469"/>
    <w:rsid w:val="00B00E6A"/>
    <w:rsid w:val="00B01BF8"/>
    <w:rsid w:val="00B0224C"/>
    <w:rsid w:val="00B02B85"/>
    <w:rsid w:val="00B03024"/>
    <w:rsid w:val="00B068E2"/>
    <w:rsid w:val="00B101FF"/>
    <w:rsid w:val="00B12FFF"/>
    <w:rsid w:val="00B13F24"/>
    <w:rsid w:val="00B173E0"/>
    <w:rsid w:val="00B24301"/>
    <w:rsid w:val="00B24F95"/>
    <w:rsid w:val="00B30DEA"/>
    <w:rsid w:val="00B31093"/>
    <w:rsid w:val="00B31517"/>
    <w:rsid w:val="00B3176C"/>
    <w:rsid w:val="00B31964"/>
    <w:rsid w:val="00B31A2F"/>
    <w:rsid w:val="00B37679"/>
    <w:rsid w:val="00B41CA7"/>
    <w:rsid w:val="00B42974"/>
    <w:rsid w:val="00B4308A"/>
    <w:rsid w:val="00B43CBF"/>
    <w:rsid w:val="00B44C5B"/>
    <w:rsid w:val="00B4552B"/>
    <w:rsid w:val="00B46166"/>
    <w:rsid w:val="00B47500"/>
    <w:rsid w:val="00B51B4D"/>
    <w:rsid w:val="00B53DD3"/>
    <w:rsid w:val="00B53F53"/>
    <w:rsid w:val="00B5449A"/>
    <w:rsid w:val="00B56B77"/>
    <w:rsid w:val="00B611C0"/>
    <w:rsid w:val="00B6130F"/>
    <w:rsid w:val="00B61D51"/>
    <w:rsid w:val="00B638D5"/>
    <w:rsid w:val="00B642C7"/>
    <w:rsid w:val="00B658F0"/>
    <w:rsid w:val="00B66C45"/>
    <w:rsid w:val="00B6773D"/>
    <w:rsid w:val="00B677AC"/>
    <w:rsid w:val="00B67BAE"/>
    <w:rsid w:val="00B74D1D"/>
    <w:rsid w:val="00B8014B"/>
    <w:rsid w:val="00B80B39"/>
    <w:rsid w:val="00B81276"/>
    <w:rsid w:val="00B8229B"/>
    <w:rsid w:val="00B8242C"/>
    <w:rsid w:val="00B8302C"/>
    <w:rsid w:val="00B83BC8"/>
    <w:rsid w:val="00B83C99"/>
    <w:rsid w:val="00B877EF"/>
    <w:rsid w:val="00B87806"/>
    <w:rsid w:val="00B92239"/>
    <w:rsid w:val="00B92FDD"/>
    <w:rsid w:val="00B94514"/>
    <w:rsid w:val="00B94FDB"/>
    <w:rsid w:val="00B95FFA"/>
    <w:rsid w:val="00B96267"/>
    <w:rsid w:val="00BA09BC"/>
    <w:rsid w:val="00BA22DF"/>
    <w:rsid w:val="00BA2C76"/>
    <w:rsid w:val="00BA2C9B"/>
    <w:rsid w:val="00BA3FC2"/>
    <w:rsid w:val="00BA4CA7"/>
    <w:rsid w:val="00BA6957"/>
    <w:rsid w:val="00BB0934"/>
    <w:rsid w:val="00BB1599"/>
    <w:rsid w:val="00BB164A"/>
    <w:rsid w:val="00BB193D"/>
    <w:rsid w:val="00BB2918"/>
    <w:rsid w:val="00BB359F"/>
    <w:rsid w:val="00BB62F9"/>
    <w:rsid w:val="00BB6D89"/>
    <w:rsid w:val="00BB78D1"/>
    <w:rsid w:val="00BB7D7F"/>
    <w:rsid w:val="00BC0813"/>
    <w:rsid w:val="00BC10E9"/>
    <w:rsid w:val="00BC1F7D"/>
    <w:rsid w:val="00BC4A0A"/>
    <w:rsid w:val="00BC5264"/>
    <w:rsid w:val="00BC5903"/>
    <w:rsid w:val="00BC6820"/>
    <w:rsid w:val="00BD06F3"/>
    <w:rsid w:val="00BD1E7D"/>
    <w:rsid w:val="00BD4777"/>
    <w:rsid w:val="00BD63FB"/>
    <w:rsid w:val="00BD6C79"/>
    <w:rsid w:val="00BE2749"/>
    <w:rsid w:val="00BE45FE"/>
    <w:rsid w:val="00BF149B"/>
    <w:rsid w:val="00BF1D9A"/>
    <w:rsid w:val="00BF20A1"/>
    <w:rsid w:val="00BF2A07"/>
    <w:rsid w:val="00BF3D8B"/>
    <w:rsid w:val="00BF5D71"/>
    <w:rsid w:val="00C00BD6"/>
    <w:rsid w:val="00C01FAF"/>
    <w:rsid w:val="00C02415"/>
    <w:rsid w:val="00C02538"/>
    <w:rsid w:val="00C03C07"/>
    <w:rsid w:val="00C04832"/>
    <w:rsid w:val="00C0634C"/>
    <w:rsid w:val="00C06715"/>
    <w:rsid w:val="00C149A7"/>
    <w:rsid w:val="00C16B4C"/>
    <w:rsid w:val="00C176B2"/>
    <w:rsid w:val="00C1785A"/>
    <w:rsid w:val="00C203A5"/>
    <w:rsid w:val="00C20B31"/>
    <w:rsid w:val="00C24D9B"/>
    <w:rsid w:val="00C26479"/>
    <w:rsid w:val="00C266C9"/>
    <w:rsid w:val="00C27652"/>
    <w:rsid w:val="00C32ECF"/>
    <w:rsid w:val="00C33012"/>
    <w:rsid w:val="00C351A4"/>
    <w:rsid w:val="00C353A6"/>
    <w:rsid w:val="00C359BE"/>
    <w:rsid w:val="00C3794F"/>
    <w:rsid w:val="00C37C54"/>
    <w:rsid w:val="00C4082A"/>
    <w:rsid w:val="00C413B4"/>
    <w:rsid w:val="00C41775"/>
    <w:rsid w:val="00C420D5"/>
    <w:rsid w:val="00C42D54"/>
    <w:rsid w:val="00C42ECA"/>
    <w:rsid w:val="00C43C65"/>
    <w:rsid w:val="00C461DD"/>
    <w:rsid w:val="00C463F0"/>
    <w:rsid w:val="00C513BC"/>
    <w:rsid w:val="00C51979"/>
    <w:rsid w:val="00C5311B"/>
    <w:rsid w:val="00C53BC8"/>
    <w:rsid w:val="00C5455E"/>
    <w:rsid w:val="00C57BCA"/>
    <w:rsid w:val="00C607FA"/>
    <w:rsid w:val="00C6130E"/>
    <w:rsid w:val="00C61D81"/>
    <w:rsid w:val="00C633F3"/>
    <w:rsid w:val="00C65272"/>
    <w:rsid w:val="00C65DE0"/>
    <w:rsid w:val="00C6648D"/>
    <w:rsid w:val="00C66A46"/>
    <w:rsid w:val="00C70E61"/>
    <w:rsid w:val="00C72AD0"/>
    <w:rsid w:val="00C742DB"/>
    <w:rsid w:val="00C749B1"/>
    <w:rsid w:val="00C74F2C"/>
    <w:rsid w:val="00C75884"/>
    <w:rsid w:val="00C763D8"/>
    <w:rsid w:val="00C81A36"/>
    <w:rsid w:val="00C81D58"/>
    <w:rsid w:val="00C821F2"/>
    <w:rsid w:val="00C82D57"/>
    <w:rsid w:val="00C830FC"/>
    <w:rsid w:val="00C8343C"/>
    <w:rsid w:val="00C85792"/>
    <w:rsid w:val="00C90637"/>
    <w:rsid w:val="00C90E9F"/>
    <w:rsid w:val="00C91113"/>
    <w:rsid w:val="00C91C4E"/>
    <w:rsid w:val="00C92383"/>
    <w:rsid w:val="00C92740"/>
    <w:rsid w:val="00C9488C"/>
    <w:rsid w:val="00CA2E64"/>
    <w:rsid w:val="00CA3DD5"/>
    <w:rsid w:val="00CA626A"/>
    <w:rsid w:val="00CA62F2"/>
    <w:rsid w:val="00CA68D5"/>
    <w:rsid w:val="00CA6E7F"/>
    <w:rsid w:val="00CA7630"/>
    <w:rsid w:val="00CB120B"/>
    <w:rsid w:val="00CB3B8B"/>
    <w:rsid w:val="00CB457D"/>
    <w:rsid w:val="00CB5535"/>
    <w:rsid w:val="00CB586D"/>
    <w:rsid w:val="00CB6826"/>
    <w:rsid w:val="00CB78CB"/>
    <w:rsid w:val="00CC0385"/>
    <w:rsid w:val="00CC075D"/>
    <w:rsid w:val="00CC0822"/>
    <w:rsid w:val="00CC4834"/>
    <w:rsid w:val="00CD165A"/>
    <w:rsid w:val="00CD29E7"/>
    <w:rsid w:val="00CD311F"/>
    <w:rsid w:val="00CD3A8A"/>
    <w:rsid w:val="00CD50C3"/>
    <w:rsid w:val="00CD5358"/>
    <w:rsid w:val="00CD5C6D"/>
    <w:rsid w:val="00CD67DA"/>
    <w:rsid w:val="00CE0743"/>
    <w:rsid w:val="00CE1C04"/>
    <w:rsid w:val="00CE2958"/>
    <w:rsid w:val="00CE3347"/>
    <w:rsid w:val="00CE4B39"/>
    <w:rsid w:val="00CE675E"/>
    <w:rsid w:val="00CF23FD"/>
    <w:rsid w:val="00CF3A1F"/>
    <w:rsid w:val="00CF3FDA"/>
    <w:rsid w:val="00CF5F9B"/>
    <w:rsid w:val="00CF7995"/>
    <w:rsid w:val="00D0235C"/>
    <w:rsid w:val="00D030C7"/>
    <w:rsid w:val="00D0388B"/>
    <w:rsid w:val="00D03E9A"/>
    <w:rsid w:val="00D04083"/>
    <w:rsid w:val="00D0428A"/>
    <w:rsid w:val="00D0646D"/>
    <w:rsid w:val="00D06EE9"/>
    <w:rsid w:val="00D06F32"/>
    <w:rsid w:val="00D103A7"/>
    <w:rsid w:val="00D10EC3"/>
    <w:rsid w:val="00D11C4A"/>
    <w:rsid w:val="00D1210F"/>
    <w:rsid w:val="00D13AFD"/>
    <w:rsid w:val="00D15864"/>
    <w:rsid w:val="00D160FB"/>
    <w:rsid w:val="00D16780"/>
    <w:rsid w:val="00D17520"/>
    <w:rsid w:val="00D17FBD"/>
    <w:rsid w:val="00D23FC4"/>
    <w:rsid w:val="00D24425"/>
    <w:rsid w:val="00D2457B"/>
    <w:rsid w:val="00D25006"/>
    <w:rsid w:val="00D26929"/>
    <w:rsid w:val="00D30179"/>
    <w:rsid w:val="00D32773"/>
    <w:rsid w:val="00D32B93"/>
    <w:rsid w:val="00D36979"/>
    <w:rsid w:val="00D36F5F"/>
    <w:rsid w:val="00D3712F"/>
    <w:rsid w:val="00D44DE5"/>
    <w:rsid w:val="00D46CBF"/>
    <w:rsid w:val="00D47CCF"/>
    <w:rsid w:val="00D50960"/>
    <w:rsid w:val="00D51D80"/>
    <w:rsid w:val="00D51E17"/>
    <w:rsid w:val="00D520B7"/>
    <w:rsid w:val="00D53AC7"/>
    <w:rsid w:val="00D545B8"/>
    <w:rsid w:val="00D555CD"/>
    <w:rsid w:val="00D55D41"/>
    <w:rsid w:val="00D5781D"/>
    <w:rsid w:val="00D60125"/>
    <w:rsid w:val="00D61D12"/>
    <w:rsid w:val="00D621FE"/>
    <w:rsid w:val="00D639B6"/>
    <w:rsid w:val="00D63CFF"/>
    <w:rsid w:val="00D64F0B"/>
    <w:rsid w:val="00D6506D"/>
    <w:rsid w:val="00D65B0D"/>
    <w:rsid w:val="00D65E1C"/>
    <w:rsid w:val="00D675A1"/>
    <w:rsid w:val="00D70099"/>
    <w:rsid w:val="00D73788"/>
    <w:rsid w:val="00D73DFB"/>
    <w:rsid w:val="00D76814"/>
    <w:rsid w:val="00D769B1"/>
    <w:rsid w:val="00D77A3B"/>
    <w:rsid w:val="00D77E6F"/>
    <w:rsid w:val="00D81185"/>
    <w:rsid w:val="00D81480"/>
    <w:rsid w:val="00D83693"/>
    <w:rsid w:val="00D83EC5"/>
    <w:rsid w:val="00D857C5"/>
    <w:rsid w:val="00D8674E"/>
    <w:rsid w:val="00D87F02"/>
    <w:rsid w:val="00D905AA"/>
    <w:rsid w:val="00D92AB9"/>
    <w:rsid w:val="00D93E8D"/>
    <w:rsid w:val="00D9447A"/>
    <w:rsid w:val="00D9652F"/>
    <w:rsid w:val="00D96EF1"/>
    <w:rsid w:val="00DA1BBD"/>
    <w:rsid w:val="00DA277E"/>
    <w:rsid w:val="00DA4F0C"/>
    <w:rsid w:val="00DA5134"/>
    <w:rsid w:val="00DA52E2"/>
    <w:rsid w:val="00DA6BD9"/>
    <w:rsid w:val="00DA7744"/>
    <w:rsid w:val="00DB0954"/>
    <w:rsid w:val="00DB1B83"/>
    <w:rsid w:val="00DB4525"/>
    <w:rsid w:val="00DB5A0D"/>
    <w:rsid w:val="00DB63C4"/>
    <w:rsid w:val="00DB7BAC"/>
    <w:rsid w:val="00DB7C95"/>
    <w:rsid w:val="00DC07E4"/>
    <w:rsid w:val="00DC12A0"/>
    <w:rsid w:val="00DC19AE"/>
    <w:rsid w:val="00DC3537"/>
    <w:rsid w:val="00DC3915"/>
    <w:rsid w:val="00DC54BB"/>
    <w:rsid w:val="00DD1CD2"/>
    <w:rsid w:val="00DD272E"/>
    <w:rsid w:val="00DD434E"/>
    <w:rsid w:val="00DD5601"/>
    <w:rsid w:val="00DD6D46"/>
    <w:rsid w:val="00DD7A2C"/>
    <w:rsid w:val="00DE037A"/>
    <w:rsid w:val="00DE0419"/>
    <w:rsid w:val="00DE4655"/>
    <w:rsid w:val="00DE6319"/>
    <w:rsid w:val="00DE64BB"/>
    <w:rsid w:val="00DE6613"/>
    <w:rsid w:val="00DE67AA"/>
    <w:rsid w:val="00DE6964"/>
    <w:rsid w:val="00DE69C8"/>
    <w:rsid w:val="00DE6C10"/>
    <w:rsid w:val="00DE7323"/>
    <w:rsid w:val="00DF0922"/>
    <w:rsid w:val="00DF2705"/>
    <w:rsid w:val="00DF3B04"/>
    <w:rsid w:val="00DF3EC1"/>
    <w:rsid w:val="00DF6A99"/>
    <w:rsid w:val="00DF6CD0"/>
    <w:rsid w:val="00DF758F"/>
    <w:rsid w:val="00E01900"/>
    <w:rsid w:val="00E01FBE"/>
    <w:rsid w:val="00E05F07"/>
    <w:rsid w:val="00E10B4F"/>
    <w:rsid w:val="00E142CC"/>
    <w:rsid w:val="00E15158"/>
    <w:rsid w:val="00E16109"/>
    <w:rsid w:val="00E20109"/>
    <w:rsid w:val="00E22258"/>
    <w:rsid w:val="00E22683"/>
    <w:rsid w:val="00E22B83"/>
    <w:rsid w:val="00E232EF"/>
    <w:rsid w:val="00E267EB"/>
    <w:rsid w:val="00E27E4C"/>
    <w:rsid w:val="00E30978"/>
    <w:rsid w:val="00E314DB"/>
    <w:rsid w:val="00E32455"/>
    <w:rsid w:val="00E326E4"/>
    <w:rsid w:val="00E331D2"/>
    <w:rsid w:val="00E33C17"/>
    <w:rsid w:val="00E3640D"/>
    <w:rsid w:val="00E36866"/>
    <w:rsid w:val="00E377B1"/>
    <w:rsid w:val="00E37B7B"/>
    <w:rsid w:val="00E400D2"/>
    <w:rsid w:val="00E40A0A"/>
    <w:rsid w:val="00E42A2C"/>
    <w:rsid w:val="00E42FC3"/>
    <w:rsid w:val="00E437FD"/>
    <w:rsid w:val="00E457E5"/>
    <w:rsid w:val="00E46171"/>
    <w:rsid w:val="00E46E4E"/>
    <w:rsid w:val="00E47787"/>
    <w:rsid w:val="00E503DA"/>
    <w:rsid w:val="00E50A53"/>
    <w:rsid w:val="00E51368"/>
    <w:rsid w:val="00E52D1A"/>
    <w:rsid w:val="00E54CFE"/>
    <w:rsid w:val="00E5785D"/>
    <w:rsid w:val="00E60442"/>
    <w:rsid w:val="00E61056"/>
    <w:rsid w:val="00E6333E"/>
    <w:rsid w:val="00E64A26"/>
    <w:rsid w:val="00E64B51"/>
    <w:rsid w:val="00E6582C"/>
    <w:rsid w:val="00E661FA"/>
    <w:rsid w:val="00E66E3C"/>
    <w:rsid w:val="00E7073E"/>
    <w:rsid w:val="00E71B22"/>
    <w:rsid w:val="00E727C5"/>
    <w:rsid w:val="00E74159"/>
    <w:rsid w:val="00E742D3"/>
    <w:rsid w:val="00E75042"/>
    <w:rsid w:val="00E75F39"/>
    <w:rsid w:val="00E809C8"/>
    <w:rsid w:val="00E80E27"/>
    <w:rsid w:val="00E816AB"/>
    <w:rsid w:val="00E81F0C"/>
    <w:rsid w:val="00E83BFF"/>
    <w:rsid w:val="00E851A5"/>
    <w:rsid w:val="00E85640"/>
    <w:rsid w:val="00E87F53"/>
    <w:rsid w:val="00E9089A"/>
    <w:rsid w:val="00E93284"/>
    <w:rsid w:val="00E93A2F"/>
    <w:rsid w:val="00E94724"/>
    <w:rsid w:val="00E9608B"/>
    <w:rsid w:val="00E96B4A"/>
    <w:rsid w:val="00EA2A2C"/>
    <w:rsid w:val="00EA2A70"/>
    <w:rsid w:val="00EA36A6"/>
    <w:rsid w:val="00EA4BD3"/>
    <w:rsid w:val="00EA63E5"/>
    <w:rsid w:val="00EB18C5"/>
    <w:rsid w:val="00EB23A7"/>
    <w:rsid w:val="00EB243A"/>
    <w:rsid w:val="00EB252F"/>
    <w:rsid w:val="00EB2A41"/>
    <w:rsid w:val="00EB4541"/>
    <w:rsid w:val="00EB4C2E"/>
    <w:rsid w:val="00EB4F9E"/>
    <w:rsid w:val="00EB52D5"/>
    <w:rsid w:val="00EB5B05"/>
    <w:rsid w:val="00EB5B3C"/>
    <w:rsid w:val="00EB70FD"/>
    <w:rsid w:val="00EB7408"/>
    <w:rsid w:val="00EB77AD"/>
    <w:rsid w:val="00EB78B8"/>
    <w:rsid w:val="00EB7F57"/>
    <w:rsid w:val="00EC04C8"/>
    <w:rsid w:val="00EC229B"/>
    <w:rsid w:val="00EC26B2"/>
    <w:rsid w:val="00EC28A7"/>
    <w:rsid w:val="00EC3FFC"/>
    <w:rsid w:val="00EC5133"/>
    <w:rsid w:val="00EC549D"/>
    <w:rsid w:val="00EC5D06"/>
    <w:rsid w:val="00EC6C9C"/>
    <w:rsid w:val="00EC6CD3"/>
    <w:rsid w:val="00EC7942"/>
    <w:rsid w:val="00ED0BB6"/>
    <w:rsid w:val="00ED1704"/>
    <w:rsid w:val="00ED2328"/>
    <w:rsid w:val="00ED2374"/>
    <w:rsid w:val="00ED3280"/>
    <w:rsid w:val="00ED4BE7"/>
    <w:rsid w:val="00ED4CAE"/>
    <w:rsid w:val="00ED69AE"/>
    <w:rsid w:val="00ED7495"/>
    <w:rsid w:val="00EE21EA"/>
    <w:rsid w:val="00EE35EC"/>
    <w:rsid w:val="00EE4D67"/>
    <w:rsid w:val="00EE648F"/>
    <w:rsid w:val="00EE6FE6"/>
    <w:rsid w:val="00EF1820"/>
    <w:rsid w:val="00EF1F0E"/>
    <w:rsid w:val="00EF2475"/>
    <w:rsid w:val="00EF2593"/>
    <w:rsid w:val="00EF58C7"/>
    <w:rsid w:val="00EF5A7C"/>
    <w:rsid w:val="00F00E12"/>
    <w:rsid w:val="00F01633"/>
    <w:rsid w:val="00F02C4D"/>
    <w:rsid w:val="00F043D9"/>
    <w:rsid w:val="00F05582"/>
    <w:rsid w:val="00F061A6"/>
    <w:rsid w:val="00F0633D"/>
    <w:rsid w:val="00F0681E"/>
    <w:rsid w:val="00F07508"/>
    <w:rsid w:val="00F07C1D"/>
    <w:rsid w:val="00F1016E"/>
    <w:rsid w:val="00F120ED"/>
    <w:rsid w:val="00F12AC7"/>
    <w:rsid w:val="00F12B0E"/>
    <w:rsid w:val="00F1379A"/>
    <w:rsid w:val="00F14658"/>
    <w:rsid w:val="00F150B2"/>
    <w:rsid w:val="00F157D9"/>
    <w:rsid w:val="00F15CCB"/>
    <w:rsid w:val="00F16B29"/>
    <w:rsid w:val="00F16CA3"/>
    <w:rsid w:val="00F1730A"/>
    <w:rsid w:val="00F221D6"/>
    <w:rsid w:val="00F231AA"/>
    <w:rsid w:val="00F25669"/>
    <w:rsid w:val="00F2619B"/>
    <w:rsid w:val="00F2697F"/>
    <w:rsid w:val="00F3230C"/>
    <w:rsid w:val="00F33443"/>
    <w:rsid w:val="00F34098"/>
    <w:rsid w:val="00F34824"/>
    <w:rsid w:val="00F34A38"/>
    <w:rsid w:val="00F34B5F"/>
    <w:rsid w:val="00F36D81"/>
    <w:rsid w:val="00F3763F"/>
    <w:rsid w:val="00F37DAC"/>
    <w:rsid w:val="00F42508"/>
    <w:rsid w:val="00F43068"/>
    <w:rsid w:val="00F44319"/>
    <w:rsid w:val="00F446FD"/>
    <w:rsid w:val="00F44BC9"/>
    <w:rsid w:val="00F44BF6"/>
    <w:rsid w:val="00F45B11"/>
    <w:rsid w:val="00F45C5B"/>
    <w:rsid w:val="00F45D01"/>
    <w:rsid w:val="00F47573"/>
    <w:rsid w:val="00F507D7"/>
    <w:rsid w:val="00F5132F"/>
    <w:rsid w:val="00F514E5"/>
    <w:rsid w:val="00F522C3"/>
    <w:rsid w:val="00F53231"/>
    <w:rsid w:val="00F551CA"/>
    <w:rsid w:val="00F56611"/>
    <w:rsid w:val="00F5716B"/>
    <w:rsid w:val="00F57D7F"/>
    <w:rsid w:val="00F62C73"/>
    <w:rsid w:val="00F65F48"/>
    <w:rsid w:val="00F6680A"/>
    <w:rsid w:val="00F7021E"/>
    <w:rsid w:val="00F711A9"/>
    <w:rsid w:val="00F7144B"/>
    <w:rsid w:val="00F71DB1"/>
    <w:rsid w:val="00F723B8"/>
    <w:rsid w:val="00F73D33"/>
    <w:rsid w:val="00F75C14"/>
    <w:rsid w:val="00F7610C"/>
    <w:rsid w:val="00F76286"/>
    <w:rsid w:val="00F77463"/>
    <w:rsid w:val="00F7754B"/>
    <w:rsid w:val="00F77560"/>
    <w:rsid w:val="00F77564"/>
    <w:rsid w:val="00F778D4"/>
    <w:rsid w:val="00F77BF3"/>
    <w:rsid w:val="00F8070B"/>
    <w:rsid w:val="00F84656"/>
    <w:rsid w:val="00F8519B"/>
    <w:rsid w:val="00F865E6"/>
    <w:rsid w:val="00F875CB"/>
    <w:rsid w:val="00F87D63"/>
    <w:rsid w:val="00F91DEE"/>
    <w:rsid w:val="00F94BFE"/>
    <w:rsid w:val="00F95C0C"/>
    <w:rsid w:val="00F97909"/>
    <w:rsid w:val="00F97E78"/>
    <w:rsid w:val="00FA01E3"/>
    <w:rsid w:val="00FA0E64"/>
    <w:rsid w:val="00FA13A9"/>
    <w:rsid w:val="00FA41F8"/>
    <w:rsid w:val="00FA5A8E"/>
    <w:rsid w:val="00FA6044"/>
    <w:rsid w:val="00FA6A8E"/>
    <w:rsid w:val="00FA77E2"/>
    <w:rsid w:val="00FA7D08"/>
    <w:rsid w:val="00FB06BD"/>
    <w:rsid w:val="00FB0917"/>
    <w:rsid w:val="00FB4EBD"/>
    <w:rsid w:val="00FB612D"/>
    <w:rsid w:val="00FB6BA8"/>
    <w:rsid w:val="00FB71DA"/>
    <w:rsid w:val="00FB769D"/>
    <w:rsid w:val="00FC2D62"/>
    <w:rsid w:val="00FC5366"/>
    <w:rsid w:val="00FC6165"/>
    <w:rsid w:val="00FC66C4"/>
    <w:rsid w:val="00FD04C1"/>
    <w:rsid w:val="00FD0782"/>
    <w:rsid w:val="00FD18C3"/>
    <w:rsid w:val="00FD53C4"/>
    <w:rsid w:val="00FE0122"/>
    <w:rsid w:val="00FE12AD"/>
    <w:rsid w:val="00FE2DCF"/>
    <w:rsid w:val="00FE2F7E"/>
    <w:rsid w:val="00FE45D5"/>
    <w:rsid w:val="00FE6128"/>
    <w:rsid w:val="00FE679E"/>
    <w:rsid w:val="00FE73B6"/>
    <w:rsid w:val="00FE79AA"/>
    <w:rsid w:val="00FF5391"/>
    <w:rsid w:val="00FF6A0B"/>
    <w:rsid w:val="00FF6A4A"/>
    <w:rsid w:val="00FF7B3A"/>
    <w:rsid w:val="79A84C40"/>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700947"/>
  <w15:docId w15:val="{561C35D2-93DF-42B8-A391-DC60B09CC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54AD"/>
    <w:rPr>
      <w:lang w:val="en-US"/>
    </w:rPr>
  </w:style>
  <w:style w:type="paragraph" w:styleId="Heading1">
    <w:name w:val="heading 1"/>
    <w:basedOn w:val="Normal"/>
    <w:next w:val="Normal"/>
    <w:link w:val="Heading1Char"/>
    <w:autoRedefine/>
    <w:uiPriority w:val="9"/>
    <w:qFormat/>
    <w:rsid w:val="005C05CD"/>
    <w:pPr>
      <w:keepNext/>
      <w:keepLines/>
      <w:numPr>
        <w:numId w:val="39"/>
      </w:numPr>
      <w:spacing w:after="120" w:line="240" w:lineRule="auto"/>
      <w:ind w:left="312" w:hanging="312"/>
      <w:outlineLvl w:val="0"/>
    </w:pPr>
    <w:rPr>
      <w:rFonts w:ascii="Arial Black" w:hAnsi="Arial Black"/>
      <w:caps/>
      <w:color w:val="003082" w:themeColor="text2"/>
      <w:sz w:val="24"/>
      <w:szCs w:val="36"/>
      <w:lang w:val="en-GB" w:eastAsia="en-ZA"/>
    </w:rPr>
  </w:style>
  <w:style w:type="paragraph" w:styleId="Heading2">
    <w:name w:val="heading 2"/>
    <w:basedOn w:val="Normal"/>
    <w:next w:val="Normal"/>
    <w:link w:val="Heading2Char"/>
    <w:uiPriority w:val="9"/>
    <w:unhideWhenUsed/>
    <w:qFormat/>
    <w:rsid w:val="007376C2"/>
    <w:pPr>
      <w:spacing w:before="240" w:after="120"/>
      <w:outlineLvl w:val="1"/>
    </w:pPr>
    <w:rPr>
      <w:b/>
      <w:color w:val="003082"/>
      <w:sz w:val="28"/>
    </w:rPr>
  </w:style>
  <w:style w:type="paragraph" w:styleId="Heading3">
    <w:name w:val="heading 3"/>
    <w:basedOn w:val="Normal"/>
    <w:next w:val="Normal"/>
    <w:link w:val="Heading3Char"/>
    <w:uiPriority w:val="9"/>
    <w:unhideWhenUsed/>
    <w:qFormat/>
    <w:rsid w:val="000039E2"/>
    <w:pPr>
      <w:spacing w:before="240" w:after="120"/>
      <w:outlineLvl w:val="2"/>
    </w:pPr>
    <w:rPr>
      <w:b/>
      <w:bCs/>
      <w:color w:val="003082"/>
    </w:rPr>
  </w:style>
  <w:style w:type="paragraph" w:styleId="Heading4">
    <w:name w:val="heading 4"/>
    <w:basedOn w:val="Normal"/>
    <w:next w:val="Normal"/>
    <w:link w:val="Heading4Char"/>
    <w:uiPriority w:val="9"/>
    <w:semiHidden/>
    <w:unhideWhenUsed/>
    <w:qFormat/>
    <w:rsid w:val="004D43A0"/>
    <w:pPr>
      <w:keepNext/>
      <w:keepLines/>
      <w:spacing w:before="40" w:after="0"/>
      <w:outlineLvl w:val="3"/>
    </w:pPr>
    <w:rPr>
      <w:rFonts w:asciiTheme="majorHAnsi" w:eastAsiaTheme="majorEastAsia" w:hAnsiTheme="majorHAnsi" w:cstheme="majorBidi"/>
      <w:i/>
      <w:iCs/>
      <w:color w:val="BF4C00" w:themeColor="accent1" w:themeShade="BF"/>
    </w:rPr>
  </w:style>
  <w:style w:type="paragraph" w:styleId="Heading5">
    <w:name w:val="heading 5"/>
    <w:basedOn w:val="Normal"/>
    <w:next w:val="Normal"/>
    <w:link w:val="Heading5Char"/>
    <w:uiPriority w:val="9"/>
    <w:semiHidden/>
    <w:unhideWhenUsed/>
    <w:qFormat/>
    <w:rsid w:val="004D43A0"/>
    <w:pPr>
      <w:keepNext/>
      <w:keepLines/>
      <w:spacing w:before="40" w:after="0"/>
      <w:outlineLvl w:val="4"/>
    </w:pPr>
    <w:rPr>
      <w:rFonts w:asciiTheme="majorHAnsi" w:eastAsiaTheme="majorEastAsia" w:hAnsiTheme="majorHAnsi" w:cstheme="majorBidi"/>
      <w:color w:val="BF4C00" w:themeColor="accent1" w:themeShade="BF"/>
    </w:rPr>
  </w:style>
  <w:style w:type="paragraph" w:styleId="Heading6">
    <w:name w:val="heading 6"/>
    <w:basedOn w:val="Normal"/>
    <w:next w:val="Normal"/>
    <w:link w:val="Heading6Char"/>
    <w:uiPriority w:val="9"/>
    <w:semiHidden/>
    <w:unhideWhenUsed/>
    <w:qFormat/>
    <w:rsid w:val="004D43A0"/>
    <w:pPr>
      <w:keepNext/>
      <w:keepLines/>
      <w:spacing w:before="40" w:after="0"/>
      <w:outlineLvl w:val="5"/>
    </w:pPr>
    <w:rPr>
      <w:rFonts w:asciiTheme="majorHAnsi" w:eastAsiaTheme="majorEastAsia" w:hAnsiTheme="majorHAnsi" w:cstheme="majorBidi"/>
      <w:color w:val="7F3200" w:themeColor="accent1" w:themeShade="7F"/>
    </w:rPr>
  </w:style>
  <w:style w:type="paragraph" w:styleId="Heading7">
    <w:name w:val="heading 7"/>
    <w:basedOn w:val="Normal"/>
    <w:next w:val="Normal"/>
    <w:link w:val="Heading7Char"/>
    <w:uiPriority w:val="9"/>
    <w:semiHidden/>
    <w:unhideWhenUsed/>
    <w:qFormat/>
    <w:rsid w:val="004D43A0"/>
    <w:pPr>
      <w:keepNext/>
      <w:keepLines/>
      <w:spacing w:before="40" w:after="0"/>
      <w:outlineLvl w:val="6"/>
    </w:pPr>
    <w:rPr>
      <w:rFonts w:asciiTheme="majorHAnsi" w:eastAsiaTheme="majorEastAsia" w:hAnsiTheme="majorHAnsi" w:cstheme="majorBidi"/>
      <w:i/>
      <w:iCs/>
      <w:color w:val="7F320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4D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D9B"/>
    <w:rPr>
      <w:rFonts w:ascii="Tahoma" w:hAnsi="Tahoma" w:cs="Tahoma"/>
      <w:sz w:val="16"/>
      <w:szCs w:val="16"/>
    </w:rPr>
  </w:style>
  <w:style w:type="character" w:styleId="Hyperlink">
    <w:name w:val="Hyperlink"/>
    <w:basedOn w:val="DefaultParagraphFont"/>
    <w:uiPriority w:val="99"/>
    <w:unhideWhenUsed/>
    <w:rsid w:val="007E7AFC"/>
    <w:rPr>
      <w:color w:val="0000FF" w:themeColor="hyperlink"/>
      <w:u w:val="single"/>
    </w:rPr>
  </w:style>
  <w:style w:type="paragraph" w:styleId="ListParagraph">
    <w:name w:val="List Paragraph"/>
    <w:aliases w:val="List Paragraph 1,Indent Paragraph,Colorful List - Accent 11,References,Paragraphe de liste1,List Paragraph1,Liste couleur - Accent 11,heading 6,CV lower headings,Graphic"/>
    <w:basedOn w:val="Normal"/>
    <w:link w:val="ListParagraphChar"/>
    <w:uiPriority w:val="34"/>
    <w:qFormat/>
    <w:rsid w:val="006D1984"/>
    <w:pPr>
      <w:numPr>
        <w:numId w:val="8"/>
      </w:numPr>
      <w:spacing w:after="0" w:line="240" w:lineRule="auto"/>
      <w:ind w:left="312" w:hanging="284"/>
      <w:contextualSpacing/>
    </w:pPr>
    <w:rPr>
      <w:bCs/>
    </w:rPr>
  </w:style>
  <w:style w:type="paragraph" w:styleId="Header">
    <w:name w:val="header"/>
    <w:basedOn w:val="Normal"/>
    <w:link w:val="HeaderChar"/>
    <w:uiPriority w:val="99"/>
    <w:unhideWhenUsed/>
    <w:rsid w:val="002270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05A"/>
  </w:style>
  <w:style w:type="paragraph" w:styleId="Footer">
    <w:name w:val="footer"/>
    <w:basedOn w:val="Normal"/>
    <w:link w:val="FooterChar"/>
    <w:uiPriority w:val="99"/>
    <w:unhideWhenUsed/>
    <w:rsid w:val="002270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05A"/>
  </w:style>
  <w:style w:type="table" w:styleId="TableGrid">
    <w:name w:val="Table Grid"/>
    <w:basedOn w:val="TableNormal"/>
    <w:uiPriority w:val="59"/>
    <w:rsid w:val="003201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C4834"/>
    <w:rPr>
      <w:sz w:val="16"/>
      <w:szCs w:val="16"/>
    </w:rPr>
  </w:style>
  <w:style w:type="paragraph" w:styleId="CommentText">
    <w:name w:val="annotation text"/>
    <w:basedOn w:val="Normal"/>
    <w:link w:val="CommentTextChar"/>
    <w:uiPriority w:val="99"/>
    <w:unhideWhenUsed/>
    <w:rsid w:val="00CC4834"/>
    <w:pPr>
      <w:spacing w:line="240" w:lineRule="auto"/>
    </w:pPr>
    <w:rPr>
      <w:sz w:val="20"/>
      <w:szCs w:val="20"/>
    </w:rPr>
  </w:style>
  <w:style w:type="character" w:customStyle="1" w:styleId="CommentTextChar">
    <w:name w:val="Comment Text Char"/>
    <w:basedOn w:val="DefaultParagraphFont"/>
    <w:link w:val="CommentText"/>
    <w:uiPriority w:val="99"/>
    <w:rsid w:val="00CC4834"/>
    <w:rPr>
      <w:sz w:val="20"/>
      <w:szCs w:val="20"/>
    </w:rPr>
  </w:style>
  <w:style w:type="paragraph" w:styleId="CommentSubject">
    <w:name w:val="annotation subject"/>
    <w:basedOn w:val="CommentText"/>
    <w:next w:val="CommentText"/>
    <w:link w:val="CommentSubjectChar"/>
    <w:uiPriority w:val="99"/>
    <w:semiHidden/>
    <w:unhideWhenUsed/>
    <w:rsid w:val="00CC4834"/>
    <w:rPr>
      <w:b/>
      <w:bCs/>
    </w:rPr>
  </w:style>
  <w:style w:type="character" w:customStyle="1" w:styleId="CommentSubjectChar">
    <w:name w:val="Comment Subject Char"/>
    <w:basedOn w:val="CommentTextChar"/>
    <w:link w:val="CommentSubject"/>
    <w:uiPriority w:val="99"/>
    <w:semiHidden/>
    <w:rsid w:val="00CC4834"/>
    <w:rPr>
      <w:b/>
      <w:bCs/>
      <w:sz w:val="20"/>
      <w:szCs w:val="20"/>
    </w:rPr>
  </w:style>
  <w:style w:type="paragraph" w:styleId="Revision">
    <w:name w:val="Revision"/>
    <w:hidden/>
    <w:uiPriority w:val="99"/>
    <w:semiHidden/>
    <w:rsid w:val="00F53231"/>
    <w:pPr>
      <w:spacing w:after="0" w:line="240" w:lineRule="auto"/>
    </w:pPr>
  </w:style>
  <w:style w:type="character" w:customStyle="1" w:styleId="Heading1Char">
    <w:name w:val="Heading 1 Char"/>
    <w:basedOn w:val="DefaultParagraphFont"/>
    <w:link w:val="Heading1"/>
    <w:uiPriority w:val="9"/>
    <w:rsid w:val="005C05CD"/>
    <w:rPr>
      <w:rFonts w:ascii="Arial Black" w:hAnsi="Arial Black"/>
      <w:caps/>
      <w:color w:val="003082" w:themeColor="text2"/>
      <w:sz w:val="24"/>
      <w:szCs w:val="36"/>
      <w:lang w:val="en-GB" w:eastAsia="en-ZA"/>
    </w:rPr>
  </w:style>
  <w:style w:type="character" w:customStyle="1" w:styleId="Heading2Char">
    <w:name w:val="Heading 2 Char"/>
    <w:basedOn w:val="DefaultParagraphFont"/>
    <w:link w:val="Heading2"/>
    <w:uiPriority w:val="9"/>
    <w:rsid w:val="007376C2"/>
    <w:rPr>
      <w:b/>
      <w:color w:val="003082"/>
      <w:sz w:val="28"/>
      <w:lang w:val="en-US"/>
    </w:rPr>
  </w:style>
  <w:style w:type="character" w:customStyle="1" w:styleId="Heading3Char">
    <w:name w:val="Heading 3 Char"/>
    <w:basedOn w:val="DefaultParagraphFont"/>
    <w:link w:val="Heading3"/>
    <w:uiPriority w:val="9"/>
    <w:rsid w:val="000039E2"/>
    <w:rPr>
      <w:b/>
      <w:bCs/>
      <w:color w:val="003082"/>
    </w:rPr>
  </w:style>
  <w:style w:type="character" w:styleId="SubtleReference">
    <w:name w:val="Subtle Reference"/>
    <w:basedOn w:val="DefaultParagraphFont"/>
    <w:uiPriority w:val="31"/>
    <w:qFormat/>
    <w:rsid w:val="007376C2"/>
    <w:rPr>
      <w:smallCaps/>
      <w:color w:val="D31F29" w:themeColor="accent2"/>
      <w:u w:val="single"/>
    </w:rPr>
  </w:style>
  <w:style w:type="paragraph" w:styleId="NoSpacing">
    <w:name w:val="No Spacing"/>
    <w:link w:val="NoSpacingChar"/>
    <w:uiPriority w:val="1"/>
    <w:qFormat/>
    <w:rsid w:val="00E142CC"/>
    <w:pPr>
      <w:spacing w:after="0" w:line="240" w:lineRule="auto"/>
    </w:pPr>
  </w:style>
  <w:style w:type="paragraph" w:styleId="FootnoteText">
    <w:name w:val="footnote text"/>
    <w:aliases w:val="Char Char Char Char,Char Char Char Char Char Char Char,Char Char Char Char Char Char,Char Char Char Char Char Char Char Char Char Char,Char Char Char Char Char Char Char Char Char Char  Char,Char Char Char,fn,Footnote ak,fn Char,ft,fn cafc"/>
    <w:basedOn w:val="Normal"/>
    <w:link w:val="FootnoteTextChar"/>
    <w:uiPriority w:val="99"/>
    <w:qFormat/>
    <w:rsid w:val="006E2FD1"/>
    <w:pPr>
      <w:spacing w:before="320" w:after="320" w:line="240" w:lineRule="auto"/>
    </w:pPr>
    <w:rPr>
      <w:rFonts w:ascii=".VnTime" w:eastAsia="Times New Roman" w:hAnsi=".VnTime"/>
      <w:sz w:val="20"/>
      <w:szCs w:val="20"/>
      <w:lang w:val="en-ZA" w:eastAsia="en-ZA"/>
    </w:rPr>
  </w:style>
  <w:style w:type="character" w:customStyle="1" w:styleId="FootnoteTextChar">
    <w:name w:val="Footnote Text Char"/>
    <w:aliases w:val="Char Char Char Char Char,Char Char Char Char Char Char Char Char,Char Char Char Char Char Char Char1,Char Char Char Char Char Char Char Char Char Char Char,Char Char Char Char Char Char Char Char Char Char  Char Char,fn Char1,ft Char"/>
    <w:basedOn w:val="DefaultParagraphFont"/>
    <w:link w:val="FootnoteText"/>
    <w:uiPriority w:val="99"/>
    <w:rsid w:val="006E2FD1"/>
    <w:rPr>
      <w:rFonts w:ascii=".VnTime" w:eastAsia="Times New Roman" w:hAnsi=".VnTime"/>
      <w:sz w:val="20"/>
      <w:szCs w:val="20"/>
      <w:lang w:eastAsia="en-ZA"/>
    </w:rPr>
  </w:style>
  <w:style w:type="character" w:styleId="FootnoteReference">
    <w:name w:val="footnote reference"/>
    <w:aliases w:val="ftref,Texto de nota al pie,Footnotes refss,SUPERS,BVI fnr,BVI fnr Car Car,BVI fnr Car,BVI fnr Car Car Car Car,BVI fnr Car Car Car Car Char,4_G,Footnote number,BVI fnr Char,BVI fnr Car Car Char,BVI fnr Car Char,样式程脚注引用"/>
    <w:link w:val="4GCharCharChar"/>
    <w:uiPriority w:val="99"/>
    <w:qFormat/>
    <w:rsid w:val="006E2FD1"/>
    <w:rPr>
      <w:vertAlign w:val="superscript"/>
    </w:rPr>
  </w:style>
  <w:style w:type="table" w:styleId="MediumGrid3-Accent1">
    <w:name w:val="Medium Grid 3 Accent 1"/>
    <w:basedOn w:val="TableNormal"/>
    <w:uiPriority w:val="69"/>
    <w:rsid w:val="006E2FD1"/>
    <w:pPr>
      <w:spacing w:before="200"/>
    </w:pPr>
    <w:rPr>
      <w:rFonts w:eastAsiaTheme="minorEastAsia"/>
      <w:lang w:eastAsia="en-Z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9C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66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66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66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66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28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280" w:themeFill="accent1" w:themeFillTint="7F"/>
      </w:tcPr>
    </w:tblStylePr>
  </w:style>
  <w:style w:type="paragraph" w:styleId="Caption">
    <w:name w:val="caption"/>
    <w:basedOn w:val="Normal"/>
    <w:next w:val="Normal"/>
    <w:autoRedefine/>
    <w:uiPriority w:val="35"/>
    <w:unhideWhenUsed/>
    <w:qFormat/>
    <w:rsid w:val="00022360"/>
    <w:pPr>
      <w:keepNext/>
      <w:spacing w:after="0"/>
    </w:pPr>
    <w:rPr>
      <w:rFonts w:eastAsiaTheme="minorEastAsia"/>
      <w:b/>
      <w:bCs/>
      <w:sz w:val="20"/>
      <w:szCs w:val="16"/>
      <w:lang w:val="en-ZA" w:eastAsia="en-ZA"/>
    </w:rPr>
  </w:style>
  <w:style w:type="character" w:styleId="PageNumber">
    <w:name w:val="page number"/>
    <w:basedOn w:val="DefaultParagraphFont"/>
    <w:uiPriority w:val="99"/>
    <w:semiHidden/>
    <w:unhideWhenUsed/>
    <w:rsid w:val="006E2FD1"/>
  </w:style>
  <w:style w:type="paragraph" w:styleId="TOC1">
    <w:name w:val="toc 1"/>
    <w:basedOn w:val="Normal"/>
    <w:next w:val="Normal"/>
    <w:autoRedefine/>
    <w:uiPriority w:val="39"/>
    <w:unhideWhenUsed/>
    <w:rsid w:val="001254AD"/>
    <w:pPr>
      <w:tabs>
        <w:tab w:val="left" w:pos="440"/>
        <w:tab w:val="right" w:leader="dot" w:pos="9016"/>
      </w:tabs>
      <w:spacing w:before="120" w:after="120" w:line="240" w:lineRule="auto"/>
    </w:pPr>
    <w:rPr>
      <w:rFonts w:cstheme="minorHAnsi"/>
      <w:b/>
      <w:bCs/>
      <w:caps/>
      <w:sz w:val="20"/>
      <w:szCs w:val="20"/>
    </w:rPr>
  </w:style>
  <w:style w:type="paragraph" w:styleId="TOC2">
    <w:name w:val="toc 2"/>
    <w:basedOn w:val="Normal"/>
    <w:next w:val="Normal"/>
    <w:autoRedefine/>
    <w:uiPriority w:val="39"/>
    <w:unhideWhenUsed/>
    <w:rsid w:val="0041596D"/>
    <w:pPr>
      <w:spacing w:after="0"/>
      <w:ind w:left="220"/>
    </w:pPr>
    <w:rPr>
      <w:rFonts w:cstheme="minorHAnsi"/>
      <w:smallCaps/>
      <w:sz w:val="20"/>
      <w:szCs w:val="20"/>
    </w:rPr>
  </w:style>
  <w:style w:type="paragraph" w:styleId="TOC3">
    <w:name w:val="toc 3"/>
    <w:basedOn w:val="Normal"/>
    <w:next w:val="Normal"/>
    <w:autoRedefine/>
    <w:uiPriority w:val="39"/>
    <w:unhideWhenUsed/>
    <w:rsid w:val="0041596D"/>
    <w:pPr>
      <w:spacing w:after="0"/>
      <w:ind w:left="440"/>
    </w:pPr>
    <w:rPr>
      <w:rFonts w:cstheme="minorHAnsi"/>
      <w:i/>
      <w:iCs/>
      <w:sz w:val="20"/>
      <w:szCs w:val="20"/>
    </w:rPr>
  </w:style>
  <w:style w:type="paragraph" w:styleId="TOC4">
    <w:name w:val="toc 4"/>
    <w:basedOn w:val="Normal"/>
    <w:next w:val="Normal"/>
    <w:autoRedefine/>
    <w:uiPriority w:val="39"/>
    <w:unhideWhenUsed/>
    <w:rsid w:val="0041596D"/>
    <w:pPr>
      <w:spacing w:after="0"/>
      <w:ind w:left="660"/>
    </w:pPr>
    <w:rPr>
      <w:rFonts w:cstheme="minorHAnsi"/>
      <w:sz w:val="18"/>
      <w:szCs w:val="18"/>
    </w:rPr>
  </w:style>
  <w:style w:type="paragraph" w:styleId="TOC5">
    <w:name w:val="toc 5"/>
    <w:basedOn w:val="Normal"/>
    <w:next w:val="Normal"/>
    <w:autoRedefine/>
    <w:uiPriority w:val="39"/>
    <w:unhideWhenUsed/>
    <w:rsid w:val="0041596D"/>
    <w:pPr>
      <w:spacing w:after="0"/>
      <w:ind w:left="880"/>
    </w:pPr>
    <w:rPr>
      <w:rFonts w:cstheme="minorHAnsi"/>
      <w:sz w:val="18"/>
      <w:szCs w:val="18"/>
    </w:rPr>
  </w:style>
  <w:style w:type="paragraph" w:styleId="TOC6">
    <w:name w:val="toc 6"/>
    <w:basedOn w:val="Normal"/>
    <w:next w:val="Normal"/>
    <w:autoRedefine/>
    <w:uiPriority w:val="39"/>
    <w:unhideWhenUsed/>
    <w:rsid w:val="0041596D"/>
    <w:pPr>
      <w:spacing w:after="0"/>
      <w:ind w:left="1100"/>
    </w:pPr>
    <w:rPr>
      <w:rFonts w:cstheme="minorHAnsi"/>
      <w:sz w:val="18"/>
      <w:szCs w:val="18"/>
    </w:rPr>
  </w:style>
  <w:style w:type="paragraph" w:styleId="TOC7">
    <w:name w:val="toc 7"/>
    <w:basedOn w:val="Normal"/>
    <w:next w:val="Normal"/>
    <w:autoRedefine/>
    <w:uiPriority w:val="39"/>
    <w:unhideWhenUsed/>
    <w:rsid w:val="0041596D"/>
    <w:pPr>
      <w:spacing w:after="0"/>
      <w:ind w:left="1320"/>
    </w:pPr>
    <w:rPr>
      <w:rFonts w:cstheme="minorHAnsi"/>
      <w:sz w:val="18"/>
      <w:szCs w:val="18"/>
    </w:rPr>
  </w:style>
  <w:style w:type="paragraph" w:styleId="TOC8">
    <w:name w:val="toc 8"/>
    <w:basedOn w:val="Normal"/>
    <w:next w:val="Normal"/>
    <w:autoRedefine/>
    <w:uiPriority w:val="39"/>
    <w:unhideWhenUsed/>
    <w:rsid w:val="0041596D"/>
    <w:pPr>
      <w:spacing w:after="0"/>
      <w:ind w:left="1540"/>
    </w:pPr>
    <w:rPr>
      <w:rFonts w:cstheme="minorHAnsi"/>
      <w:sz w:val="18"/>
      <w:szCs w:val="18"/>
    </w:rPr>
  </w:style>
  <w:style w:type="paragraph" w:styleId="TOC9">
    <w:name w:val="toc 9"/>
    <w:basedOn w:val="Normal"/>
    <w:next w:val="Normal"/>
    <w:autoRedefine/>
    <w:uiPriority w:val="39"/>
    <w:unhideWhenUsed/>
    <w:rsid w:val="0041596D"/>
    <w:pPr>
      <w:spacing w:after="0"/>
      <w:ind w:left="1760"/>
    </w:pPr>
    <w:rPr>
      <w:rFonts w:cstheme="minorHAnsi"/>
      <w:sz w:val="18"/>
      <w:szCs w:val="18"/>
    </w:rPr>
  </w:style>
  <w:style w:type="paragraph" w:styleId="TableofFigures">
    <w:name w:val="table of figures"/>
    <w:basedOn w:val="Normal"/>
    <w:next w:val="Normal"/>
    <w:uiPriority w:val="99"/>
    <w:unhideWhenUsed/>
    <w:rsid w:val="0041596D"/>
    <w:pPr>
      <w:ind w:left="440" w:hanging="440"/>
    </w:pPr>
  </w:style>
  <w:style w:type="table" w:customStyle="1" w:styleId="GridTable5Dark-Accent11">
    <w:name w:val="Grid Table 5 Dark - Accent 11"/>
    <w:basedOn w:val="TableNormal"/>
    <w:uiPriority w:val="50"/>
    <w:rsid w:val="000240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0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66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66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66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6600" w:themeFill="accent1"/>
      </w:tcPr>
    </w:tblStylePr>
    <w:tblStylePr w:type="band1Vert">
      <w:tblPr/>
      <w:tcPr>
        <w:shd w:val="clear" w:color="auto" w:fill="FFC199" w:themeFill="accent1" w:themeFillTint="66"/>
      </w:tcPr>
    </w:tblStylePr>
    <w:tblStylePr w:type="band1Horz">
      <w:tblPr/>
      <w:tcPr>
        <w:shd w:val="clear" w:color="auto" w:fill="FFC199" w:themeFill="accent1" w:themeFillTint="66"/>
      </w:tcPr>
    </w:tblStylePr>
  </w:style>
  <w:style w:type="table" w:customStyle="1" w:styleId="GridTable5Dark-Accent111">
    <w:name w:val="Grid Table 5 Dark - Accent 111"/>
    <w:basedOn w:val="TableNormal"/>
    <w:uiPriority w:val="50"/>
    <w:rsid w:val="001079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0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66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66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66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6600" w:themeFill="accent1"/>
      </w:tcPr>
    </w:tblStylePr>
    <w:tblStylePr w:type="band1Vert">
      <w:tblPr/>
      <w:tcPr>
        <w:shd w:val="clear" w:color="auto" w:fill="FFC199" w:themeFill="accent1" w:themeFillTint="66"/>
      </w:tcPr>
    </w:tblStylePr>
    <w:tblStylePr w:type="band1Horz">
      <w:tblPr/>
      <w:tcPr>
        <w:shd w:val="clear" w:color="auto" w:fill="FFC199" w:themeFill="accent1" w:themeFillTint="66"/>
      </w:tcPr>
    </w:tblStylePr>
  </w:style>
  <w:style w:type="table" w:styleId="LightShading">
    <w:name w:val="Light Shading"/>
    <w:basedOn w:val="TableNormal"/>
    <w:uiPriority w:val="60"/>
    <w:rsid w:val="001079D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4">
    <w:name w:val="Light Shading Accent 4"/>
    <w:basedOn w:val="TableNormal"/>
    <w:uiPriority w:val="60"/>
    <w:rsid w:val="00D51D80"/>
    <w:pPr>
      <w:spacing w:after="0" w:line="240" w:lineRule="auto"/>
    </w:pPr>
    <w:rPr>
      <w:color w:val="727272" w:themeColor="accent4" w:themeShade="BF"/>
    </w:rPr>
    <w:tblPr>
      <w:tblStyleRowBandSize w:val="1"/>
      <w:tblStyleColBandSize w:val="1"/>
      <w:tblBorders>
        <w:top w:val="single" w:sz="8" w:space="0" w:color="999999" w:themeColor="accent4"/>
        <w:bottom w:val="single" w:sz="8" w:space="0" w:color="999999" w:themeColor="accent4"/>
      </w:tblBorders>
    </w:tblPr>
    <w:tblStylePr w:type="firstRow">
      <w:pPr>
        <w:spacing w:before="0" w:after="0" w:line="240" w:lineRule="auto"/>
      </w:pPr>
      <w:rPr>
        <w:b/>
        <w:bCs/>
      </w:rPr>
      <w:tblPr/>
      <w:tcPr>
        <w:tcBorders>
          <w:top w:val="single" w:sz="8" w:space="0" w:color="999999" w:themeColor="accent4"/>
          <w:left w:val="nil"/>
          <w:bottom w:val="single" w:sz="8" w:space="0" w:color="999999" w:themeColor="accent4"/>
          <w:right w:val="nil"/>
          <w:insideH w:val="nil"/>
          <w:insideV w:val="nil"/>
        </w:tcBorders>
      </w:tcPr>
    </w:tblStylePr>
    <w:tblStylePr w:type="lastRow">
      <w:pPr>
        <w:spacing w:before="0" w:after="0" w:line="240" w:lineRule="auto"/>
      </w:pPr>
      <w:rPr>
        <w:b/>
        <w:bCs/>
      </w:rPr>
      <w:tblPr/>
      <w:tcPr>
        <w:tcBorders>
          <w:top w:val="single" w:sz="8" w:space="0" w:color="999999" w:themeColor="accent4"/>
          <w:left w:val="nil"/>
          <w:bottom w:val="single" w:sz="8" w:space="0" w:color="99999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character" w:customStyle="1" w:styleId="FootnoteTextChar1">
    <w:name w:val="Footnote Text Char1"/>
    <w:aliases w:val="fn Char2,Footnote ak Char2,fn Char Char2,footnote text Char Char1,Footnotes Char Char2,Footnote ak Char Char1,ft Char1,fn cafc Char1,Footnotes Char Char Char1,Footnote Text Char Char Char1,fn Char Char Char1,footnote text Char1"/>
    <w:basedOn w:val="DefaultParagraphFont"/>
    <w:uiPriority w:val="99"/>
    <w:locked/>
    <w:rsid w:val="005059B4"/>
    <w:rPr>
      <w:rFonts w:ascii="Arial" w:eastAsia="SimSun" w:hAnsi="Arial" w:cs="Times New Roman"/>
      <w:sz w:val="20"/>
      <w:szCs w:val="20"/>
      <w:lang w:val="en-US" w:eastAsia="zh-CN"/>
    </w:rPr>
  </w:style>
  <w:style w:type="paragraph" w:customStyle="1" w:styleId="Default">
    <w:name w:val="Default"/>
    <w:rsid w:val="005059B4"/>
    <w:pPr>
      <w:autoSpaceDE w:val="0"/>
      <w:autoSpaceDN w:val="0"/>
      <w:adjustRightInd w:val="0"/>
      <w:spacing w:after="0" w:line="240" w:lineRule="auto"/>
    </w:pPr>
    <w:rPr>
      <w:rFonts w:ascii="Trebuchet MS" w:eastAsia="Calibri" w:hAnsi="Trebuchet MS" w:cs="Trebuchet MS"/>
      <w:color w:val="000000"/>
      <w:sz w:val="24"/>
      <w:szCs w:val="24"/>
      <w:lang w:val="en-GB" w:eastAsia="en-GB"/>
    </w:rPr>
  </w:style>
  <w:style w:type="character" w:customStyle="1" w:styleId="apple-converted-space">
    <w:name w:val="apple-converted-space"/>
    <w:basedOn w:val="DefaultParagraphFont"/>
    <w:rsid w:val="005059B4"/>
  </w:style>
  <w:style w:type="character" w:customStyle="1" w:styleId="NoSpacingChar">
    <w:name w:val="No Spacing Char"/>
    <w:link w:val="NoSpacing"/>
    <w:uiPriority w:val="1"/>
    <w:rsid w:val="005059B4"/>
  </w:style>
  <w:style w:type="table" w:styleId="MediumShading1-Accent1">
    <w:name w:val="Medium Shading 1 Accent 1"/>
    <w:basedOn w:val="TableNormal"/>
    <w:uiPriority w:val="63"/>
    <w:rsid w:val="008D763C"/>
    <w:pPr>
      <w:spacing w:after="0" w:line="240" w:lineRule="auto"/>
    </w:pPr>
    <w:rPr>
      <w:rFonts w:eastAsiaTheme="minorEastAsia"/>
      <w:lang w:eastAsia="en-ZA"/>
    </w:rPr>
    <w:tblPr>
      <w:tblStyleRowBandSize w:val="1"/>
      <w:tblStyleColBandSize w:val="1"/>
      <w:tblBorders>
        <w:top w:val="single" w:sz="8" w:space="0" w:color="FF8C40" w:themeColor="accent1" w:themeTint="BF"/>
        <w:left w:val="single" w:sz="8" w:space="0" w:color="FF8C40" w:themeColor="accent1" w:themeTint="BF"/>
        <w:bottom w:val="single" w:sz="8" w:space="0" w:color="FF8C40" w:themeColor="accent1" w:themeTint="BF"/>
        <w:right w:val="single" w:sz="8" w:space="0" w:color="FF8C40" w:themeColor="accent1" w:themeTint="BF"/>
        <w:insideH w:val="single" w:sz="8" w:space="0" w:color="FF8C40" w:themeColor="accent1" w:themeTint="BF"/>
      </w:tblBorders>
    </w:tblPr>
    <w:tblStylePr w:type="firstRow">
      <w:pPr>
        <w:spacing w:before="0" w:after="0" w:line="240" w:lineRule="auto"/>
      </w:pPr>
      <w:rPr>
        <w:b/>
        <w:bCs/>
        <w:color w:val="FFFFFF" w:themeColor="background1"/>
      </w:rPr>
      <w:tblPr/>
      <w:tcPr>
        <w:tcBorders>
          <w:top w:val="single" w:sz="8" w:space="0" w:color="FF8C40" w:themeColor="accent1" w:themeTint="BF"/>
          <w:left w:val="single" w:sz="8" w:space="0" w:color="FF8C40" w:themeColor="accent1" w:themeTint="BF"/>
          <w:bottom w:val="single" w:sz="8" w:space="0" w:color="FF8C40" w:themeColor="accent1" w:themeTint="BF"/>
          <w:right w:val="single" w:sz="8" w:space="0" w:color="FF8C40" w:themeColor="accent1" w:themeTint="BF"/>
          <w:insideH w:val="nil"/>
          <w:insideV w:val="nil"/>
        </w:tcBorders>
        <w:shd w:val="clear" w:color="auto" w:fill="FF6600" w:themeFill="accent1"/>
      </w:tcPr>
    </w:tblStylePr>
    <w:tblStylePr w:type="lastRow">
      <w:pPr>
        <w:spacing w:before="0" w:after="0" w:line="240" w:lineRule="auto"/>
      </w:pPr>
      <w:rPr>
        <w:b/>
        <w:bCs/>
      </w:rPr>
      <w:tblPr/>
      <w:tcPr>
        <w:tcBorders>
          <w:top w:val="double" w:sz="6" w:space="0" w:color="FF8C40" w:themeColor="accent1" w:themeTint="BF"/>
          <w:left w:val="single" w:sz="8" w:space="0" w:color="FF8C40" w:themeColor="accent1" w:themeTint="BF"/>
          <w:bottom w:val="single" w:sz="8" w:space="0" w:color="FF8C40" w:themeColor="accent1" w:themeTint="BF"/>
          <w:right w:val="single" w:sz="8" w:space="0" w:color="FF8C4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D9C0" w:themeFill="accent1" w:themeFillTint="3F"/>
      </w:tcPr>
    </w:tblStylePr>
    <w:tblStylePr w:type="band1Horz">
      <w:tblPr/>
      <w:tcPr>
        <w:tcBorders>
          <w:insideH w:val="nil"/>
          <w:insideV w:val="nil"/>
        </w:tcBorders>
        <w:shd w:val="clear" w:color="auto" w:fill="FFD9C0" w:themeFill="accent1" w:themeFillTint="3F"/>
      </w:tcPr>
    </w:tblStylePr>
    <w:tblStylePr w:type="band2Horz">
      <w:tblPr/>
      <w:tcPr>
        <w:tcBorders>
          <w:insideH w:val="nil"/>
          <w:insideV w:val="nil"/>
        </w:tcBorders>
      </w:tcPr>
    </w:tblStylePr>
  </w:style>
  <w:style w:type="character" w:customStyle="1" w:styleId="ListParagraphChar">
    <w:name w:val="List Paragraph Char"/>
    <w:aliases w:val="List Paragraph 1 Char,Indent Paragraph Char,Colorful List - Accent 11 Char,References Char,Paragraphe de liste1 Char,List Paragraph1 Char,Liste couleur - Accent 11 Char,heading 6 Char,CV lower headings Char,Graphic Char"/>
    <w:link w:val="ListParagraph"/>
    <w:uiPriority w:val="34"/>
    <w:rsid w:val="006D1984"/>
    <w:rPr>
      <w:bCs/>
      <w:lang w:val="en-US"/>
    </w:rPr>
  </w:style>
  <w:style w:type="table" w:styleId="ColorfulList-Accent4">
    <w:name w:val="Colorful List Accent 4"/>
    <w:basedOn w:val="TableNormal"/>
    <w:uiPriority w:val="72"/>
    <w:rsid w:val="00807A87"/>
    <w:pPr>
      <w:spacing w:after="0" w:line="240" w:lineRule="auto"/>
    </w:pPr>
    <w:rPr>
      <w:color w:val="000000" w:themeColor="text1"/>
    </w:rPr>
    <w:tblPr>
      <w:tblStyleRowBandSize w:val="1"/>
      <w:tblStyleColBandSize w:val="1"/>
    </w:tblPr>
    <w:tcPr>
      <w:shd w:val="clear" w:color="auto" w:fill="F5F5F5" w:themeFill="accent4" w:themeFillTint="19"/>
    </w:tcPr>
    <w:tblStylePr w:type="firstRow">
      <w:rPr>
        <w:b/>
        <w:bCs/>
        <w:color w:val="FFFFFF" w:themeColor="background1"/>
      </w:rPr>
      <w:tblPr/>
      <w:tcPr>
        <w:tcBorders>
          <w:bottom w:val="single" w:sz="12" w:space="0" w:color="FFFFFF" w:themeColor="background1"/>
        </w:tcBorders>
        <w:shd w:val="clear" w:color="auto" w:fill="007CAF" w:themeFill="accent3" w:themeFillShade="CC"/>
      </w:tcPr>
    </w:tblStylePr>
    <w:tblStylePr w:type="lastRow">
      <w:rPr>
        <w:b/>
        <w:bCs/>
        <w:color w:val="007CA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rsid w:val="00B00469"/>
    <w:pPr>
      <w:spacing w:after="160" w:line="240" w:lineRule="exact"/>
      <w:jc w:val="both"/>
    </w:pPr>
    <w:rPr>
      <w:vertAlign w:val="superscript"/>
      <w:lang w:val="en-ZA"/>
    </w:rPr>
  </w:style>
  <w:style w:type="table" w:styleId="PlainTable1">
    <w:name w:val="Plain Table 1"/>
    <w:basedOn w:val="TableNormal"/>
    <w:uiPriority w:val="41"/>
    <w:rsid w:val="003E2037"/>
    <w:pPr>
      <w:spacing w:after="0" w:line="240" w:lineRule="auto"/>
    </w:pPr>
    <w:rPr>
      <w:rFonts w:eastAsiaTheme="minorEastAsia"/>
      <w:lang w:eastAsia="en-Z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level2">
    <w:name w:val="level2"/>
    <w:basedOn w:val="Heading2"/>
    <w:next w:val="Normal"/>
    <w:link w:val="level2Char1"/>
    <w:uiPriority w:val="99"/>
    <w:rsid w:val="004D43A0"/>
    <w:pPr>
      <w:numPr>
        <w:ilvl w:val="1"/>
        <w:numId w:val="4"/>
      </w:numPr>
      <w:tabs>
        <w:tab w:val="left" w:pos="4253"/>
        <w:tab w:val="left" w:leader="underscore" w:pos="8222"/>
      </w:tabs>
      <w:spacing w:after="0" w:line="360" w:lineRule="auto"/>
      <w:jc w:val="both"/>
    </w:pPr>
    <w:rPr>
      <w:rFonts w:ascii="Arial" w:eastAsia="Times New Roman" w:hAnsi="Arial" w:cs="Times New Roman"/>
      <w:b w:val="0"/>
      <w:color w:val="auto"/>
      <w:sz w:val="24"/>
      <w:szCs w:val="20"/>
      <w:lang w:val="en-ZA"/>
    </w:rPr>
  </w:style>
  <w:style w:type="paragraph" w:customStyle="1" w:styleId="level3">
    <w:name w:val="level3"/>
    <w:basedOn w:val="Heading3"/>
    <w:next w:val="Normal"/>
    <w:uiPriority w:val="99"/>
    <w:rsid w:val="004D43A0"/>
    <w:pPr>
      <w:numPr>
        <w:ilvl w:val="2"/>
        <w:numId w:val="4"/>
      </w:numPr>
      <w:tabs>
        <w:tab w:val="clear" w:pos="1701"/>
        <w:tab w:val="num" w:pos="360"/>
        <w:tab w:val="left" w:pos="4253"/>
        <w:tab w:val="left" w:leader="underscore" w:pos="8222"/>
      </w:tabs>
      <w:spacing w:after="0" w:line="360" w:lineRule="auto"/>
      <w:ind w:left="0" w:firstLine="0"/>
      <w:jc w:val="both"/>
    </w:pPr>
    <w:rPr>
      <w:rFonts w:ascii="Arial" w:eastAsia="Times New Roman" w:hAnsi="Arial" w:cs="Times New Roman"/>
      <w:b w:val="0"/>
      <w:bCs w:val="0"/>
      <w:color w:val="auto"/>
      <w:sz w:val="24"/>
      <w:szCs w:val="20"/>
      <w:lang w:val="en-ZA"/>
    </w:rPr>
  </w:style>
  <w:style w:type="paragraph" w:customStyle="1" w:styleId="level4">
    <w:name w:val="level4"/>
    <w:basedOn w:val="Heading4"/>
    <w:next w:val="Normal"/>
    <w:rsid w:val="004D43A0"/>
    <w:pPr>
      <w:keepNext w:val="0"/>
      <w:keepLines w:val="0"/>
      <w:numPr>
        <w:ilvl w:val="3"/>
        <w:numId w:val="4"/>
      </w:numPr>
      <w:tabs>
        <w:tab w:val="clear" w:pos="1418"/>
        <w:tab w:val="num" w:pos="360"/>
        <w:tab w:val="left" w:pos="4253"/>
        <w:tab w:val="left" w:leader="underscore" w:pos="8222"/>
      </w:tabs>
      <w:spacing w:before="240" w:line="360" w:lineRule="auto"/>
      <w:ind w:left="0" w:firstLine="0"/>
      <w:jc w:val="both"/>
    </w:pPr>
    <w:rPr>
      <w:rFonts w:ascii="Arial" w:eastAsia="Times New Roman" w:hAnsi="Arial" w:cs="Times New Roman"/>
      <w:i w:val="0"/>
      <w:iCs w:val="0"/>
      <w:color w:val="auto"/>
      <w:sz w:val="24"/>
      <w:szCs w:val="20"/>
      <w:lang w:val="en-ZA"/>
    </w:rPr>
  </w:style>
  <w:style w:type="paragraph" w:customStyle="1" w:styleId="level5">
    <w:name w:val="level5"/>
    <w:basedOn w:val="Heading5"/>
    <w:next w:val="Normal"/>
    <w:rsid w:val="004D43A0"/>
    <w:pPr>
      <w:keepNext w:val="0"/>
      <w:keepLines w:val="0"/>
      <w:numPr>
        <w:ilvl w:val="4"/>
        <w:numId w:val="4"/>
      </w:numPr>
      <w:tabs>
        <w:tab w:val="clear" w:pos="1701"/>
        <w:tab w:val="num" w:pos="360"/>
        <w:tab w:val="left" w:pos="4253"/>
        <w:tab w:val="left" w:leader="underscore" w:pos="8222"/>
      </w:tabs>
      <w:spacing w:before="240" w:line="360" w:lineRule="auto"/>
      <w:ind w:left="0" w:firstLine="0"/>
      <w:jc w:val="both"/>
    </w:pPr>
    <w:rPr>
      <w:rFonts w:ascii="Arial" w:eastAsia="Times New Roman" w:hAnsi="Arial" w:cs="Times New Roman"/>
      <w:color w:val="auto"/>
      <w:sz w:val="24"/>
      <w:szCs w:val="20"/>
      <w:lang w:val="en-ZA"/>
    </w:rPr>
  </w:style>
  <w:style w:type="paragraph" w:customStyle="1" w:styleId="level1">
    <w:name w:val="level1"/>
    <w:basedOn w:val="Heading1"/>
    <w:next w:val="Normal"/>
    <w:rsid w:val="004D43A0"/>
    <w:pPr>
      <w:keepLines w:val="0"/>
      <w:numPr>
        <w:numId w:val="4"/>
      </w:numPr>
      <w:tabs>
        <w:tab w:val="clear" w:pos="567"/>
        <w:tab w:val="num" w:pos="360"/>
        <w:tab w:val="left" w:pos="4253"/>
        <w:tab w:val="left" w:leader="underscore" w:pos="8222"/>
      </w:tabs>
      <w:spacing w:before="360" w:line="360" w:lineRule="auto"/>
      <w:ind w:left="0" w:firstLine="0"/>
      <w:jc w:val="both"/>
    </w:pPr>
    <w:rPr>
      <w:rFonts w:ascii="Arial" w:eastAsia="Times New Roman" w:hAnsi="Arial" w:cs="Times New Roman"/>
      <w:b/>
      <w:color w:val="auto"/>
      <w:kern w:val="28"/>
      <w:szCs w:val="20"/>
      <w:lang w:val="en-ZA"/>
    </w:rPr>
  </w:style>
  <w:style w:type="paragraph" w:customStyle="1" w:styleId="level6">
    <w:name w:val="level6"/>
    <w:basedOn w:val="Heading6"/>
    <w:next w:val="Normal"/>
    <w:rsid w:val="004D43A0"/>
    <w:pPr>
      <w:keepNext w:val="0"/>
      <w:keepLines w:val="0"/>
      <w:numPr>
        <w:ilvl w:val="5"/>
        <w:numId w:val="4"/>
      </w:numPr>
      <w:tabs>
        <w:tab w:val="clear" w:pos="1985"/>
        <w:tab w:val="num" w:pos="360"/>
        <w:tab w:val="left" w:pos="4253"/>
        <w:tab w:val="left" w:leader="underscore" w:pos="8222"/>
      </w:tabs>
      <w:spacing w:before="240" w:line="360" w:lineRule="auto"/>
      <w:ind w:left="0" w:firstLine="0"/>
      <w:jc w:val="both"/>
    </w:pPr>
    <w:rPr>
      <w:rFonts w:ascii="Arial" w:eastAsia="Times New Roman" w:hAnsi="Arial" w:cs="Times New Roman"/>
      <w:color w:val="auto"/>
      <w:sz w:val="24"/>
      <w:szCs w:val="20"/>
      <w:lang w:val="en-ZA"/>
    </w:rPr>
  </w:style>
  <w:style w:type="paragraph" w:customStyle="1" w:styleId="level7">
    <w:name w:val="level7"/>
    <w:basedOn w:val="Heading7"/>
    <w:next w:val="Normal"/>
    <w:rsid w:val="004D43A0"/>
    <w:pPr>
      <w:keepNext w:val="0"/>
      <w:keepLines w:val="0"/>
      <w:numPr>
        <w:ilvl w:val="6"/>
        <w:numId w:val="4"/>
      </w:numPr>
      <w:tabs>
        <w:tab w:val="clear" w:pos="2268"/>
        <w:tab w:val="num" w:pos="360"/>
        <w:tab w:val="left" w:pos="4253"/>
        <w:tab w:val="left" w:leader="underscore" w:pos="8222"/>
      </w:tabs>
      <w:spacing w:before="240" w:line="360" w:lineRule="auto"/>
      <w:ind w:left="0" w:firstLine="0"/>
      <w:jc w:val="both"/>
    </w:pPr>
    <w:rPr>
      <w:rFonts w:ascii="Arial" w:eastAsia="Times New Roman" w:hAnsi="Arial" w:cs="Times New Roman"/>
      <w:i w:val="0"/>
      <w:iCs w:val="0"/>
      <w:color w:val="auto"/>
      <w:sz w:val="24"/>
      <w:szCs w:val="20"/>
      <w:lang w:val="en-ZA"/>
    </w:rPr>
  </w:style>
  <w:style w:type="character" w:customStyle="1" w:styleId="level2Char1">
    <w:name w:val="level2 Char1"/>
    <w:link w:val="level2"/>
    <w:uiPriority w:val="99"/>
    <w:rsid w:val="004D43A0"/>
    <w:rPr>
      <w:rFonts w:ascii="Arial" w:eastAsia="Times New Roman" w:hAnsi="Arial" w:cs="Times New Roman"/>
      <w:sz w:val="24"/>
      <w:szCs w:val="20"/>
    </w:rPr>
  </w:style>
  <w:style w:type="character" w:customStyle="1" w:styleId="Heading4Char">
    <w:name w:val="Heading 4 Char"/>
    <w:basedOn w:val="DefaultParagraphFont"/>
    <w:link w:val="Heading4"/>
    <w:uiPriority w:val="9"/>
    <w:semiHidden/>
    <w:rsid w:val="004D43A0"/>
    <w:rPr>
      <w:rFonts w:asciiTheme="majorHAnsi" w:eastAsiaTheme="majorEastAsia" w:hAnsiTheme="majorHAnsi" w:cstheme="majorBidi"/>
      <w:i/>
      <w:iCs/>
      <w:color w:val="BF4C00" w:themeColor="accent1" w:themeShade="BF"/>
      <w:lang w:val="en-US"/>
    </w:rPr>
  </w:style>
  <w:style w:type="character" w:customStyle="1" w:styleId="Heading5Char">
    <w:name w:val="Heading 5 Char"/>
    <w:basedOn w:val="DefaultParagraphFont"/>
    <w:link w:val="Heading5"/>
    <w:uiPriority w:val="9"/>
    <w:semiHidden/>
    <w:rsid w:val="004D43A0"/>
    <w:rPr>
      <w:rFonts w:asciiTheme="majorHAnsi" w:eastAsiaTheme="majorEastAsia" w:hAnsiTheme="majorHAnsi" w:cstheme="majorBidi"/>
      <w:color w:val="BF4C00" w:themeColor="accent1" w:themeShade="BF"/>
      <w:lang w:val="en-US"/>
    </w:rPr>
  </w:style>
  <w:style w:type="character" w:customStyle="1" w:styleId="Heading6Char">
    <w:name w:val="Heading 6 Char"/>
    <w:basedOn w:val="DefaultParagraphFont"/>
    <w:link w:val="Heading6"/>
    <w:uiPriority w:val="9"/>
    <w:semiHidden/>
    <w:rsid w:val="004D43A0"/>
    <w:rPr>
      <w:rFonts w:asciiTheme="majorHAnsi" w:eastAsiaTheme="majorEastAsia" w:hAnsiTheme="majorHAnsi" w:cstheme="majorBidi"/>
      <w:color w:val="7F3200" w:themeColor="accent1" w:themeShade="7F"/>
      <w:lang w:val="en-US"/>
    </w:rPr>
  </w:style>
  <w:style w:type="character" w:customStyle="1" w:styleId="Heading7Char">
    <w:name w:val="Heading 7 Char"/>
    <w:basedOn w:val="DefaultParagraphFont"/>
    <w:link w:val="Heading7"/>
    <w:uiPriority w:val="9"/>
    <w:semiHidden/>
    <w:rsid w:val="004D43A0"/>
    <w:rPr>
      <w:rFonts w:asciiTheme="majorHAnsi" w:eastAsiaTheme="majorEastAsia" w:hAnsiTheme="majorHAnsi" w:cstheme="majorBidi"/>
      <w:i/>
      <w:iCs/>
      <w:color w:val="7F3200" w:themeColor="accent1" w:themeShade="7F"/>
      <w:lang w:val="en-US"/>
    </w:rPr>
  </w:style>
  <w:style w:type="character" w:styleId="UnresolvedMention">
    <w:name w:val="Unresolved Mention"/>
    <w:basedOn w:val="DefaultParagraphFont"/>
    <w:uiPriority w:val="99"/>
    <w:semiHidden/>
    <w:unhideWhenUsed/>
    <w:rsid w:val="00344DBA"/>
    <w:rPr>
      <w:color w:val="605E5C"/>
      <w:shd w:val="clear" w:color="auto" w:fill="E1DFDD"/>
    </w:rPr>
  </w:style>
  <w:style w:type="table" w:customStyle="1" w:styleId="PlainTable11">
    <w:name w:val="Plain Table 11"/>
    <w:basedOn w:val="TableNormal"/>
    <w:next w:val="PlainTable1"/>
    <w:uiPriority w:val="41"/>
    <w:rsid w:val="001254AD"/>
    <w:pPr>
      <w:spacing w:after="0" w:line="240" w:lineRule="auto"/>
    </w:pPr>
    <w:rPr>
      <w:rFonts w:eastAsiaTheme="minorEastAsia"/>
      <w:lang w:eastAsia="en-Z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57869">
      <w:bodyDiv w:val="1"/>
      <w:marLeft w:val="0"/>
      <w:marRight w:val="0"/>
      <w:marTop w:val="0"/>
      <w:marBottom w:val="0"/>
      <w:divBdr>
        <w:top w:val="none" w:sz="0" w:space="0" w:color="auto"/>
        <w:left w:val="none" w:sz="0" w:space="0" w:color="auto"/>
        <w:bottom w:val="none" w:sz="0" w:space="0" w:color="auto"/>
        <w:right w:val="none" w:sz="0" w:space="0" w:color="auto"/>
      </w:divBdr>
    </w:div>
    <w:div w:id="91509285">
      <w:bodyDiv w:val="1"/>
      <w:marLeft w:val="0"/>
      <w:marRight w:val="0"/>
      <w:marTop w:val="0"/>
      <w:marBottom w:val="0"/>
      <w:divBdr>
        <w:top w:val="none" w:sz="0" w:space="0" w:color="auto"/>
        <w:left w:val="none" w:sz="0" w:space="0" w:color="auto"/>
        <w:bottom w:val="none" w:sz="0" w:space="0" w:color="auto"/>
        <w:right w:val="none" w:sz="0" w:space="0" w:color="auto"/>
      </w:divBdr>
    </w:div>
    <w:div w:id="101805173">
      <w:bodyDiv w:val="1"/>
      <w:marLeft w:val="0"/>
      <w:marRight w:val="0"/>
      <w:marTop w:val="0"/>
      <w:marBottom w:val="0"/>
      <w:divBdr>
        <w:top w:val="none" w:sz="0" w:space="0" w:color="auto"/>
        <w:left w:val="none" w:sz="0" w:space="0" w:color="auto"/>
        <w:bottom w:val="none" w:sz="0" w:space="0" w:color="auto"/>
        <w:right w:val="none" w:sz="0" w:space="0" w:color="auto"/>
      </w:divBdr>
      <w:divsChild>
        <w:div w:id="803080152">
          <w:marLeft w:val="806"/>
          <w:marRight w:val="0"/>
          <w:marTop w:val="125"/>
          <w:marBottom w:val="0"/>
          <w:divBdr>
            <w:top w:val="none" w:sz="0" w:space="0" w:color="auto"/>
            <w:left w:val="none" w:sz="0" w:space="0" w:color="auto"/>
            <w:bottom w:val="none" w:sz="0" w:space="0" w:color="auto"/>
            <w:right w:val="none" w:sz="0" w:space="0" w:color="auto"/>
          </w:divBdr>
        </w:div>
      </w:divsChild>
    </w:div>
    <w:div w:id="379792015">
      <w:bodyDiv w:val="1"/>
      <w:marLeft w:val="0"/>
      <w:marRight w:val="0"/>
      <w:marTop w:val="0"/>
      <w:marBottom w:val="0"/>
      <w:divBdr>
        <w:top w:val="none" w:sz="0" w:space="0" w:color="auto"/>
        <w:left w:val="none" w:sz="0" w:space="0" w:color="auto"/>
        <w:bottom w:val="none" w:sz="0" w:space="0" w:color="auto"/>
        <w:right w:val="none" w:sz="0" w:space="0" w:color="auto"/>
      </w:divBdr>
    </w:div>
    <w:div w:id="432826423">
      <w:bodyDiv w:val="1"/>
      <w:marLeft w:val="0"/>
      <w:marRight w:val="0"/>
      <w:marTop w:val="0"/>
      <w:marBottom w:val="0"/>
      <w:divBdr>
        <w:top w:val="none" w:sz="0" w:space="0" w:color="auto"/>
        <w:left w:val="none" w:sz="0" w:space="0" w:color="auto"/>
        <w:bottom w:val="none" w:sz="0" w:space="0" w:color="auto"/>
        <w:right w:val="none" w:sz="0" w:space="0" w:color="auto"/>
      </w:divBdr>
      <w:divsChild>
        <w:div w:id="1345665619">
          <w:marLeft w:val="806"/>
          <w:marRight w:val="0"/>
          <w:marTop w:val="125"/>
          <w:marBottom w:val="0"/>
          <w:divBdr>
            <w:top w:val="none" w:sz="0" w:space="0" w:color="auto"/>
            <w:left w:val="none" w:sz="0" w:space="0" w:color="auto"/>
            <w:bottom w:val="none" w:sz="0" w:space="0" w:color="auto"/>
            <w:right w:val="none" w:sz="0" w:space="0" w:color="auto"/>
          </w:divBdr>
        </w:div>
      </w:divsChild>
    </w:div>
    <w:div w:id="463229923">
      <w:bodyDiv w:val="1"/>
      <w:marLeft w:val="0"/>
      <w:marRight w:val="0"/>
      <w:marTop w:val="0"/>
      <w:marBottom w:val="0"/>
      <w:divBdr>
        <w:top w:val="none" w:sz="0" w:space="0" w:color="auto"/>
        <w:left w:val="none" w:sz="0" w:space="0" w:color="auto"/>
        <w:bottom w:val="none" w:sz="0" w:space="0" w:color="auto"/>
        <w:right w:val="none" w:sz="0" w:space="0" w:color="auto"/>
      </w:divBdr>
    </w:div>
    <w:div w:id="469708025">
      <w:bodyDiv w:val="1"/>
      <w:marLeft w:val="0"/>
      <w:marRight w:val="0"/>
      <w:marTop w:val="0"/>
      <w:marBottom w:val="0"/>
      <w:divBdr>
        <w:top w:val="none" w:sz="0" w:space="0" w:color="auto"/>
        <w:left w:val="none" w:sz="0" w:space="0" w:color="auto"/>
        <w:bottom w:val="none" w:sz="0" w:space="0" w:color="auto"/>
        <w:right w:val="none" w:sz="0" w:space="0" w:color="auto"/>
      </w:divBdr>
    </w:div>
    <w:div w:id="497160489">
      <w:bodyDiv w:val="1"/>
      <w:marLeft w:val="0"/>
      <w:marRight w:val="0"/>
      <w:marTop w:val="0"/>
      <w:marBottom w:val="0"/>
      <w:divBdr>
        <w:top w:val="none" w:sz="0" w:space="0" w:color="auto"/>
        <w:left w:val="none" w:sz="0" w:space="0" w:color="auto"/>
        <w:bottom w:val="none" w:sz="0" w:space="0" w:color="auto"/>
        <w:right w:val="none" w:sz="0" w:space="0" w:color="auto"/>
      </w:divBdr>
      <w:divsChild>
        <w:div w:id="694699687">
          <w:marLeft w:val="806"/>
          <w:marRight w:val="0"/>
          <w:marTop w:val="125"/>
          <w:marBottom w:val="0"/>
          <w:divBdr>
            <w:top w:val="none" w:sz="0" w:space="0" w:color="auto"/>
            <w:left w:val="none" w:sz="0" w:space="0" w:color="auto"/>
            <w:bottom w:val="none" w:sz="0" w:space="0" w:color="auto"/>
            <w:right w:val="none" w:sz="0" w:space="0" w:color="auto"/>
          </w:divBdr>
        </w:div>
        <w:div w:id="1193179947">
          <w:marLeft w:val="806"/>
          <w:marRight w:val="0"/>
          <w:marTop w:val="125"/>
          <w:marBottom w:val="0"/>
          <w:divBdr>
            <w:top w:val="none" w:sz="0" w:space="0" w:color="auto"/>
            <w:left w:val="none" w:sz="0" w:space="0" w:color="auto"/>
            <w:bottom w:val="none" w:sz="0" w:space="0" w:color="auto"/>
            <w:right w:val="none" w:sz="0" w:space="0" w:color="auto"/>
          </w:divBdr>
        </w:div>
        <w:div w:id="1435633592">
          <w:marLeft w:val="806"/>
          <w:marRight w:val="0"/>
          <w:marTop w:val="125"/>
          <w:marBottom w:val="0"/>
          <w:divBdr>
            <w:top w:val="none" w:sz="0" w:space="0" w:color="auto"/>
            <w:left w:val="none" w:sz="0" w:space="0" w:color="auto"/>
            <w:bottom w:val="none" w:sz="0" w:space="0" w:color="auto"/>
            <w:right w:val="none" w:sz="0" w:space="0" w:color="auto"/>
          </w:divBdr>
        </w:div>
      </w:divsChild>
    </w:div>
    <w:div w:id="578755649">
      <w:bodyDiv w:val="1"/>
      <w:marLeft w:val="0"/>
      <w:marRight w:val="0"/>
      <w:marTop w:val="0"/>
      <w:marBottom w:val="0"/>
      <w:divBdr>
        <w:top w:val="none" w:sz="0" w:space="0" w:color="auto"/>
        <w:left w:val="none" w:sz="0" w:space="0" w:color="auto"/>
        <w:bottom w:val="none" w:sz="0" w:space="0" w:color="auto"/>
        <w:right w:val="none" w:sz="0" w:space="0" w:color="auto"/>
      </w:divBdr>
    </w:div>
    <w:div w:id="656492597">
      <w:bodyDiv w:val="1"/>
      <w:marLeft w:val="0"/>
      <w:marRight w:val="0"/>
      <w:marTop w:val="0"/>
      <w:marBottom w:val="0"/>
      <w:divBdr>
        <w:top w:val="none" w:sz="0" w:space="0" w:color="auto"/>
        <w:left w:val="none" w:sz="0" w:space="0" w:color="auto"/>
        <w:bottom w:val="none" w:sz="0" w:space="0" w:color="auto"/>
        <w:right w:val="none" w:sz="0" w:space="0" w:color="auto"/>
      </w:divBdr>
    </w:div>
    <w:div w:id="662389768">
      <w:bodyDiv w:val="1"/>
      <w:marLeft w:val="0"/>
      <w:marRight w:val="0"/>
      <w:marTop w:val="0"/>
      <w:marBottom w:val="0"/>
      <w:divBdr>
        <w:top w:val="none" w:sz="0" w:space="0" w:color="auto"/>
        <w:left w:val="none" w:sz="0" w:space="0" w:color="auto"/>
        <w:bottom w:val="none" w:sz="0" w:space="0" w:color="auto"/>
        <w:right w:val="none" w:sz="0" w:space="0" w:color="auto"/>
      </w:divBdr>
    </w:div>
    <w:div w:id="740954457">
      <w:bodyDiv w:val="1"/>
      <w:marLeft w:val="0"/>
      <w:marRight w:val="0"/>
      <w:marTop w:val="0"/>
      <w:marBottom w:val="0"/>
      <w:divBdr>
        <w:top w:val="none" w:sz="0" w:space="0" w:color="auto"/>
        <w:left w:val="none" w:sz="0" w:space="0" w:color="auto"/>
        <w:bottom w:val="none" w:sz="0" w:space="0" w:color="auto"/>
        <w:right w:val="none" w:sz="0" w:space="0" w:color="auto"/>
      </w:divBdr>
      <w:divsChild>
        <w:div w:id="1434977491">
          <w:marLeft w:val="806"/>
          <w:marRight w:val="0"/>
          <w:marTop w:val="125"/>
          <w:marBottom w:val="0"/>
          <w:divBdr>
            <w:top w:val="none" w:sz="0" w:space="0" w:color="auto"/>
            <w:left w:val="none" w:sz="0" w:space="0" w:color="auto"/>
            <w:bottom w:val="none" w:sz="0" w:space="0" w:color="auto"/>
            <w:right w:val="none" w:sz="0" w:space="0" w:color="auto"/>
          </w:divBdr>
        </w:div>
      </w:divsChild>
    </w:div>
    <w:div w:id="910582723">
      <w:bodyDiv w:val="1"/>
      <w:marLeft w:val="0"/>
      <w:marRight w:val="0"/>
      <w:marTop w:val="0"/>
      <w:marBottom w:val="0"/>
      <w:divBdr>
        <w:top w:val="none" w:sz="0" w:space="0" w:color="auto"/>
        <w:left w:val="none" w:sz="0" w:space="0" w:color="auto"/>
        <w:bottom w:val="none" w:sz="0" w:space="0" w:color="auto"/>
        <w:right w:val="none" w:sz="0" w:space="0" w:color="auto"/>
      </w:divBdr>
      <w:divsChild>
        <w:div w:id="1023749982">
          <w:marLeft w:val="0"/>
          <w:marRight w:val="0"/>
          <w:marTop w:val="0"/>
          <w:marBottom w:val="0"/>
          <w:divBdr>
            <w:top w:val="none" w:sz="0" w:space="0" w:color="auto"/>
            <w:left w:val="none" w:sz="0" w:space="0" w:color="auto"/>
            <w:bottom w:val="none" w:sz="0" w:space="0" w:color="auto"/>
            <w:right w:val="none" w:sz="0" w:space="0" w:color="auto"/>
          </w:divBdr>
        </w:div>
      </w:divsChild>
    </w:div>
    <w:div w:id="995255776">
      <w:bodyDiv w:val="1"/>
      <w:marLeft w:val="0"/>
      <w:marRight w:val="0"/>
      <w:marTop w:val="0"/>
      <w:marBottom w:val="0"/>
      <w:divBdr>
        <w:top w:val="none" w:sz="0" w:space="0" w:color="auto"/>
        <w:left w:val="none" w:sz="0" w:space="0" w:color="auto"/>
        <w:bottom w:val="none" w:sz="0" w:space="0" w:color="auto"/>
        <w:right w:val="none" w:sz="0" w:space="0" w:color="auto"/>
      </w:divBdr>
      <w:divsChild>
        <w:div w:id="168521614">
          <w:marLeft w:val="1267"/>
          <w:marRight w:val="0"/>
          <w:marTop w:val="0"/>
          <w:marBottom w:val="0"/>
          <w:divBdr>
            <w:top w:val="none" w:sz="0" w:space="0" w:color="auto"/>
            <w:left w:val="none" w:sz="0" w:space="0" w:color="auto"/>
            <w:bottom w:val="none" w:sz="0" w:space="0" w:color="auto"/>
            <w:right w:val="none" w:sz="0" w:space="0" w:color="auto"/>
          </w:divBdr>
        </w:div>
      </w:divsChild>
    </w:div>
    <w:div w:id="1053385763">
      <w:bodyDiv w:val="1"/>
      <w:marLeft w:val="0"/>
      <w:marRight w:val="0"/>
      <w:marTop w:val="0"/>
      <w:marBottom w:val="0"/>
      <w:divBdr>
        <w:top w:val="none" w:sz="0" w:space="0" w:color="auto"/>
        <w:left w:val="none" w:sz="0" w:space="0" w:color="auto"/>
        <w:bottom w:val="none" w:sz="0" w:space="0" w:color="auto"/>
        <w:right w:val="none" w:sz="0" w:space="0" w:color="auto"/>
      </w:divBdr>
      <w:divsChild>
        <w:div w:id="860554921">
          <w:marLeft w:val="1166"/>
          <w:marRight w:val="0"/>
          <w:marTop w:val="0"/>
          <w:marBottom w:val="0"/>
          <w:divBdr>
            <w:top w:val="none" w:sz="0" w:space="0" w:color="auto"/>
            <w:left w:val="none" w:sz="0" w:space="0" w:color="auto"/>
            <w:bottom w:val="none" w:sz="0" w:space="0" w:color="auto"/>
            <w:right w:val="none" w:sz="0" w:space="0" w:color="auto"/>
          </w:divBdr>
        </w:div>
        <w:div w:id="1682125866">
          <w:marLeft w:val="1166"/>
          <w:marRight w:val="0"/>
          <w:marTop w:val="0"/>
          <w:marBottom w:val="0"/>
          <w:divBdr>
            <w:top w:val="none" w:sz="0" w:space="0" w:color="auto"/>
            <w:left w:val="none" w:sz="0" w:space="0" w:color="auto"/>
            <w:bottom w:val="none" w:sz="0" w:space="0" w:color="auto"/>
            <w:right w:val="none" w:sz="0" w:space="0" w:color="auto"/>
          </w:divBdr>
        </w:div>
        <w:div w:id="1718315896">
          <w:marLeft w:val="1166"/>
          <w:marRight w:val="0"/>
          <w:marTop w:val="0"/>
          <w:marBottom w:val="0"/>
          <w:divBdr>
            <w:top w:val="none" w:sz="0" w:space="0" w:color="auto"/>
            <w:left w:val="none" w:sz="0" w:space="0" w:color="auto"/>
            <w:bottom w:val="none" w:sz="0" w:space="0" w:color="auto"/>
            <w:right w:val="none" w:sz="0" w:space="0" w:color="auto"/>
          </w:divBdr>
        </w:div>
        <w:div w:id="1789548335">
          <w:marLeft w:val="1166"/>
          <w:marRight w:val="0"/>
          <w:marTop w:val="0"/>
          <w:marBottom w:val="0"/>
          <w:divBdr>
            <w:top w:val="none" w:sz="0" w:space="0" w:color="auto"/>
            <w:left w:val="none" w:sz="0" w:space="0" w:color="auto"/>
            <w:bottom w:val="none" w:sz="0" w:space="0" w:color="auto"/>
            <w:right w:val="none" w:sz="0" w:space="0" w:color="auto"/>
          </w:divBdr>
        </w:div>
      </w:divsChild>
    </w:div>
    <w:div w:id="1073430760">
      <w:bodyDiv w:val="1"/>
      <w:marLeft w:val="0"/>
      <w:marRight w:val="0"/>
      <w:marTop w:val="0"/>
      <w:marBottom w:val="0"/>
      <w:divBdr>
        <w:top w:val="none" w:sz="0" w:space="0" w:color="auto"/>
        <w:left w:val="none" w:sz="0" w:space="0" w:color="auto"/>
        <w:bottom w:val="none" w:sz="0" w:space="0" w:color="auto"/>
        <w:right w:val="none" w:sz="0" w:space="0" w:color="auto"/>
      </w:divBdr>
    </w:div>
    <w:div w:id="1102610090">
      <w:bodyDiv w:val="1"/>
      <w:marLeft w:val="0"/>
      <w:marRight w:val="0"/>
      <w:marTop w:val="0"/>
      <w:marBottom w:val="0"/>
      <w:divBdr>
        <w:top w:val="none" w:sz="0" w:space="0" w:color="auto"/>
        <w:left w:val="none" w:sz="0" w:space="0" w:color="auto"/>
        <w:bottom w:val="none" w:sz="0" w:space="0" w:color="auto"/>
        <w:right w:val="none" w:sz="0" w:space="0" w:color="auto"/>
      </w:divBdr>
      <w:divsChild>
        <w:div w:id="181208149">
          <w:marLeft w:val="806"/>
          <w:marRight w:val="0"/>
          <w:marTop w:val="125"/>
          <w:marBottom w:val="0"/>
          <w:divBdr>
            <w:top w:val="none" w:sz="0" w:space="0" w:color="auto"/>
            <w:left w:val="none" w:sz="0" w:space="0" w:color="auto"/>
            <w:bottom w:val="none" w:sz="0" w:space="0" w:color="auto"/>
            <w:right w:val="none" w:sz="0" w:space="0" w:color="auto"/>
          </w:divBdr>
        </w:div>
        <w:div w:id="443497880">
          <w:marLeft w:val="806"/>
          <w:marRight w:val="0"/>
          <w:marTop w:val="125"/>
          <w:marBottom w:val="0"/>
          <w:divBdr>
            <w:top w:val="none" w:sz="0" w:space="0" w:color="auto"/>
            <w:left w:val="none" w:sz="0" w:space="0" w:color="auto"/>
            <w:bottom w:val="none" w:sz="0" w:space="0" w:color="auto"/>
            <w:right w:val="none" w:sz="0" w:space="0" w:color="auto"/>
          </w:divBdr>
        </w:div>
        <w:div w:id="994575288">
          <w:marLeft w:val="806"/>
          <w:marRight w:val="0"/>
          <w:marTop w:val="125"/>
          <w:marBottom w:val="0"/>
          <w:divBdr>
            <w:top w:val="none" w:sz="0" w:space="0" w:color="auto"/>
            <w:left w:val="none" w:sz="0" w:space="0" w:color="auto"/>
            <w:bottom w:val="none" w:sz="0" w:space="0" w:color="auto"/>
            <w:right w:val="none" w:sz="0" w:space="0" w:color="auto"/>
          </w:divBdr>
        </w:div>
      </w:divsChild>
    </w:div>
    <w:div w:id="1157841802">
      <w:bodyDiv w:val="1"/>
      <w:marLeft w:val="0"/>
      <w:marRight w:val="0"/>
      <w:marTop w:val="0"/>
      <w:marBottom w:val="0"/>
      <w:divBdr>
        <w:top w:val="none" w:sz="0" w:space="0" w:color="auto"/>
        <w:left w:val="none" w:sz="0" w:space="0" w:color="auto"/>
        <w:bottom w:val="none" w:sz="0" w:space="0" w:color="auto"/>
        <w:right w:val="none" w:sz="0" w:space="0" w:color="auto"/>
      </w:divBdr>
    </w:div>
    <w:div w:id="1188983068">
      <w:bodyDiv w:val="1"/>
      <w:marLeft w:val="0"/>
      <w:marRight w:val="0"/>
      <w:marTop w:val="0"/>
      <w:marBottom w:val="0"/>
      <w:divBdr>
        <w:top w:val="none" w:sz="0" w:space="0" w:color="auto"/>
        <w:left w:val="none" w:sz="0" w:space="0" w:color="auto"/>
        <w:bottom w:val="none" w:sz="0" w:space="0" w:color="auto"/>
        <w:right w:val="none" w:sz="0" w:space="0" w:color="auto"/>
      </w:divBdr>
      <w:divsChild>
        <w:div w:id="859129796">
          <w:marLeft w:val="1166"/>
          <w:marRight w:val="0"/>
          <w:marTop w:val="0"/>
          <w:marBottom w:val="0"/>
          <w:divBdr>
            <w:top w:val="none" w:sz="0" w:space="0" w:color="auto"/>
            <w:left w:val="none" w:sz="0" w:space="0" w:color="auto"/>
            <w:bottom w:val="none" w:sz="0" w:space="0" w:color="auto"/>
            <w:right w:val="none" w:sz="0" w:space="0" w:color="auto"/>
          </w:divBdr>
        </w:div>
      </w:divsChild>
    </w:div>
    <w:div w:id="1242565361">
      <w:bodyDiv w:val="1"/>
      <w:marLeft w:val="0"/>
      <w:marRight w:val="0"/>
      <w:marTop w:val="0"/>
      <w:marBottom w:val="0"/>
      <w:divBdr>
        <w:top w:val="none" w:sz="0" w:space="0" w:color="auto"/>
        <w:left w:val="none" w:sz="0" w:space="0" w:color="auto"/>
        <w:bottom w:val="none" w:sz="0" w:space="0" w:color="auto"/>
        <w:right w:val="none" w:sz="0" w:space="0" w:color="auto"/>
      </w:divBdr>
    </w:div>
    <w:div w:id="1291014370">
      <w:bodyDiv w:val="1"/>
      <w:marLeft w:val="0"/>
      <w:marRight w:val="0"/>
      <w:marTop w:val="0"/>
      <w:marBottom w:val="0"/>
      <w:divBdr>
        <w:top w:val="none" w:sz="0" w:space="0" w:color="auto"/>
        <w:left w:val="none" w:sz="0" w:space="0" w:color="auto"/>
        <w:bottom w:val="none" w:sz="0" w:space="0" w:color="auto"/>
        <w:right w:val="none" w:sz="0" w:space="0" w:color="auto"/>
      </w:divBdr>
    </w:div>
    <w:div w:id="1481389247">
      <w:bodyDiv w:val="1"/>
      <w:marLeft w:val="0"/>
      <w:marRight w:val="0"/>
      <w:marTop w:val="0"/>
      <w:marBottom w:val="0"/>
      <w:divBdr>
        <w:top w:val="none" w:sz="0" w:space="0" w:color="auto"/>
        <w:left w:val="none" w:sz="0" w:space="0" w:color="auto"/>
        <w:bottom w:val="none" w:sz="0" w:space="0" w:color="auto"/>
        <w:right w:val="none" w:sz="0" w:space="0" w:color="auto"/>
      </w:divBdr>
      <w:divsChild>
        <w:div w:id="1668362089">
          <w:marLeft w:val="806"/>
          <w:marRight w:val="0"/>
          <w:marTop w:val="125"/>
          <w:marBottom w:val="0"/>
          <w:divBdr>
            <w:top w:val="none" w:sz="0" w:space="0" w:color="auto"/>
            <w:left w:val="none" w:sz="0" w:space="0" w:color="auto"/>
            <w:bottom w:val="none" w:sz="0" w:space="0" w:color="auto"/>
            <w:right w:val="none" w:sz="0" w:space="0" w:color="auto"/>
          </w:divBdr>
        </w:div>
      </w:divsChild>
    </w:div>
    <w:div w:id="1490517367">
      <w:bodyDiv w:val="1"/>
      <w:marLeft w:val="0"/>
      <w:marRight w:val="0"/>
      <w:marTop w:val="0"/>
      <w:marBottom w:val="0"/>
      <w:divBdr>
        <w:top w:val="none" w:sz="0" w:space="0" w:color="auto"/>
        <w:left w:val="none" w:sz="0" w:space="0" w:color="auto"/>
        <w:bottom w:val="none" w:sz="0" w:space="0" w:color="auto"/>
        <w:right w:val="none" w:sz="0" w:space="0" w:color="auto"/>
      </w:divBdr>
    </w:div>
    <w:div w:id="1609579406">
      <w:bodyDiv w:val="1"/>
      <w:marLeft w:val="0"/>
      <w:marRight w:val="0"/>
      <w:marTop w:val="0"/>
      <w:marBottom w:val="0"/>
      <w:divBdr>
        <w:top w:val="none" w:sz="0" w:space="0" w:color="auto"/>
        <w:left w:val="none" w:sz="0" w:space="0" w:color="auto"/>
        <w:bottom w:val="none" w:sz="0" w:space="0" w:color="auto"/>
        <w:right w:val="none" w:sz="0" w:space="0" w:color="auto"/>
      </w:divBdr>
    </w:div>
    <w:div w:id="1612662759">
      <w:bodyDiv w:val="1"/>
      <w:marLeft w:val="0"/>
      <w:marRight w:val="0"/>
      <w:marTop w:val="0"/>
      <w:marBottom w:val="0"/>
      <w:divBdr>
        <w:top w:val="none" w:sz="0" w:space="0" w:color="auto"/>
        <w:left w:val="none" w:sz="0" w:space="0" w:color="auto"/>
        <w:bottom w:val="none" w:sz="0" w:space="0" w:color="auto"/>
        <w:right w:val="none" w:sz="0" w:space="0" w:color="auto"/>
      </w:divBdr>
    </w:div>
    <w:div w:id="1655185452">
      <w:bodyDiv w:val="1"/>
      <w:marLeft w:val="0"/>
      <w:marRight w:val="0"/>
      <w:marTop w:val="0"/>
      <w:marBottom w:val="0"/>
      <w:divBdr>
        <w:top w:val="none" w:sz="0" w:space="0" w:color="auto"/>
        <w:left w:val="none" w:sz="0" w:space="0" w:color="auto"/>
        <w:bottom w:val="none" w:sz="0" w:space="0" w:color="auto"/>
        <w:right w:val="none" w:sz="0" w:space="0" w:color="auto"/>
      </w:divBdr>
    </w:div>
    <w:div w:id="1717895617">
      <w:bodyDiv w:val="1"/>
      <w:marLeft w:val="0"/>
      <w:marRight w:val="0"/>
      <w:marTop w:val="0"/>
      <w:marBottom w:val="0"/>
      <w:divBdr>
        <w:top w:val="none" w:sz="0" w:space="0" w:color="auto"/>
        <w:left w:val="none" w:sz="0" w:space="0" w:color="auto"/>
        <w:bottom w:val="none" w:sz="0" w:space="0" w:color="auto"/>
        <w:right w:val="none" w:sz="0" w:space="0" w:color="auto"/>
      </w:divBdr>
    </w:div>
    <w:div w:id="1801218909">
      <w:bodyDiv w:val="1"/>
      <w:marLeft w:val="0"/>
      <w:marRight w:val="0"/>
      <w:marTop w:val="0"/>
      <w:marBottom w:val="0"/>
      <w:divBdr>
        <w:top w:val="none" w:sz="0" w:space="0" w:color="auto"/>
        <w:left w:val="none" w:sz="0" w:space="0" w:color="auto"/>
        <w:bottom w:val="none" w:sz="0" w:space="0" w:color="auto"/>
        <w:right w:val="none" w:sz="0" w:space="0" w:color="auto"/>
      </w:divBdr>
    </w:div>
    <w:div w:id="2036610845">
      <w:bodyDiv w:val="1"/>
      <w:marLeft w:val="0"/>
      <w:marRight w:val="0"/>
      <w:marTop w:val="0"/>
      <w:marBottom w:val="0"/>
      <w:divBdr>
        <w:top w:val="none" w:sz="0" w:space="0" w:color="auto"/>
        <w:left w:val="none" w:sz="0" w:space="0" w:color="auto"/>
        <w:bottom w:val="none" w:sz="0" w:space="0" w:color="auto"/>
        <w:right w:val="none" w:sz="0" w:space="0" w:color="auto"/>
      </w:divBdr>
    </w:div>
    <w:div w:id="2077773763">
      <w:bodyDiv w:val="1"/>
      <w:marLeft w:val="0"/>
      <w:marRight w:val="0"/>
      <w:marTop w:val="0"/>
      <w:marBottom w:val="0"/>
      <w:divBdr>
        <w:top w:val="none" w:sz="0" w:space="0" w:color="auto"/>
        <w:left w:val="none" w:sz="0" w:space="0" w:color="auto"/>
        <w:bottom w:val="none" w:sz="0" w:space="0" w:color="auto"/>
        <w:right w:val="none" w:sz="0" w:space="0" w:color="auto"/>
      </w:divBdr>
    </w:div>
    <w:div w:id="2137793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heglobalfund.org/media/6016/core_ethicsandconflictofinterest_policy_en.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FAQueries@nacosa.org.za"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FASubmissions@nacosa.org.za" TargetMode="External"/><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e\OneDrive%20-%20Nacosa\COMMUNICATIONS%20AND%20BRANDING\Templates\SCM%20Templates\Call%20for%20Proposals\Annex%201%20-%20Bidding%20Form%20Template.dotx" TargetMode="External"/></Relationships>
</file>

<file path=word/theme/theme1.xml><?xml version="1.0" encoding="utf-8"?>
<a:theme xmlns:a="http://schemas.openxmlformats.org/drawingml/2006/main" name="Office Theme">
  <a:themeElements>
    <a:clrScheme name="NACOSA Theme">
      <a:dk1>
        <a:sysClr val="windowText" lastClr="000000"/>
      </a:dk1>
      <a:lt1>
        <a:sysClr val="window" lastClr="FFFFFF"/>
      </a:lt1>
      <a:dk2>
        <a:srgbClr val="003082"/>
      </a:dk2>
      <a:lt2>
        <a:srgbClr val="EEECE1"/>
      </a:lt2>
      <a:accent1>
        <a:srgbClr val="FF6600"/>
      </a:accent1>
      <a:accent2>
        <a:srgbClr val="D31F29"/>
      </a:accent2>
      <a:accent3>
        <a:srgbClr val="009DDB"/>
      </a:accent3>
      <a:accent4>
        <a:srgbClr val="999999"/>
      </a:accent4>
      <a:accent5>
        <a:srgbClr val="7030A0"/>
      </a:accent5>
      <a:accent6>
        <a:srgbClr val="00B05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53D136F520A54680AB53359DEEAA8F" ma:contentTypeVersion="15" ma:contentTypeDescription="Create a new document." ma:contentTypeScope="" ma:versionID="6a5761eaf7b59a8958c306263adf4dca">
  <xsd:schema xmlns:xsd="http://www.w3.org/2001/XMLSchema" xmlns:xs="http://www.w3.org/2001/XMLSchema" xmlns:p="http://schemas.microsoft.com/office/2006/metadata/properties" xmlns:ns2="e403d0dc-ec5e-4547-9614-de815ea7824e" xmlns:ns3="a9e4f0a7-2474-4c81-80b7-b5124b13916e" targetNamespace="http://schemas.microsoft.com/office/2006/metadata/properties" ma:root="true" ma:fieldsID="5debdd9ba9c886fa238ac62b6e11d447" ns2:_="" ns3:_="">
    <xsd:import namespace="e403d0dc-ec5e-4547-9614-de815ea7824e"/>
    <xsd:import namespace="a9e4f0a7-2474-4c81-80b7-b5124b13916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SearchPropertie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03d0dc-ec5e-4547-9614-de815ea782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1077c31-be5a-49c3-8df5-683e64b1ca26" ma:termSetId="09814cd3-568e-fe90-9814-8d621ff8fb84" ma:anchorId="fba54fb3-c3e1-fe81-a776-ca4b69148c4d" ma:open="true" ma:isKeyword="false">
      <xsd:complexType>
        <xsd:sequence>
          <xsd:element ref="pc:Terms" minOccurs="0" maxOccurs="1"/>
        </xsd:sequence>
      </xsd:complex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e4f0a7-2474-4c81-80b7-b5124b13916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23d3fa3-30bb-4803-a740-57291e4ddf78}" ma:internalName="TaxCatchAll" ma:showField="CatchAllData" ma:web="a9e4f0a7-2474-4c81-80b7-b5124b13916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403d0dc-ec5e-4547-9614-de815ea7824e">
      <Terms xmlns="http://schemas.microsoft.com/office/infopath/2007/PartnerControls"/>
    </lcf76f155ced4ddcb4097134ff3c332f>
    <TaxCatchAll xmlns="a9e4f0a7-2474-4c81-80b7-b5124b13916e"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17B37E-CBB3-43AA-A241-E25CBA9EC6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03d0dc-ec5e-4547-9614-de815ea7824e"/>
    <ds:schemaRef ds:uri="a9e4f0a7-2474-4c81-80b7-b5124b1391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1D0EF0-90E6-4A53-887C-F3DEFEE14075}">
  <ds:schemaRefs>
    <ds:schemaRef ds:uri="http://schemas.microsoft.com/sharepoint/v3/contenttype/forms"/>
  </ds:schemaRefs>
</ds:datastoreItem>
</file>

<file path=customXml/itemProps3.xml><?xml version="1.0" encoding="utf-8"?>
<ds:datastoreItem xmlns:ds="http://schemas.openxmlformats.org/officeDocument/2006/customXml" ds:itemID="{DBA7DC1F-9CFD-4EF4-89D3-B484A868CB33}">
  <ds:schemaRefs>
    <ds:schemaRef ds:uri="http://schemas.microsoft.com/office/infopath/2007/PartnerControls"/>
    <ds:schemaRef ds:uri="http://schemas.microsoft.com/office/2006/documentManagement/types"/>
    <ds:schemaRef ds:uri="http://purl.org/dc/elements/1.1/"/>
    <ds:schemaRef ds:uri="http://www.w3.org/XML/1998/namespace"/>
    <ds:schemaRef ds:uri="a9e4f0a7-2474-4c81-80b7-b5124b13916e"/>
    <ds:schemaRef ds:uri="http://schemas.microsoft.com/office/2006/metadata/properties"/>
    <ds:schemaRef ds:uri="http://purl.org/dc/terms/"/>
    <ds:schemaRef ds:uri="e403d0dc-ec5e-4547-9614-de815ea7824e"/>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C1CEDB76-634B-4BD6-A007-A64F1811F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 1 - Bidding Form Template</Template>
  <TotalTime>45</TotalTime>
  <Pages>11</Pages>
  <Words>2152</Words>
  <Characters>12271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GreaterCapital</Company>
  <LinksUpToDate>false</LinksUpToDate>
  <CharactersWithSpaces>14395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Hobbs</dc:creator>
  <cp:keywords/>
  <dc:description/>
  <cp:lastModifiedBy>Bongiwe Fikizolo</cp:lastModifiedBy>
  <cp:revision>13</cp:revision>
  <cp:lastPrinted>2025-08-18T13:36:00Z</cp:lastPrinted>
  <dcterms:created xsi:type="dcterms:W3CDTF">2025-08-08T14:44:00Z</dcterms:created>
  <dcterms:modified xsi:type="dcterms:W3CDTF">2025-08-27T09:04:00Z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zotero-version="4.0.29.15"&gt;&lt;session id="NfjOrrJi"/&gt;&lt;style id="http://www.zotero.org/styles/chicago-fullnote-bibliography" locale="en-US" hasBibliography="1" bibliographyStyleHasBeenSet="0"/&gt;&lt;prefs&gt;&lt;pref name="fieldType" value="Field</vt:lpwstr>
  </property>
  <property fmtid="{D5CDD505-2E9C-101B-9397-08002B2CF9AE}" pid="3" name="ZOTERO_PREF_2">
    <vt:lpwstr>"/&gt;&lt;pref name="storeReferences" value="true"/&gt;&lt;pref name="automaticJournalAbbreviations" value="true"/&gt;&lt;pref name="noteType" value="1"/&gt;&lt;/prefs&gt;&lt;/data&gt;</vt:lpwstr>
  </property>
  <property fmtid="{D5CDD505-2E9C-101B-9397-08002B2CF9AE}" pid="4" name="ContentTypeId">
    <vt:lpwstr>0x0101008453D136F520A54680AB53359DEEAA8F</vt:lpwstr>
  </property>
  <property fmtid="{D5CDD505-2E9C-101B-9397-08002B2CF9AE}" pid="5" name="MediaServiceImageTags">
    <vt:lpwstr/>
  </property>
</Properties>
</file>